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4F22" w:rsidRPr="00B64C90" w:rsidRDefault="00FD758B" w:rsidP="00DD4F22">
      <w:pPr>
        <w:jc w:val="center"/>
        <w:rPr>
          <w:rFonts w:asciiTheme="minorHAnsi" w:hAnsiTheme="minorHAnsi" w:cstheme="minorHAnsi"/>
          <w:b/>
          <w:bCs/>
        </w:rPr>
      </w:pPr>
      <w:r w:rsidRPr="00B64C90"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59264" behindDoc="1" locked="0" layoutInCell="1" allowOverlap="1" wp14:anchorId="01F86396" wp14:editId="31113395">
            <wp:simplePos x="0" y="0"/>
            <wp:positionH relativeFrom="column">
              <wp:posOffset>-917575</wp:posOffset>
            </wp:positionH>
            <wp:positionV relativeFrom="paragraph">
              <wp:posOffset>-1184910</wp:posOffset>
            </wp:positionV>
            <wp:extent cx="7620000" cy="5188585"/>
            <wp:effectExtent l="0" t="0" r="0" b="0"/>
            <wp:wrapNone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n_O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518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  <w:lang w:val="en-US"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</w:rPr>
      </w:pPr>
    </w:p>
    <w:p w:rsidR="00DD4F22" w:rsidRPr="00B64C90" w:rsidRDefault="00DD4F22" w:rsidP="00DD4F22">
      <w:pPr>
        <w:jc w:val="center"/>
        <w:rPr>
          <w:rFonts w:asciiTheme="minorHAnsi" w:hAnsiTheme="minorHAnsi" w:cstheme="minorHAnsi"/>
          <w:b/>
          <w:bCs/>
          <w:sz w:val="40"/>
          <w:szCs w:val="40"/>
          <w:lang w:val="en-US"/>
        </w:rPr>
      </w:pPr>
    </w:p>
    <w:p w:rsidR="00DD4F22" w:rsidRPr="00B64C90" w:rsidRDefault="00DD4F22" w:rsidP="00DD4F22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  <w:proofErr w:type="gramStart"/>
      <w:r w:rsidRPr="00B64C90">
        <w:rPr>
          <w:rFonts w:asciiTheme="minorHAnsi" w:hAnsiTheme="minorHAnsi" w:cstheme="minorHAnsi"/>
          <w:b/>
          <w:bCs/>
          <w:color w:val="437A28"/>
          <w:sz w:val="40"/>
          <w:szCs w:val="40"/>
        </w:rPr>
        <w:t>Универсальное</w:t>
      </w:r>
      <w:proofErr w:type="gramEnd"/>
      <w:r w:rsidRPr="00B64C90">
        <w:rPr>
          <w:rFonts w:asciiTheme="minorHAnsi" w:hAnsiTheme="minorHAnsi" w:cstheme="minorHAnsi"/>
          <w:b/>
          <w:bCs/>
          <w:color w:val="437A28"/>
          <w:sz w:val="40"/>
          <w:szCs w:val="40"/>
        </w:rPr>
        <w:t xml:space="preserve"> ПО POS-терминалов Сбербанка России</w:t>
      </w:r>
    </w:p>
    <w:p w:rsidR="00DD4F22" w:rsidRPr="00B64C90" w:rsidRDefault="00DD4F22" w:rsidP="00DD4F22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</w:p>
    <w:p w:rsidR="00DD4F22" w:rsidRPr="00B64C90" w:rsidRDefault="00C647D1" w:rsidP="00DD4F22">
      <w:pPr>
        <w:pBdr>
          <w:left w:val="single" w:sz="24" w:space="4" w:color="437A28"/>
        </w:pBdr>
        <w:jc w:val="left"/>
        <w:rPr>
          <w:rFonts w:asciiTheme="minorHAnsi" w:hAnsiTheme="minorHAnsi" w:cstheme="minorHAnsi"/>
          <w:b/>
          <w:bCs/>
          <w:color w:val="437A28"/>
          <w:sz w:val="40"/>
          <w:szCs w:val="40"/>
        </w:rPr>
      </w:pPr>
      <w:r w:rsidRPr="00B64C90">
        <w:rPr>
          <w:rFonts w:asciiTheme="minorHAnsi" w:hAnsiTheme="minorHAnsi" w:cstheme="minorHAnsi"/>
          <w:b/>
          <w:bCs/>
          <w:color w:val="437A28"/>
          <w:sz w:val="56"/>
          <w:szCs w:val="40"/>
        </w:rPr>
        <w:t>Загрузка</w:t>
      </w:r>
      <w:r w:rsidR="00DD4F22" w:rsidRPr="00B64C90">
        <w:rPr>
          <w:rFonts w:asciiTheme="minorHAnsi" w:hAnsiTheme="minorHAnsi" w:cstheme="minorHAnsi"/>
          <w:b/>
          <w:bCs/>
          <w:color w:val="437A28"/>
          <w:sz w:val="56"/>
          <w:szCs w:val="40"/>
        </w:rPr>
        <w:t xml:space="preserve"> </w:t>
      </w:r>
      <w:proofErr w:type="gramStart"/>
      <w:r w:rsidR="00DD4F22" w:rsidRPr="00B64C90">
        <w:rPr>
          <w:rFonts w:asciiTheme="minorHAnsi" w:hAnsiTheme="minorHAnsi" w:cstheme="minorHAnsi"/>
          <w:b/>
          <w:bCs/>
          <w:color w:val="437A28"/>
          <w:sz w:val="56"/>
          <w:szCs w:val="40"/>
        </w:rPr>
        <w:t>ПО</w:t>
      </w:r>
      <w:proofErr w:type="gramEnd"/>
      <w:r w:rsidR="00DD4F22" w:rsidRPr="00B64C90">
        <w:rPr>
          <w:rFonts w:asciiTheme="minorHAnsi" w:hAnsiTheme="minorHAnsi" w:cstheme="minorHAnsi"/>
          <w:b/>
          <w:bCs/>
          <w:color w:val="437A28"/>
          <w:sz w:val="56"/>
          <w:szCs w:val="40"/>
        </w:rPr>
        <w:t xml:space="preserve"> в </w:t>
      </w:r>
      <w:r w:rsidR="00DD4F22" w:rsidRPr="00B64C90">
        <w:rPr>
          <w:rFonts w:asciiTheme="minorHAnsi" w:hAnsiTheme="minorHAnsi" w:cstheme="minorHAnsi"/>
          <w:b/>
          <w:bCs/>
          <w:color w:val="437A28"/>
          <w:sz w:val="56"/>
          <w:szCs w:val="40"/>
          <w:lang w:val="en-US"/>
        </w:rPr>
        <w:t>POS</w:t>
      </w:r>
      <w:r w:rsidR="00DD4F22" w:rsidRPr="00B64C90">
        <w:rPr>
          <w:rFonts w:asciiTheme="minorHAnsi" w:hAnsiTheme="minorHAnsi" w:cstheme="minorHAnsi"/>
          <w:b/>
          <w:bCs/>
          <w:color w:val="437A28"/>
          <w:sz w:val="56"/>
          <w:szCs w:val="40"/>
        </w:rPr>
        <w:t>-терминалы</w:t>
      </w:r>
    </w:p>
    <w:p w:rsidR="00DD4F22" w:rsidRPr="00B64C90" w:rsidRDefault="00DD4F22" w:rsidP="00DD4F22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32"/>
          <w:szCs w:val="28"/>
        </w:rPr>
      </w:pPr>
    </w:p>
    <w:p w:rsidR="00DD4F22" w:rsidRPr="00B64C90" w:rsidRDefault="00DD4F22" w:rsidP="00DD4F22">
      <w:pPr>
        <w:pStyle w:val="INDENTION"/>
        <w:pBdr>
          <w:left w:val="single" w:sz="24" w:space="4" w:color="437A28"/>
        </w:pBdr>
        <w:jc w:val="left"/>
        <w:rPr>
          <w:rFonts w:cstheme="minorHAnsi"/>
          <w:b/>
          <w:color w:val="437A28"/>
          <w:sz w:val="32"/>
          <w:szCs w:val="28"/>
        </w:rPr>
      </w:pPr>
    </w:p>
    <w:p w:rsidR="00DD4F22" w:rsidRPr="00B64C90" w:rsidRDefault="004C40A0" w:rsidP="00DD4F22">
      <w:pPr>
        <w:pBdr>
          <w:left w:val="single" w:sz="24" w:space="4" w:color="437A28"/>
        </w:pBdr>
        <w:spacing w:line="360" w:lineRule="auto"/>
        <w:jc w:val="left"/>
        <w:rPr>
          <w:rFonts w:asciiTheme="minorHAnsi" w:hAnsiTheme="minorHAnsi" w:cstheme="minorHAnsi"/>
          <w:b/>
          <w:color w:val="437A28"/>
          <w:sz w:val="32"/>
          <w:szCs w:val="28"/>
        </w:rPr>
      </w:pPr>
      <w:r>
        <w:rPr>
          <w:rFonts w:asciiTheme="minorHAnsi" w:hAnsiTheme="minorHAnsi" w:cstheme="minorHAnsi"/>
          <w:b/>
          <w:color w:val="437A28"/>
          <w:sz w:val="32"/>
          <w:szCs w:val="28"/>
        </w:rPr>
        <w:t>для технических специалистов Б</w:t>
      </w:r>
      <w:r w:rsidR="00DD4F22" w:rsidRPr="00B64C90">
        <w:rPr>
          <w:rFonts w:asciiTheme="minorHAnsi" w:hAnsiTheme="minorHAnsi" w:cstheme="minorHAnsi"/>
          <w:b/>
          <w:color w:val="437A28"/>
          <w:sz w:val="32"/>
          <w:szCs w:val="28"/>
        </w:rPr>
        <w:t>анка</w:t>
      </w:r>
    </w:p>
    <w:p w:rsidR="001B566B" w:rsidRPr="00B64C90" w:rsidRDefault="001B566B">
      <w:pPr>
        <w:pStyle w:val="INDENTION"/>
      </w:pPr>
    </w:p>
    <w:p w:rsidR="001B566B" w:rsidRPr="00B64C90" w:rsidRDefault="001B566B">
      <w:pPr>
        <w:pStyle w:val="INDENTION"/>
      </w:pPr>
    </w:p>
    <w:p w:rsidR="001B566B" w:rsidRPr="00B64C90" w:rsidRDefault="001B566B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:rsidR="001B566B" w:rsidRPr="00B64C90" w:rsidRDefault="001B566B">
      <w:pPr>
        <w:spacing w:line="360" w:lineRule="auto"/>
        <w:jc w:val="center"/>
        <w:rPr>
          <w:rFonts w:asciiTheme="minorHAnsi" w:hAnsiTheme="minorHAnsi" w:cstheme="minorHAnsi"/>
          <w:b/>
          <w:bCs/>
        </w:rPr>
      </w:pPr>
    </w:p>
    <w:p w:rsidR="001B566B" w:rsidRPr="00B64C90" w:rsidRDefault="001B566B">
      <w:pPr>
        <w:pStyle w:val="Tabletitle0"/>
        <w:spacing w:line="360" w:lineRule="auto"/>
        <w:rPr>
          <w:rFonts w:cstheme="minorHAnsi"/>
        </w:rPr>
      </w:pPr>
    </w:p>
    <w:p w:rsidR="001B566B" w:rsidRPr="00B64C90" w:rsidRDefault="001B566B">
      <w:pPr>
        <w:spacing w:line="360" w:lineRule="auto"/>
        <w:rPr>
          <w:rFonts w:asciiTheme="minorHAnsi" w:hAnsiTheme="minorHAnsi" w:cstheme="minorHAnsi"/>
        </w:rPr>
      </w:pPr>
    </w:p>
    <w:p w:rsidR="00DD4F22" w:rsidRPr="00B64C90" w:rsidRDefault="00DD4F22">
      <w:pPr>
        <w:spacing w:line="360" w:lineRule="auto"/>
        <w:rPr>
          <w:rFonts w:asciiTheme="minorHAnsi" w:hAnsiTheme="minorHAnsi" w:cstheme="minorHAnsi"/>
        </w:rPr>
      </w:pPr>
    </w:p>
    <w:p w:rsidR="00DD4F22" w:rsidRPr="00B64C90" w:rsidRDefault="00DD4F22">
      <w:pPr>
        <w:spacing w:line="360" w:lineRule="auto"/>
        <w:rPr>
          <w:rFonts w:asciiTheme="minorHAnsi" w:hAnsiTheme="minorHAnsi" w:cstheme="minorHAnsi"/>
        </w:rPr>
      </w:pPr>
    </w:p>
    <w:p w:rsidR="001B566B" w:rsidRPr="00B64C90" w:rsidRDefault="001B566B">
      <w:pPr>
        <w:spacing w:line="360" w:lineRule="auto"/>
        <w:rPr>
          <w:rFonts w:asciiTheme="minorHAnsi" w:hAnsiTheme="minorHAnsi" w:cstheme="minorHAnsi"/>
        </w:rPr>
      </w:pPr>
    </w:p>
    <w:p w:rsidR="001B566B" w:rsidRPr="00B64C90" w:rsidRDefault="001B566B">
      <w:pPr>
        <w:spacing w:line="360" w:lineRule="auto"/>
        <w:rPr>
          <w:rFonts w:asciiTheme="minorHAnsi" w:hAnsiTheme="minorHAnsi" w:cstheme="minorHAnsi"/>
        </w:rPr>
      </w:pPr>
    </w:p>
    <w:p w:rsidR="001B566B" w:rsidRPr="00B64C90" w:rsidRDefault="00822E49">
      <w:pPr>
        <w:spacing w:line="360" w:lineRule="auto"/>
        <w:jc w:val="center"/>
        <w:rPr>
          <w:rFonts w:asciiTheme="minorHAnsi" w:hAnsiTheme="minorHAnsi"/>
          <w:b/>
          <w:color w:val="437A28"/>
        </w:rPr>
      </w:pPr>
      <w:r w:rsidRPr="00B64C90">
        <w:rPr>
          <w:rFonts w:asciiTheme="minorHAnsi" w:hAnsiTheme="minorHAnsi"/>
          <w:b/>
          <w:color w:val="437A28"/>
          <w:sz w:val="28"/>
        </w:rPr>
        <w:lastRenderedPageBreak/>
        <w:t>История изменений</w:t>
      </w:r>
    </w:p>
    <w:tbl>
      <w:tblPr>
        <w:tblW w:w="9781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1E0" w:firstRow="1" w:lastRow="1" w:firstColumn="1" w:lastColumn="1" w:noHBand="0" w:noVBand="0"/>
      </w:tblPr>
      <w:tblGrid>
        <w:gridCol w:w="1458"/>
        <w:gridCol w:w="1117"/>
        <w:gridCol w:w="7206"/>
      </w:tblGrid>
      <w:tr w:rsidR="003A705D" w:rsidRPr="00B64C90" w:rsidTr="003A705D">
        <w:trPr>
          <w:cantSplit/>
          <w:tblHeader/>
        </w:trPr>
        <w:tc>
          <w:tcPr>
            <w:tcW w:w="1458" w:type="dxa"/>
            <w:shd w:val="clear" w:color="auto" w:fill="437A28"/>
            <w:vAlign w:val="center"/>
          </w:tcPr>
          <w:p w:rsidR="003A705D" w:rsidRPr="00B64C90" w:rsidRDefault="003A705D" w:rsidP="00352FC2">
            <w:pPr>
              <w:pStyle w:val="Tablehead"/>
              <w:spacing w:after="0" w:line="360" w:lineRule="auto"/>
            </w:pPr>
            <w:r w:rsidRPr="00B64C90">
              <w:t>Дата</w:t>
            </w:r>
          </w:p>
        </w:tc>
        <w:tc>
          <w:tcPr>
            <w:tcW w:w="1117" w:type="dxa"/>
            <w:shd w:val="clear" w:color="auto" w:fill="437A28"/>
            <w:vAlign w:val="center"/>
          </w:tcPr>
          <w:p w:rsidR="003A705D" w:rsidRPr="00B64C90" w:rsidRDefault="003A705D" w:rsidP="00352FC2">
            <w:pPr>
              <w:pStyle w:val="Tablehead"/>
              <w:spacing w:after="0" w:line="360" w:lineRule="auto"/>
            </w:pPr>
            <w:r w:rsidRPr="00B64C90">
              <w:t>Версия</w:t>
            </w:r>
          </w:p>
        </w:tc>
        <w:tc>
          <w:tcPr>
            <w:tcW w:w="7206" w:type="dxa"/>
            <w:shd w:val="clear" w:color="auto" w:fill="437A28"/>
            <w:vAlign w:val="center"/>
          </w:tcPr>
          <w:p w:rsidR="003A705D" w:rsidRPr="00B64C90" w:rsidRDefault="003A705D" w:rsidP="00352FC2">
            <w:pPr>
              <w:pStyle w:val="Tablehead"/>
              <w:spacing w:after="0" w:line="360" w:lineRule="auto"/>
            </w:pPr>
            <w:r w:rsidRPr="00B64C90">
              <w:t>Описание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11.02</w:t>
            </w:r>
            <w:r w:rsidRPr="00B64C90">
              <w:rPr>
                <w:lang w:val="en-US"/>
              </w:rPr>
              <w:t>.</w:t>
            </w:r>
            <w:r w:rsidRPr="00B64C90">
              <w:t>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1.0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 w:line="360" w:lineRule="auto"/>
            </w:pPr>
            <w:r w:rsidRPr="00B64C90">
              <w:t>Начальная версия документа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17.02</w:t>
            </w:r>
            <w:r w:rsidRPr="00B64C90">
              <w:rPr>
                <w:lang w:val="en-US"/>
              </w:rPr>
              <w:t>.</w:t>
            </w:r>
            <w:r w:rsidRPr="00B64C90">
              <w:t>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1.1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B214A">
            <w:pPr>
              <w:pStyle w:val="Tabletext"/>
              <w:numPr>
                <w:ilvl w:val="0"/>
                <w:numId w:val="29"/>
              </w:numPr>
              <w:spacing w:before="0" w:after="0" w:line="360" w:lineRule="auto"/>
              <w:ind w:left="294"/>
            </w:pPr>
            <w:r w:rsidRPr="00B64C90">
              <w:t xml:space="preserve">Добавлен раздел 2.3.2 «Загрузка </w:t>
            </w:r>
            <w:r>
              <w:t>ПО</w:t>
            </w:r>
            <w:r w:rsidRPr="00B64C90">
              <w:t xml:space="preserve"> </w:t>
            </w:r>
            <w:r w:rsidRPr="00B64C90">
              <w:rPr>
                <w:lang w:val="en-US"/>
              </w:rPr>
              <w:t>UPOS</w:t>
            </w:r>
            <w:r w:rsidRPr="00B64C90">
              <w:t xml:space="preserve"> в терминалы </w:t>
            </w:r>
            <w:r w:rsidRPr="00B64C90">
              <w:rPr>
                <w:lang w:val="en-US"/>
              </w:rPr>
              <w:t>PAX</w:t>
            </w:r>
            <w:r w:rsidRPr="00B64C90">
              <w:t xml:space="preserve"> </w:t>
            </w:r>
            <w:r w:rsidRPr="00B64C90">
              <w:rPr>
                <w:lang w:val="en-US"/>
              </w:rPr>
              <w:t>S</w:t>
            </w:r>
            <w:r w:rsidRPr="00B64C90">
              <w:t xml:space="preserve">900, </w:t>
            </w:r>
            <w:r w:rsidRPr="00B64C90">
              <w:rPr>
                <w:lang w:val="en-US"/>
              </w:rPr>
              <w:t>S</w:t>
            </w:r>
            <w:r w:rsidRPr="00B64C90">
              <w:t>300»;</w:t>
            </w:r>
          </w:p>
          <w:p w:rsidR="003A705D" w:rsidRPr="00B64C90" w:rsidRDefault="003A705D" w:rsidP="003B214A">
            <w:pPr>
              <w:pStyle w:val="Tabletext"/>
              <w:numPr>
                <w:ilvl w:val="0"/>
                <w:numId w:val="29"/>
              </w:numPr>
              <w:spacing w:before="0" w:after="0" w:line="360" w:lineRule="auto"/>
              <w:ind w:left="294"/>
            </w:pPr>
            <w:r w:rsidRPr="00B64C90">
              <w:t xml:space="preserve">Добавлен раздел 2.4.2 «Загрузка </w:t>
            </w:r>
            <w:r>
              <w:t>ПО</w:t>
            </w:r>
            <w:r w:rsidRPr="00B64C90">
              <w:t xml:space="preserve"> </w:t>
            </w:r>
            <w:r w:rsidRPr="00B64C90">
              <w:rPr>
                <w:lang w:val="en-US"/>
              </w:rPr>
              <w:t>UPOS</w:t>
            </w:r>
            <w:r w:rsidRPr="00B64C90">
              <w:t xml:space="preserve"> в терминалы </w:t>
            </w:r>
            <w:r w:rsidRPr="00B64C90">
              <w:rPr>
                <w:lang w:val="en-US"/>
              </w:rPr>
              <w:t>PAX</w:t>
            </w:r>
            <w:r w:rsidRPr="00B64C90">
              <w:t xml:space="preserve"> </w:t>
            </w:r>
            <w:r w:rsidRPr="00B64C90">
              <w:rPr>
                <w:lang w:val="en-US"/>
              </w:rPr>
              <w:t>S</w:t>
            </w:r>
            <w:r w:rsidRPr="00B64C90">
              <w:t xml:space="preserve">900, </w:t>
            </w:r>
            <w:r w:rsidRPr="00B64C90">
              <w:rPr>
                <w:lang w:val="en-US"/>
              </w:rPr>
              <w:t>S</w:t>
            </w:r>
            <w:r w:rsidRPr="00B64C90">
              <w:t>300»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02.03.2016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1.2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 xml:space="preserve">Коррекция документа по замечаниям </w:t>
            </w:r>
          </w:p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 xml:space="preserve">Отдела централизованной поддержки средств самообслуживания и </w:t>
            </w:r>
            <w:proofErr w:type="spellStart"/>
            <w:r w:rsidRPr="00B64C90">
              <w:t>эквайринга</w:t>
            </w:r>
            <w:proofErr w:type="spellEnd"/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28.03.2016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 w:line="360" w:lineRule="auto"/>
              <w:jc w:val="center"/>
            </w:pPr>
            <w:r w:rsidRPr="00B64C90">
              <w:t>1.3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 w:line="360" w:lineRule="auto"/>
            </w:pPr>
            <w:r w:rsidRPr="00B64C90">
              <w:t xml:space="preserve">Добавлены ссылки на документ «Базовая настройка </w:t>
            </w:r>
            <w:r>
              <w:t>ПО</w:t>
            </w:r>
            <w:r w:rsidRPr="00B64C90">
              <w:t xml:space="preserve"> </w:t>
            </w:r>
            <w:r w:rsidRPr="00B64C90">
              <w:rPr>
                <w:lang w:val="en-US"/>
              </w:rPr>
              <w:t>UPOS</w:t>
            </w:r>
            <w:r w:rsidRPr="00B64C90">
              <w:t xml:space="preserve"> для ИКР»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rPr>
                <w:lang w:val="en-US"/>
              </w:rPr>
              <w:t>2</w:t>
            </w:r>
            <w:r w:rsidRPr="00B64C90">
              <w:t>9.03.2016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1.4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 xml:space="preserve">Коррекция документа по замечаниям </w:t>
            </w:r>
          </w:p>
          <w:p w:rsidR="003A705D" w:rsidRPr="00B64C90" w:rsidRDefault="003A705D" w:rsidP="00352FC2">
            <w:pPr>
              <w:pStyle w:val="Tabletext"/>
              <w:spacing w:before="0" w:after="0"/>
            </w:pPr>
            <w:proofErr w:type="spellStart"/>
            <w:r w:rsidRPr="00B64C90">
              <w:t>Папазова</w:t>
            </w:r>
            <w:proofErr w:type="spellEnd"/>
            <w:r w:rsidRPr="00B64C90">
              <w:t xml:space="preserve">  С.Г.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13.04.2016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1.5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>Коррекция раздела 2.3.2</w:t>
            </w:r>
            <w:r w:rsidRPr="00B64C90">
              <w:tab/>
              <w:t xml:space="preserve"> Загрузка </w:t>
            </w:r>
            <w:r>
              <w:t>ПО</w:t>
            </w:r>
            <w:r w:rsidRPr="00B64C90">
              <w:t xml:space="preserve"> UPOS в терминалы PAX S900, S300 по замечаниям </w:t>
            </w:r>
            <w:proofErr w:type="gramStart"/>
            <w:r w:rsidRPr="00B64C90">
              <w:t>Отдела централизованной поддержки средств самообслуживания</w:t>
            </w:r>
            <w:proofErr w:type="gramEnd"/>
            <w:r w:rsidRPr="00B64C90">
              <w:t xml:space="preserve"> и </w:t>
            </w:r>
            <w:proofErr w:type="spellStart"/>
            <w:r w:rsidRPr="00B64C90">
              <w:t>эквайринга</w:t>
            </w:r>
            <w:proofErr w:type="spellEnd"/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</w:t>
            </w:r>
            <w:r w:rsidRPr="001B181C">
              <w:t>5</w:t>
            </w:r>
            <w:r w:rsidRPr="00B64C90">
              <w:t>.04.2016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1B181C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</w:t>
            </w:r>
            <w:r w:rsidRPr="001B181C">
              <w:t>6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>Коррекция раздела 2.2</w:t>
            </w:r>
            <w:r w:rsidRPr="00B64C90">
              <w:tab/>
              <w:t xml:space="preserve"> Загрузка </w:t>
            </w:r>
            <w:r>
              <w:t>ПО</w:t>
            </w:r>
            <w:r w:rsidRPr="00B64C90">
              <w:t xml:space="preserve"> UPOS в терминалы </w:t>
            </w:r>
            <w:proofErr w:type="spellStart"/>
            <w:r w:rsidRPr="00B64C90">
              <w:rPr>
                <w:lang w:val="en-US"/>
              </w:rPr>
              <w:t>Ingenico</w:t>
            </w:r>
            <w:proofErr w:type="spellEnd"/>
            <w:r w:rsidRPr="00B64C90">
              <w:t xml:space="preserve"> по замечаниям </w:t>
            </w:r>
            <w:proofErr w:type="gramStart"/>
            <w:r w:rsidRPr="00B64C90">
              <w:t>Отдела централизованной поддержки средств самообслуживания</w:t>
            </w:r>
            <w:proofErr w:type="gramEnd"/>
            <w:r w:rsidRPr="00B64C90">
              <w:t xml:space="preserve"> и </w:t>
            </w:r>
            <w:proofErr w:type="spellStart"/>
            <w:r w:rsidRPr="00B64C90">
              <w:t>эквайринга</w:t>
            </w:r>
            <w:proofErr w:type="spellEnd"/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20.04.2016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1.7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>Коррекция раздела 2.3.2</w:t>
            </w:r>
            <w:r w:rsidRPr="00B64C90">
              <w:tab/>
              <w:t xml:space="preserve"> Загрузка </w:t>
            </w:r>
            <w:r>
              <w:t>ПО</w:t>
            </w:r>
            <w:r w:rsidRPr="00B64C90">
              <w:t xml:space="preserve"> UPOS в терминалы PAX S900, S300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>
            <w:pPr>
              <w:pStyle w:val="Tabletext"/>
              <w:spacing w:before="0" w:after="0"/>
              <w:jc w:val="center"/>
            </w:pPr>
            <w:r w:rsidRPr="00B64C90">
              <w:t>12.</w:t>
            </w:r>
            <w:r>
              <w:t>0</w:t>
            </w:r>
            <w:r w:rsidRPr="00B64C90">
              <w:t>5.2016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B64C90">
              <w:t>1.8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64C90" w:rsidRDefault="003A705D" w:rsidP="00352FC2">
            <w:pPr>
              <w:pStyle w:val="Tabletext"/>
              <w:spacing w:before="0" w:after="0"/>
            </w:pPr>
            <w:r w:rsidRPr="00B64C90">
              <w:t>Коррекция раздела 2.2</w:t>
            </w:r>
            <w:r w:rsidRPr="00B64C90">
              <w:tab/>
              <w:t xml:space="preserve"> Загрузка </w:t>
            </w:r>
            <w:r>
              <w:t>ПО</w:t>
            </w:r>
            <w:r w:rsidRPr="00B64C90">
              <w:t xml:space="preserve"> UPOS в терминалы </w:t>
            </w:r>
            <w:proofErr w:type="spellStart"/>
            <w:r w:rsidRPr="00B64C90">
              <w:rPr>
                <w:lang w:val="en-US"/>
              </w:rPr>
              <w:t>Ingenico</w:t>
            </w:r>
            <w:proofErr w:type="spellEnd"/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 w:rsidRPr="001B181C">
              <w:t>19</w:t>
            </w:r>
            <w:r>
              <w:t>.05.2016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B64C90" w:rsidRDefault="003A705D" w:rsidP="007A04EA">
            <w:pPr>
              <w:pStyle w:val="Tabletext"/>
              <w:spacing w:before="0" w:after="0"/>
              <w:jc w:val="center"/>
            </w:pPr>
            <w:r>
              <w:t>1.9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B35E4E" w:rsidRDefault="003A705D" w:rsidP="00352FC2">
            <w:pPr>
              <w:pStyle w:val="Tabletext"/>
              <w:spacing w:before="0" w:after="0"/>
            </w:pPr>
            <w:r>
              <w:t xml:space="preserve">Добавлено описание загрузки ПО </w:t>
            </w:r>
            <w:r>
              <w:rPr>
                <w:lang w:val="en-US"/>
              </w:rPr>
              <w:t>UPOS</w:t>
            </w:r>
            <w:r>
              <w:t xml:space="preserve"> </w:t>
            </w:r>
            <w:r w:rsidRPr="00D71328">
              <w:t>в</w:t>
            </w:r>
            <w:r>
              <w:t xml:space="preserve"> терминалы </w:t>
            </w:r>
            <w:r>
              <w:rPr>
                <w:lang w:val="en-US"/>
              </w:rPr>
              <w:t>YARUS</w:t>
            </w:r>
            <w:r w:rsidRPr="003364B8">
              <w:t xml:space="preserve"> </w:t>
            </w:r>
            <w:r>
              <w:rPr>
                <w:lang w:val="en-US"/>
              </w:rPr>
              <w:t>C</w:t>
            </w:r>
            <w:r w:rsidRPr="003364B8">
              <w:t xml:space="preserve">2100 </w:t>
            </w:r>
            <w:r>
              <w:t xml:space="preserve"> и </w:t>
            </w:r>
            <w:r w:rsidRPr="003364B8">
              <w:t xml:space="preserve"> </w:t>
            </w:r>
            <w:r>
              <w:rPr>
                <w:lang w:val="en-US"/>
              </w:rPr>
              <w:t>K</w:t>
            </w:r>
            <w:r w:rsidRPr="003364B8">
              <w:t>2100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Del="00236D57" w:rsidRDefault="003A705D" w:rsidP="007A04EA">
            <w:pPr>
              <w:pStyle w:val="Tabletext"/>
              <w:spacing w:before="0" w:after="0"/>
              <w:jc w:val="center"/>
            </w:pPr>
            <w:r w:rsidRPr="001B181C">
              <w:t>21</w:t>
            </w:r>
            <w:r>
              <w:t>.05.2016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1B181C" w:rsidRDefault="003A705D" w:rsidP="007A04EA">
            <w:pPr>
              <w:pStyle w:val="Tabletext"/>
              <w:spacing w:before="0" w:after="0"/>
              <w:jc w:val="center"/>
            </w:pPr>
            <w:r>
              <w:t>1.</w:t>
            </w:r>
            <w:r w:rsidRPr="001B181C">
              <w:t>10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0A6AB4" w:rsidRDefault="003A705D" w:rsidP="00352FC2">
            <w:pPr>
              <w:pStyle w:val="Tabletext"/>
              <w:spacing w:before="0" w:after="0"/>
            </w:pPr>
            <w:r>
              <w:t xml:space="preserve">Добавлено описание загрузки ПО </w:t>
            </w:r>
            <w:r>
              <w:rPr>
                <w:lang w:val="en-US"/>
              </w:rPr>
              <w:t>UPOS</w:t>
            </w:r>
            <w:r>
              <w:t xml:space="preserve"> </w:t>
            </w:r>
            <w:r w:rsidRPr="00D71328">
              <w:t>в</w:t>
            </w:r>
            <w:r>
              <w:t xml:space="preserve"> терминалы </w:t>
            </w:r>
            <w:r>
              <w:rPr>
                <w:lang w:val="en-US"/>
              </w:rPr>
              <w:t>YARUS</w:t>
            </w:r>
            <w:r w:rsidRPr="003364B8">
              <w:t xml:space="preserve"> </w:t>
            </w:r>
            <w:r>
              <w:rPr>
                <w:lang w:val="en-US"/>
              </w:rPr>
              <w:t>P</w:t>
            </w:r>
            <w:r w:rsidRPr="000A6AB4">
              <w:t>2100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Pr="003B1D6C" w:rsidRDefault="003A705D" w:rsidP="007A04EA">
            <w:pPr>
              <w:pStyle w:val="Tabletext"/>
              <w:spacing w:before="0" w:after="0"/>
              <w:jc w:val="center"/>
            </w:pPr>
            <w:r>
              <w:t>29.06.2016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</w:pPr>
            <w:r>
              <w:t>1.11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C072AD" w:rsidRDefault="003A705D" w:rsidP="00352FC2">
            <w:pPr>
              <w:pStyle w:val="Tabletext"/>
              <w:spacing w:before="0" w:after="0"/>
            </w:pPr>
            <w:r>
              <w:t xml:space="preserve">Добавлен заголовок раздела  (описание находится в разработке) с описанием сброса параметров на </w:t>
            </w:r>
            <w:proofErr w:type="spellStart"/>
            <w:r>
              <w:rPr>
                <w:lang w:val="en-US"/>
              </w:rPr>
              <w:t>Yarus</w:t>
            </w:r>
            <w:proofErr w:type="spellEnd"/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  <w:jc w:val="center"/>
            </w:pPr>
            <w:r>
              <w:t>08.07.2016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</w:pPr>
            <w:r>
              <w:t>1.12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</w:pPr>
            <w:r>
              <w:t>Добавлены разделы: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3"/>
              </w:numPr>
              <w:spacing w:before="0" w:after="0"/>
              <w:ind w:left="436"/>
            </w:pPr>
            <w:r>
              <w:t xml:space="preserve">2.2.1 Загрузка ОС </w:t>
            </w:r>
            <w:proofErr w:type="spellStart"/>
            <w:r>
              <w:t>Telium</w:t>
            </w:r>
            <w:proofErr w:type="spellEnd"/>
            <w:r>
              <w:t xml:space="preserve"> 9.16 для RKL 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3"/>
              </w:numPr>
              <w:spacing w:before="0" w:after="0"/>
              <w:ind w:left="436"/>
            </w:pPr>
            <w:r>
              <w:t xml:space="preserve">2.2 Загрузка ПО UPOS в терминалы </w:t>
            </w:r>
            <w:proofErr w:type="spellStart"/>
            <w:r>
              <w:t>Ingenico</w:t>
            </w:r>
            <w:proofErr w:type="spellEnd"/>
            <w:r>
              <w:t>, шаг 2.3.3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  <w:jc w:val="center"/>
            </w:pPr>
            <w:r>
              <w:lastRenderedPageBreak/>
              <w:t>11.07.2016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</w:pPr>
            <w:r>
              <w:t>1.13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3B214A">
            <w:pPr>
              <w:pStyle w:val="Tabletext"/>
              <w:numPr>
                <w:ilvl w:val="0"/>
                <w:numId w:val="34"/>
              </w:numPr>
              <w:spacing w:before="0" w:after="0"/>
              <w:ind w:left="294"/>
            </w:pPr>
            <w:r>
              <w:t>В разделе  2.2</w:t>
            </w:r>
            <w:r>
              <w:tab/>
              <w:t xml:space="preserve"> Загрузка ПО UPOS в терминалы </w:t>
            </w:r>
            <w:proofErr w:type="spellStart"/>
            <w:r>
              <w:t>Ingenico</w:t>
            </w:r>
            <w:proofErr w:type="spellEnd"/>
            <w:r>
              <w:t xml:space="preserve"> добавлено замечание о недопустимости  использования  </w:t>
            </w:r>
            <w:r w:rsidRPr="002F14B7">
              <w:rPr>
                <w:lang w:val="en-US"/>
              </w:rPr>
              <w:t>Manager</w:t>
            </w:r>
            <w:r>
              <w:t xml:space="preserve"> IPP3xx_CGUI*.m46_16 для моделей IPP320 и IPP350;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4"/>
              </w:numPr>
              <w:spacing w:before="0" w:after="0"/>
              <w:ind w:left="294"/>
            </w:pPr>
            <w:r>
              <w:t xml:space="preserve">В разделе 2.4 исправлено: </w:t>
            </w:r>
          </w:p>
          <w:p w:rsidR="003A705D" w:rsidRDefault="003A705D" w:rsidP="003B214A">
            <w:pPr>
              <w:pStyle w:val="Tabletext"/>
              <w:numPr>
                <w:ilvl w:val="1"/>
                <w:numId w:val="34"/>
              </w:numPr>
              <w:spacing w:before="0" w:after="0"/>
              <w:ind w:left="719"/>
            </w:pPr>
            <w:r>
              <w:t>«</w:t>
            </w:r>
            <w:r w:rsidRPr="008A4FFF">
              <w:t>K2100 должен быть подключен по COM2</w:t>
            </w:r>
            <w:r>
              <w:t xml:space="preserve">» – удалены шаги 4.1 и 4.2., шаг 4 – для  моделей </w:t>
            </w:r>
            <w:r w:rsidRPr="008A4FFF">
              <w:t>M2100 , С2100, K2100 и P2100</w:t>
            </w:r>
            <w:r>
              <w:t>;</w:t>
            </w:r>
          </w:p>
          <w:p w:rsidR="003A705D" w:rsidRDefault="003A705D" w:rsidP="003B214A">
            <w:pPr>
              <w:pStyle w:val="Tabletext"/>
              <w:numPr>
                <w:ilvl w:val="1"/>
                <w:numId w:val="34"/>
              </w:numPr>
              <w:spacing w:before="0" w:after="0"/>
              <w:ind w:left="719"/>
            </w:pPr>
            <w:r>
              <w:t>добавлен шаг 10.3</w:t>
            </w:r>
            <w:r w:rsidRPr="00F33BFE">
              <w:t xml:space="preserve"> – </w:t>
            </w:r>
            <w:proofErr w:type="spellStart"/>
            <w:r>
              <w:t>переподключение</w:t>
            </w:r>
            <w:proofErr w:type="spellEnd"/>
            <w:r>
              <w:t xml:space="preserve"> с </w:t>
            </w:r>
            <w:r>
              <w:rPr>
                <w:lang w:val="en-US"/>
              </w:rPr>
              <w:t>COM</w:t>
            </w:r>
            <w:r w:rsidRPr="00F33BFE">
              <w:t xml:space="preserve">1 </w:t>
            </w:r>
            <w:r>
              <w:t xml:space="preserve">на </w:t>
            </w:r>
            <w:r>
              <w:rPr>
                <w:lang w:val="en-US"/>
              </w:rPr>
              <w:t>COM</w:t>
            </w:r>
            <w:r w:rsidRPr="00F33BFE">
              <w:t xml:space="preserve"> 2 </w:t>
            </w:r>
            <w:r>
              <w:t xml:space="preserve">для </w:t>
            </w:r>
            <w:r>
              <w:rPr>
                <w:lang w:val="en-US"/>
              </w:rPr>
              <w:t>K</w:t>
            </w:r>
            <w:r w:rsidRPr="00F33BFE">
              <w:t>2100</w:t>
            </w:r>
            <w:r>
              <w:t>»;</w:t>
            </w:r>
          </w:p>
          <w:p w:rsidR="003A705D" w:rsidRDefault="003A705D" w:rsidP="003B214A">
            <w:pPr>
              <w:pStyle w:val="Tabletext"/>
              <w:numPr>
                <w:ilvl w:val="1"/>
                <w:numId w:val="34"/>
              </w:numPr>
              <w:spacing w:before="0" w:after="0"/>
              <w:ind w:left="719"/>
            </w:pPr>
            <w:r>
              <w:t xml:space="preserve">на шаге 12.4 исправлена опечатка «111111» </w:t>
            </w:r>
            <w:r w:rsidRPr="00F33BFE">
              <w:t xml:space="preserve"> </w:t>
            </w:r>
            <w:r>
              <w:t>на «11111»;</w:t>
            </w:r>
          </w:p>
          <w:p w:rsidR="003A705D" w:rsidRPr="008A4FFF" w:rsidRDefault="003A705D" w:rsidP="003B214A">
            <w:pPr>
              <w:pStyle w:val="Tabletext"/>
              <w:numPr>
                <w:ilvl w:val="0"/>
                <w:numId w:val="34"/>
              </w:numPr>
              <w:spacing w:before="0" w:after="0"/>
              <w:ind w:left="436"/>
            </w:pPr>
            <w:r>
              <w:t>В разделе 3.1 исправлена опечатка: «</w:t>
            </w:r>
            <w:r w:rsidRPr="00B64C90">
              <w:t xml:space="preserve">Если </w:t>
            </w:r>
            <w:r w:rsidRPr="00B64C90">
              <w:rPr>
                <w:lang w:val="en-US"/>
              </w:rPr>
              <w:t>POS</w:t>
            </w:r>
            <w:r w:rsidRPr="00B64C90">
              <w:t>-терминал ранее использовался, то необходимо удалить</w:t>
            </w:r>
            <w:r>
              <w:t>» – добавлено «ключи».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  <w:jc w:val="center"/>
            </w:pPr>
            <w:r>
              <w:t>18.07.2016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</w:pPr>
            <w:r>
              <w:t>1.14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B553E8">
            <w:pPr>
              <w:pStyle w:val="Tabletext"/>
              <w:spacing w:before="0" w:after="0"/>
              <w:ind w:left="-66"/>
            </w:pPr>
            <w:r>
              <w:t>Добавлено уточнение для iSC250 в разделы: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5"/>
              </w:numPr>
              <w:spacing w:before="0" w:after="0"/>
            </w:pPr>
            <w:r>
              <w:t>2.2</w:t>
            </w:r>
            <w:r w:rsidRPr="002F14B7">
              <w:t xml:space="preserve"> </w:t>
            </w:r>
            <w:r>
              <w:tab/>
              <w:t xml:space="preserve">Загрузка ПО UPOS в терминалы </w:t>
            </w:r>
            <w:proofErr w:type="spellStart"/>
            <w:r>
              <w:t>Ingenico</w:t>
            </w:r>
            <w:proofErr w:type="spellEnd"/>
            <w:r>
              <w:t>, шаги: 2.4.1, 2.4.2, 2.9, 2.10.1, 2.10.2;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5"/>
              </w:numPr>
              <w:spacing w:before="0" w:after="0"/>
            </w:pPr>
            <w:r>
              <w:t>3.6</w:t>
            </w:r>
            <w:r>
              <w:tab/>
              <w:t xml:space="preserve"> Сброс параметров на </w:t>
            </w:r>
            <w:proofErr w:type="spellStart"/>
            <w:r>
              <w:t>Ingenico</w:t>
            </w:r>
            <w:proofErr w:type="spellEnd"/>
            <w:r>
              <w:t xml:space="preserve">.  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  <w:jc w:val="center"/>
            </w:pPr>
            <w:r>
              <w:t>01.08.2016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</w:pPr>
            <w:r>
              <w:t>1.15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5321F5" w:rsidRDefault="003A705D" w:rsidP="00B553E8">
            <w:pPr>
              <w:pStyle w:val="Tabletext"/>
              <w:spacing w:before="0" w:after="0"/>
              <w:ind w:left="-66"/>
            </w:pPr>
            <w:r>
              <w:t xml:space="preserve">В раздел 2.3.1 добавлено описание загрузки </w:t>
            </w:r>
            <w:proofErr w:type="gramStart"/>
            <w:r>
              <w:t>ПО</w:t>
            </w:r>
            <w:proofErr w:type="gramEnd"/>
            <w:r>
              <w:t xml:space="preserve"> в </w:t>
            </w:r>
            <w:r>
              <w:rPr>
                <w:lang w:val="en-US"/>
              </w:rPr>
              <w:t>D</w:t>
            </w:r>
            <w:r w:rsidRPr="005321F5">
              <w:t>200.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352FC2">
            <w:pPr>
              <w:pStyle w:val="Tabletext"/>
              <w:spacing w:before="0" w:after="0"/>
              <w:jc w:val="center"/>
            </w:pPr>
            <w:r>
              <w:rPr>
                <w:lang w:val="en-US"/>
              </w:rPr>
              <w:t>22</w:t>
            </w:r>
            <w:r>
              <w:t>.0</w:t>
            </w:r>
            <w:r>
              <w:rPr>
                <w:lang w:val="en-US"/>
              </w:rPr>
              <w:t>8</w:t>
            </w:r>
            <w:r w:rsidRPr="00B64C90">
              <w:t>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7511BB" w:rsidRDefault="003A705D" w:rsidP="007A04EA">
            <w:pPr>
              <w:pStyle w:val="Tabletext"/>
              <w:spacing w:before="0" w:after="0"/>
              <w:jc w:val="center"/>
              <w:rPr>
                <w:lang w:val="en-US"/>
              </w:rPr>
            </w:pPr>
            <w:r w:rsidRPr="00B64C90">
              <w:t>1.</w:t>
            </w:r>
            <w:r>
              <w:rPr>
                <w:lang w:val="en-US"/>
              </w:rPr>
              <w:t>16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7511BB" w:rsidRDefault="003A705D" w:rsidP="001B181C">
            <w:pPr>
              <w:pStyle w:val="Tabletext"/>
              <w:spacing w:before="0" w:after="0"/>
            </w:pPr>
            <w:r w:rsidRPr="00B64C90">
              <w:t xml:space="preserve">Коррекция документа по замечаниям </w:t>
            </w:r>
            <w:proofErr w:type="spellStart"/>
            <w:r>
              <w:t>Костакова</w:t>
            </w:r>
            <w:proofErr w:type="spellEnd"/>
            <w:r>
              <w:t xml:space="preserve"> А.М.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D80936">
            <w:pPr>
              <w:pStyle w:val="Tabletext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2</w:t>
            </w:r>
            <w:r>
              <w:rPr>
                <w:lang w:val="en-US"/>
              </w:rPr>
              <w:t>.09.2016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1B181C" w:rsidRDefault="003A705D" w:rsidP="007A04EA">
            <w:pPr>
              <w:pStyle w:val="Tabletext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1.17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3B214A">
            <w:pPr>
              <w:pStyle w:val="Tabletext"/>
              <w:numPr>
                <w:ilvl w:val="0"/>
                <w:numId w:val="36"/>
              </w:numPr>
              <w:spacing w:before="0" w:after="0"/>
              <w:ind w:left="436"/>
            </w:pPr>
            <w:r>
              <w:t xml:space="preserve">В разделе 2.2.1 изменено описание условия выполнения загрузки операционной системы:  «…должна выполняться после очистки устройства последовательным нажатием клавиш </w:t>
            </w:r>
            <w:r>
              <w:rPr>
                <w:rStyle w:val="affff"/>
                <w:lang w:val="en-US"/>
              </w:rPr>
              <w:t>F</w:t>
            </w:r>
            <w:r w:rsidRPr="000375F7">
              <w:rPr>
                <w:rStyle w:val="affff"/>
              </w:rPr>
              <w:t>1-</w:t>
            </w:r>
            <w:r>
              <w:rPr>
                <w:rStyle w:val="affff"/>
                <w:lang w:val="en-US"/>
              </w:rPr>
              <w:t>F</w:t>
            </w:r>
            <w:r w:rsidRPr="000375F7">
              <w:rPr>
                <w:rStyle w:val="affff"/>
              </w:rPr>
              <w:t>2-</w:t>
            </w:r>
            <w:r>
              <w:rPr>
                <w:rStyle w:val="affff"/>
                <w:lang w:val="en-US"/>
              </w:rPr>
              <w:t>F</w:t>
            </w:r>
            <w:r w:rsidRPr="000375F7">
              <w:rPr>
                <w:rStyle w:val="affff"/>
              </w:rPr>
              <w:t>3-</w:t>
            </w:r>
            <w:r>
              <w:rPr>
                <w:rStyle w:val="affff"/>
                <w:lang w:val="en-US"/>
              </w:rPr>
              <w:t>F</w:t>
            </w:r>
            <w:r w:rsidRPr="000375F7">
              <w:rPr>
                <w:rStyle w:val="affff"/>
              </w:rPr>
              <w:t>4</w:t>
            </w:r>
            <w:r>
              <w:rPr>
                <w:rStyle w:val="affff"/>
              </w:rPr>
              <w:t xml:space="preserve"> </w:t>
            </w:r>
            <w:r>
              <w:t>после включения устройства…»;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6"/>
              </w:numPr>
              <w:spacing w:before="0" w:after="0"/>
              <w:ind w:left="436"/>
            </w:pPr>
            <w:r>
              <w:t xml:space="preserve">В разделы 2.3.1 и 3.3 добавлены модели </w:t>
            </w:r>
            <w:proofErr w:type="spellStart"/>
            <w:r>
              <w:rPr>
                <w:lang w:val="en-US"/>
              </w:rPr>
              <w:t>Vx</w:t>
            </w:r>
            <w:proofErr w:type="spellEnd"/>
            <w:r w:rsidRPr="001B181C">
              <w:t>520</w:t>
            </w:r>
            <w:r>
              <w:rPr>
                <w:lang w:val="en-US"/>
              </w:rPr>
              <w:t>C</w:t>
            </w:r>
            <w:r w:rsidRPr="001B181C">
              <w:t xml:space="preserve">, </w:t>
            </w:r>
            <w:r>
              <w:rPr>
                <w:lang w:val="en-US"/>
              </w:rPr>
              <w:t>S</w:t>
            </w:r>
            <w:r w:rsidRPr="001B181C">
              <w:t>80</w:t>
            </w:r>
            <w:r>
              <w:rPr>
                <w:lang w:val="en-US"/>
              </w:rPr>
              <w:t>C</w:t>
            </w:r>
            <w:r>
              <w:t xml:space="preserve"> и </w:t>
            </w:r>
            <w:r>
              <w:rPr>
                <w:lang w:val="en-US"/>
              </w:rPr>
              <w:t>S</w:t>
            </w:r>
            <w:r w:rsidRPr="001B181C">
              <w:t>200</w:t>
            </w:r>
            <w:r>
              <w:t>;</w:t>
            </w:r>
          </w:p>
          <w:p w:rsidR="003A705D" w:rsidRPr="001B181C" w:rsidRDefault="003A705D" w:rsidP="003B214A">
            <w:pPr>
              <w:pStyle w:val="Tabletext"/>
              <w:numPr>
                <w:ilvl w:val="0"/>
                <w:numId w:val="36"/>
              </w:numPr>
              <w:spacing w:before="0" w:after="0"/>
              <w:ind w:left="436"/>
            </w:pPr>
            <w:r>
              <w:t xml:space="preserve">Модель </w:t>
            </w:r>
            <w:r>
              <w:rPr>
                <w:lang w:val="en-US"/>
              </w:rPr>
              <w:t>SP</w:t>
            </w:r>
            <w:r w:rsidRPr="001B181C">
              <w:t>30</w:t>
            </w:r>
            <w:r>
              <w:t xml:space="preserve"> </w:t>
            </w:r>
            <w:r>
              <w:rPr>
                <w:lang w:val="en-US"/>
              </w:rPr>
              <w:t>color</w:t>
            </w:r>
            <w:r w:rsidRPr="001B181C">
              <w:t xml:space="preserve"> </w:t>
            </w:r>
            <w:r>
              <w:t xml:space="preserve">переименована в </w:t>
            </w:r>
            <w:r>
              <w:rPr>
                <w:lang w:val="en-US"/>
              </w:rPr>
              <w:t>SP</w:t>
            </w:r>
            <w:r w:rsidRPr="001B181C">
              <w:t>30</w:t>
            </w:r>
            <w:r>
              <w:rPr>
                <w:lang w:val="en-US"/>
              </w:rPr>
              <w:t>C</w:t>
            </w:r>
            <w:r>
              <w:t>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D80936">
            <w:pPr>
              <w:pStyle w:val="Tabletext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07.09.2016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7A04EA">
            <w:pPr>
              <w:pStyle w:val="Tabletext"/>
              <w:spacing w:before="0"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1.18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3B214A">
            <w:pPr>
              <w:pStyle w:val="Tabletext"/>
              <w:numPr>
                <w:ilvl w:val="0"/>
                <w:numId w:val="36"/>
              </w:numPr>
              <w:spacing w:before="0" w:after="0"/>
              <w:ind w:left="436"/>
            </w:pPr>
            <w:r>
              <w:t>В разделе 2.</w:t>
            </w:r>
            <w:r w:rsidRPr="005A0B4E">
              <w:t>3</w:t>
            </w:r>
            <w:r>
              <w:t>.1:</w:t>
            </w:r>
          </w:p>
          <w:p w:rsidR="003A705D" w:rsidRDefault="003A705D" w:rsidP="003B214A">
            <w:pPr>
              <w:pStyle w:val="Tabletext"/>
              <w:numPr>
                <w:ilvl w:val="1"/>
                <w:numId w:val="36"/>
              </w:numPr>
              <w:spacing w:before="0" w:after="0"/>
              <w:ind w:left="861"/>
            </w:pPr>
            <w:r w:rsidRPr="005A0B4E">
              <w:t xml:space="preserve"> </w:t>
            </w:r>
            <w:r>
              <w:t xml:space="preserve">исправлена опечатка: </w:t>
            </w:r>
            <w:r>
              <w:rPr>
                <w:lang w:val="en-US"/>
              </w:rPr>
              <w:t>S</w:t>
            </w:r>
            <w:r w:rsidRPr="005A0B4E">
              <w:t>30</w:t>
            </w:r>
            <w:r>
              <w:t xml:space="preserve"> заменено на </w:t>
            </w:r>
            <w:r>
              <w:rPr>
                <w:lang w:val="en-US"/>
              </w:rPr>
              <w:t>SP</w:t>
            </w:r>
            <w:r w:rsidRPr="005A0B4E">
              <w:t>30</w:t>
            </w:r>
            <w:r>
              <w:t>;</w:t>
            </w:r>
          </w:p>
          <w:p w:rsidR="003A705D" w:rsidRDefault="003A705D" w:rsidP="003B214A">
            <w:pPr>
              <w:pStyle w:val="Tabletext"/>
              <w:numPr>
                <w:ilvl w:val="1"/>
                <w:numId w:val="36"/>
              </w:numPr>
              <w:spacing w:before="0" w:after="0"/>
              <w:ind w:left="861"/>
            </w:pPr>
            <w:r>
              <w:t xml:space="preserve">добавлена модель </w:t>
            </w:r>
            <w:r>
              <w:rPr>
                <w:lang w:val="en-US"/>
              </w:rPr>
              <w:t>SP</w:t>
            </w:r>
            <w:r w:rsidRPr="00544105">
              <w:t>30</w:t>
            </w:r>
            <w:r>
              <w:rPr>
                <w:lang w:val="en-US"/>
              </w:rPr>
              <w:t>C</w:t>
            </w:r>
            <w:r>
              <w:t>;</w:t>
            </w:r>
          </w:p>
          <w:p w:rsidR="003A705D" w:rsidRDefault="003A705D" w:rsidP="003B214A">
            <w:pPr>
              <w:pStyle w:val="Tabletext"/>
              <w:numPr>
                <w:ilvl w:val="0"/>
                <w:numId w:val="36"/>
              </w:numPr>
              <w:spacing w:before="0" w:after="0"/>
              <w:ind w:left="436"/>
            </w:pPr>
            <w:r>
              <w:t>В раздел 2.</w:t>
            </w:r>
            <w:r w:rsidRPr="00544105">
              <w:t>3</w:t>
            </w:r>
            <w:r>
              <w:t xml:space="preserve">.2 добавлена модель </w:t>
            </w:r>
            <w:r>
              <w:rPr>
                <w:lang w:val="en-US"/>
              </w:rPr>
              <w:t>D</w:t>
            </w:r>
            <w:r w:rsidRPr="005A0B4E">
              <w:t>200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E14B16">
            <w:pPr>
              <w:pStyle w:val="Tabletext"/>
              <w:spacing w:before="0" w:after="0"/>
              <w:jc w:val="center"/>
              <w:rPr>
                <w:lang w:val="en-US"/>
              </w:rPr>
            </w:pPr>
            <w:r>
              <w:t>20</w:t>
            </w:r>
            <w:r>
              <w:rPr>
                <w:lang w:val="en-US"/>
              </w:rPr>
              <w:t>.09.2016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007896" w:rsidRDefault="003A705D" w:rsidP="00007896">
            <w:pPr>
              <w:pStyle w:val="Tabletext"/>
              <w:spacing w:before="0" w:after="0"/>
              <w:jc w:val="center"/>
            </w:pPr>
            <w:r>
              <w:rPr>
                <w:lang w:val="en-US"/>
              </w:rPr>
              <w:t>1.1</w:t>
            </w:r>
            <w:r>
              <w:t>9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Default="003A705D" w:rsidP="007754E6">
            <w:pPr>
              <w:pStyle w:val="Tabletext"/>
              <w:spacing w:before="0" w:after="0"/>
              <w:ind w:left="76"/>
            </w:pPr>
            <w:r>
              <w:t>В разделе 2.</w:t>
            </w:r>
            <w:r w:rsidRPr="00544105">
              <w:t>3</w:t>
            </w:r>
            <w:r>
              <w:t xml:space="preserve">.2 исправлено место расположения файлов для модели </w:t>
            </w:r>
            <w:r>
              <w:rPr>
                <w:lang w:val="en-US"/>
              </w:rPr>
              <w:t>D</w:t>
            </w:r>
            <w:r w:rsidRPr="005A0B4E">
              <w:t>200</w:t>
            </w:r>
            <w:r>
              <w:t xml:space="preserve"> </w:t>
            </w:r>
            <w:r w:rsidRPr="001D5783">
              <w:t>(</w:t>
            </w:r>
            <w:proofErr w:type="spellStart"/>
            <w:r>
              <w:rPr>
                <w:lang w:val="en-US"/>
              </w:rPr>
              <w:t>Prolin</w:t>
            </w:r>
            <w:proofErr w:type="spellEnd"/>
            <w:r w:rsidRPr="001D5783">
              <w:t>)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3A705D" w:rsidP="00E14B16">
            <w:pPr>
              <w:pStyle w:val="Tabletext"/>
              <w:spacing w:before="0" w:after="0"/>
              <w:jc w:val="center"/>
            </w:pPr>
            <w:r>
              <w:t>14.10.2016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Pr="00897218" w:rsidRDefault="003A705D" w:rsidP="00007896">
            <w:pPr>
              <w:pStyle w:val="Tabletext"/>
              <w:spacing w:before="0" w:after="0"/>
              <w:jc w:val="center"/>
            </w:pPr>
            <w:r>
              <w:t>1.20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2623CD" w:rsidRDefault="003A705D" w:rsidP="002623CD">
            <w:pPr>
              <w:pStyle w:val="Tabletext"/>
              <w:spacing w:before="0" w:after="0"/>
              <w:ind w:left="76"/>
            </w:pPr>
            <w:r>
              <w:t xml:space="preserve">В разделе 2.3.1 название модели </w:t>
            </w:r>
            <w:r>
              <w:rPr>
                <w:lang w:val="en-US"/>
              </w:rPr>
              <w:t>S</w:t>
            </w:r>
            <w:r w:rsidRPr="002623CD">
              <w:t xml:space="preserve">90 </w:t>
            </w:r>
            <w:r>
              <w:t xml:space="preserve">заменено на </w:t>
            </w:r>
            <w:r>
              <w:rPr>
                <w:lang w:val="en-US"/>
              </w:rPr>
              <w:t>S</w:t>
            </w:r>
            <w:r w:rsidRPr="002623CD">
              <w:t>90</w:t>
            </w:r>
            <w:r>
              <w:rPr>
                <w:lang w:val="en-US"/>
              </w:rPr>
              <w:t>C</w:t>
            </w:r>
            <w:r>
              <w:t>.</w:t>
            </w:r>
          </w:p>
        </w:tc>
      </w:tr>
      <w:tr w:rsidR="003A705D" w:rsidRPr="00B64C90" w:rsidTr="003A705D">
        <w:trPr>
          <w:cantSplit/>
        </w:trPr>
        <w:tc>
          <w:tcPr>
            <w:tcW w:w="1458" w:type="dxa"/>
            <w:shd w:val="clear" w:color="auto" w:fill="auto"/>
            <w:vAlign w:val="center"/>
          </w:tcPr>
          <w:p w:rsidR="003A705D" w:rsidRDefault="000F6C68" w:rsidP="004C4F0D">
            <w:pPr>
              <w:pStyle w:val="Tabletext"/>
              <w:spacing w:before="0" w:after="0"/>
              <w:jc w:val="center"/>
            </w:pPr>
            <w:r>
              <w:t>08</w:t>
            </w:r>
            <w:r w:rsidR="003A705D">
              <w:t>.11.2016</w:t>
            </w:r>
          </w:p>
        </w:tc>
        <w:tc>
          <w:tcPr>
            <w:tcW w:w="1117" w:type="dxa"/>
            <w:shd w:val="clear" w:color="auto" w:fill="auto"/>
            <w:vAlign w:val="center"/>
          </w:tcPr>
          <w:p w:rsidR="003A705D" w:rsidRDefault="003A705D" w:rsidP="00007896">
            <w:pPr>
              <w:pStyle w:val="Tabletext"/>
              <w:spacing w:before="0" w:after="0"/>
              <w:jc w:val="center"/>
            </w:pPr>
            <w:r>
              <w:t>1.21</w:t>
            </w:r>
          </w:p>
        </w:tc>
        <w:tc>
          <w:tcPr>
            <w:tcW w:w="7206" w:type="dxa"/>
            <w:shd w:val="clear" w:color="auto" w:fill="auto"/>
            <w:vAlign w:val="center"/>
          </w:tcPr>
          <w:p w:rsidR="003A705D" w:rsidRPr="00DF512A" w:rsidRDefault="003A705D" w:rsidP="00467431">
            <w:pPr>
              <w:pStyle w:val="Tabletext"/>
              <w:spacing w:before="0" w:after="0"/>
              <w:ind w:left="76"/>
            </w:pPr>
            <w:r>
              <w:t xml:space="preserve">Формулировка «Сброс параметров» изменена на «Удаление ПО </w:t>
            </w:r>
            <w:r>
              <w:rPr>
                <w:lang w:val="en-US"/>
              </w:rPr>
              <w:t>UPOS</w:t>
            </w:r>
            <w:r>
              <w:t>»;</w:t>
            </w:r>
          </w:p>
          <w:p w:rsidR="00820034" w:rsidRPr="00820034" w:rsidRDefault="00820034" w:rsidP="00467431">
            <w:pPr>
              <w:pStyle w:val="Tabletext"/>
              <w:spacing w:before="0" w:after="0"/>
              <w:ind w:left="76"/>
            </w:pPr>
            <w:r>
              <w:t>Информация о портах для загрузки ПО</w:t>
            </w:r>
            <w:r w:rsidRPr="00820034">
              <w:t xml:space="preserve"> </w:t>
            </w:r>
            <w:r>
              <w:rPr>
                <w:lang w:val="en-US"/>
              </w:rPr>
              <w:t>UPOS</w:t>
            </w:r>
            <w:r>
              <w:t xml:space="preserve"> перенесена из документа «Определение схемы автономного решения (АР) в раздел «Интерфейсы загрузки ПО</w:t>
            </w:r>
            <w:r w:rsidRPr="00820034">
              <w:t xml:space="preserve"> </w:t>
            </w:r>
            <w:r>
              <w:rPr>
                <w:lang w:val="en-US"/>
              </w:rPr>
              <w:t>UPOS</w:t>
            </w:r>
            <w:r>
              <w:t>»;</w:t>
            </w:r>
          </w:p>
          <w:p w:rsidR="003A705D" w:rsidRDefault="003A705D" w:rsidP="004C4F0D">
            <w:pPr>
              <w:pStyle w:val="Tabletext"/>
              <w:spacing w:before="0" w:after="0"/>
              <w:ind w:left="76"/>
            </w:pPr>
            <w:r>
              <w:t xml:space="preserve">Раздел «Удаление ключей» перенесен в документ «Общее руководство по настройке </w:t>
            </w:r>
            <w:r>
              <w:rPr>
                <w:lang w:val="en-US"/>
              </w:rPr>
              <w:t>POS</w:t>
            </w:r>
            <w:r>
              <w:t>-терминалов»;</w:t>
            </w:r>
          </w:p>
          <w:p w:rsidR="003A705D" w:rsidRPr="00467431" w:rsidRDefault="003A705D" w:rsidP="004C4F0D">
            <w:pPr>
              <w:pStyle w:val="Tabletext"/>
              <w:spacing w:before="0" w:after="0"/>
              <w:ind w:left="76"/>
            </w:pPr>
            <w:r>
              <w:t>Раздел «</w:t>
            </w:r>
            <w:r w:rsidRPr="004C4F0D">
              <w:t xml:space="preserve">Загрузка ОС </w:t>
            </w:r>
            <w:proofErr w:type="spellStart"/>
            <w:r w:rsidRPr="004C4F0D">
              <w:t>Telium</w:t>
            </w:r>
            <w:proofErr w:type="spellEnd"/>
            <w:r w:rsidRPr="004C4F0D">
              <w:t xml:space="preserve"> 9.16 для RKL</w:t>
            </w:r>
            <w:r>
              <w:t xml:space="preserve">» перенесен в новый документ «Загрузка ОС в </w:t>
            </w:r>
            <w:r>
              <w:rPr>
                <w:lang w:val="en-US"/>
              </w:rPr>
              <w:t>POS</w:t>
            </w:r>
            <w:r>
              <w:t>-терминалы».</w:t>
            </w:r>
          </w:p>
        </w:tc>
      </w:tr>
    </w:tbl>
    <w:p w:rsidR="007754E6" w:rsidRDefault="007754E6">
      <w:pPr>
        <w:pStyle w:val="aff1"/>
        <w:spacing w:line="360" w:lineRule="auto"/>
      </w:pPr>
      <w:bookmarkStart w:id="0" w:name="_Toc171696917"/>
      <w:bookmarkStart w:id="1" w:name="_Ref277180580"/>
      <w:bookmarkStart w:id="2" w:name="_Toc338667671"/>
      <w:bookmarkStart w:id="3" w:name="_Toc339963838"/>
      <w:r>
        <w:br w:type="page"/>
      </w:r>
    </w:p>
    <w:p w:rsidR="001B566B" w:rsidRPr="00B64C90" w:rsidRDefault="00822E49">
      <w:pPr>
        <w:pStyle w:val="aff1"/>
        <w:spacing w:line="360" w:lineRule="auto"/>
      </w:pPr>
      <w:r w:rsidRPr="00B64C90">
        <w:lastRenderedPageBreak/>
        <w:t>СОДЕРЖАНИЕ</w:t>
      </w:r>
    </w:p>
    <w:p w:rsidR="00005070" w:rsidRDefault="0012496D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r w:rsidRPr="003364B8">
        <w:rPr>
          <w:rFonts w:asciiTheme="minorHAnsi" w:hAnsiTheme="minorHAnsi" w:cstheme="minorHAnsi"/>
          <w:b w:val="0"/>
          <w:bCs w:val="0"/>
          <w:caps w:val="0"/>
        </w:rPr>
        <w:fldChar w:fldCharType="begin"/>
      </w:r>
      <w:r w:rsidR="00822E49" w:rsidRPr="00B64C90">
        <w:rPr>
          <w:rFonts w:asciiTheme="minorHAnsi" w:hAnsiTheme="minorHAnsi" w:cstheme="minorHAnsi"/>
          <w:b w:val="0"/>
          <w:bCs w:val="0"/>
          <w:caps w:val="0"/>
        </w:rPr>
        <w:instrText xml:space="preserve"> TOC \o "1-3" \h \z \t "Заголовок без номера;1" </w:instrText>
      </w:r>
      <w:r w:rsidRPr="003364B8">
        <w:rPr>
          <w:rFonts w:asciiTheme="minorHAnsi" w:hAnsiTheme="minorHAnsi" w:cstheme="minorHAnsi"/>
          <w:b w:val="0"/>
          <w:bCs w:val="0"/>
          <w:caps w:val="0"/>
        </w:rPr>
        <w:fldChar w:fldCharType="separate"/>
      </w:r>
      <w:hyperlink w:anchor="_Toc466391065" w:history="1">
        <w:r w:rsidR="00005070" w:rsidRPr="0051092E">
          <w:rPr>
            <w:rStyle w:val="af2"/>
            <w:noProof/>
          </w:rPr>
          <w:t>Термины и определения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_Toc466391065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5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66" w:history="1">
        <w:r w:rsidR="00005070" w:rsidRPr="0051092E">
          <w:rPr>
            <w:rStyle w:val="af2"/>
            <w:noProof/>
          </w:rPr>
          <w:t>Аббревиатуры и сокращения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_Toc466391066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5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67" w:history="1">
        <w:r w:rsidR="00005070" w:rsidRPr="0051092E">
          <w:rPr>
            <w:rStyle w:val="af2"/>
            <w:noProof/>
          </w:rPr>
          <w:t>1</w:t>
        </w:r>
        <w:r w:rsidR="0000507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>Общие сведения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_Toc466391067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68" w:history="1">
        <w:r w:rsidR="00005070" w:rsidRPr="0051092E">
          <w:rPr>
            <w:rStyle w:val="af2"/>
            <w:noProof/>
          </w:rPr>
          <w:t>2</w:t>
        </w:r>
        <w:r w:rsidR="0000507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Интерфейсы для загрузки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_Toc466391068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7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69" w:history="1">
        <w:r w:rsidR="00005070" w:rsidRPr="0051092E">
          <w:rPr>
            <w:rStyle w:val="af2"/>
            <w:noProof/>
          </w:rPr>
          <w:t>3</w:t>
        </w:r>
        <w:r w:rsidR="0000507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>Загрузка ПО 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в </w:t>
        </w:r>
        <w:r w:rsidR="00005070" w:rsidRPr="0051092E">
          <w:rPr>
            <w:rStyle w:val="af2"/>
            <w:noProof/>
            <w:lang w:val="en-US"/>
          </w:rPr>
          <w:t>POS</w:t>
        </w:r>
        <w:r w:rsidR="00005070" w:rsidRPr="0051092E">
          <w:rPr>
            <w:rStyle w:val="af2"/>
            <w:noProof/>
          </w:rPr>
          <w:noBreakHyphen/>
          <w:t>терминал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_Toc466391069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10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70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Загрузка ПО UPOS в терминалы </w:t>
        </w:r>
        <w:r w:rsidR="00005070" w:rsidRPr="0051092E">
          <w:rPr>
            <w:rStyle w:val="af2"/>
            <w:noProof/>
            <w:lang w:val="en-US"/>
          </w:rPr>
          <w:t>VeriFone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_Toc466391070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10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71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Загрузка ПО UPOS в терминалы </w:t>
        </w:r>
        <w:r w:rsidR="00005070" w:rsidRPr="0051092E">
          <w:rPr>
            <w:rStyle w:val="af2"/>
            <w:noProof/>
            <w:lang w:val="en-US"/>
          </w:rPr>
          <w:t>Ingenico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_Toc466391071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11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72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Загрузка ПО UPOS в терминалы </w:t>
        </w:r>
        <w:r w:rsidR="00005070" w:rsidRPr="0051092E">
          <w:rPr>
            <w:rStyle w:val="af2"/>
            <w:noProof/>
            <w:lang w:val="en-US"/>
          </w:rPr>
          <w:t>PAX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_Toc466391072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15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73" w:history="1">
        <w:r w:rsidR="00005070" w:rsidRPr="0051092E">
          <w:rPr>
            <w:rStyle w:val="af2"/>
            <w:noProof/>
          </w:rPr>
          <w:t>3.3.1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Загрузка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в терминалы </w:t>
        </w:r>
        <w:r w:rsidR="00005070" w:rsidRPr="0051092E">
          <w:rPr>
            <w:rStyle w:val="af2"/>
            <w:noProof/>
            <w:lang w:val="en-US"/>
          </w:rPr>
          <w:t>PAX</w:t>
        </w:r>
        <w:r w:rsidR="00005070" w:rsidRPr="0051092E">
          <w:rPr>
            <w:rStyle w:val="af2"/>
            <w:noProof/>
          </w:rPr>
          <w:t xml:space="preserve"> </w:t>
        </w:r>
        <w:r w:rsidR="00005070" w:rsidRPr="0051092E">
          <w:rPr>
            <w:rStyle w:val="af2"/>
            <w:noProof/>
            <w:lang w:val="en-US"/>
          </w:rPr>
          <w:t>SP</w:t>
        </w:r>
        <w:r w:rsidR="00005070" w:rsidRPr="0051092E">
          <w:rPr>
            <w:rStyle w:val="af2"/>
            <w:noProof/>
          </w:rPr>
          <w:t xml:space="preserve">30, </w:t>
        </w:r>
        <w:r w:rsidR="00005070" w:rsidRPr="0051092E">
          <w:rPr>
            <w:rStyle w:val="af2"/>
            <w:noProof/>
            <w:lang w:val="en-US"/>
          </w:rPr>
          <w:t>SP</w:t>
        </w:r>
        <w:r w:rsidR="00005070" w:rsidRPr="0051092E">
          <w:rPr>
            <w:rStyle w:val="af2"/>
            <w:noProof/>
          </w:rPr>
          <w:t xml:space="preserve">30С,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 xml:space="preserve">80,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>80</w:t>
        </w:r>
        <w:r w:rsidR="00005070" w:rsidRPr="0051092E">
          <w:rPr>
            <w:rStyle w:val="af2"/>
            <w:noProof/>
            <w:lang w:val="en-US"/>
          </w:rPr>
          <w:t>C</w:t>
        </w:r>
        <w:r w:rsidR="00005070" w:rsidRPr="0051092E">
          <w:rPr>
            <w:rStyle w:val="af2"/>
            <w:noProof/>
          </w:rPr>
          <w:t xml:space="preserve">,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 xml:space="preserve">90С,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 xml:space="preserve">200, </w:t>
        </w:r>
        <w:r w:rsidR="00005070" w:rsidRPr="0051092E">
          <w:rPr>
            <w:rStyle w:val="af2"/>
            <w:noProof/>
            <w:lang w:val="en-US"/>
          </w:rPr>
          <w:t>D</w:t>
        </w:r>
        <w:r w:rsidR="00005070" w:rsidRPr="0051092E">
          <w:rPr>
            <w:rStyle w:val="af2"/>
            <w:noProof/>
          </w:rPr>
          <w:t>200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_Toc466391073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15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74" w:history="1">
        <w:r w:rsidR="00005070" w:rsidRPr="0051092E">
          <w:rPr>
            <w:rStyle w:val="af2"/>
            <w:noProof/>
          </w:rPr>
          <w:t>3.3.2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Загрузка ПО UPOS в терминалы </w:t>
        </w:r>
        <w:r w:rsidR="00005070" w:rsidRPr="0051092E">
          <w:rPr>
            <w:rStyle w:val="af2"/>
            <w:noProof/>
            <w:lang w:val="en-US"/>
          </w:rPr>
          <w:t>PAX</w:t>
        </w:r>
        <w:r w:rsidR="00005070" w:rsidRPr="0051092E">
          <w:rPr>
            <w:rStyle w:val="af2"/>
            <w:noProof/>
          </w:rPr>
          <w:t xml:space="preserve">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 xml:space="preserve">300, </w:t>
        </w:r>
        <w:r w:rsidR="00005070" w:rsidRPr="0051092E">
          <w:rPr>
            <w:rStyle w:val="af2"/>
            <w:noProof/>
            <w:lang w:val="en-US"/>
          </w:rPr>
          <w:t>S</w:t>
        </w:r>
        <w:r w:rsidR="00005070" w:rsidRPr="0051092E">
          <w:rPr>
            <w:rStyle w:val="af2"/>
            <w:noProof/>
          </w:rPr>
          <w:t xml:space="preserve">900, </w:t>
        </w:r>
        <w:r w:rsidR="00005070" w:rsidRPr="0051092E">
          <w:rPr>
            <w:rStyle w:val="af2"/>
            <w:noProof/>
            <w:lang w:val="en-US"/>
          </w:rPr>
          <w:t>D</w:t>
        </w:r>
        <w:r w:rsidR="00005070" w:rsidRPr="0051092E">
          <w:rPr>
            <w:rStyle w:val="af2"/>
            <w:noProof/>
          </w:rPr>
          <w:t>200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_Toc466391074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18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75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>Загрузка ПО UPOS в терминалы Y</w:t>
        </w:r>
        <w:r w:rsidR="00005070" w:rsidRPr="0051092E">
          <w:rPr>
            <w:rStyle w:val="af2"/>
            <w:noProof/>
            <w:lang w:val="en-US"/>
          </w:rPr>
          <w:t>ARUS</w:t>
        </w:r>
        <w:r w:rsidR="00005070" w:rsidRPr="0051092E">
          <w:rPr>
            <w:rStyle w:val="af2"/>
            <w:noProof/>
          </w:rPr>
          <w:t xml:space="preserve"> C2100, </w:t>
        </w:r>
        <w:r w:rsidR="00005070" w:rsidRPr="0051092E">
          <w:rPr>
            <w:rStyle w:val="af2"/>
            <w:noProof/>
            <w:lang w:val="en-US"/>
          </w:rPr>
          <w:t>M</w:t>
        </w:r>
        <w:r w:rsidR="00005070" w:rsidRPr="0051092E">
          <w:rPr>
            <w:rStyle w:val="af2"/>
            <w:noProof/>
          </w:rPr>
          <w:t xml:space="preserve">2100, </w:t>
        </w:r>
        <w:r w:rsidR="00005070" w:rsidRPr="0051092E">
          <w:rPr>
            <w:rStyle w:val="af2"/>
            <w:noProof/>
            <w:lang w:val="en-US"/>
          </w:rPr>
          <w:t>K</w:t>
        </w:r>
        <w:r w:rsidR="00005070" w:rsidRPr="0051092E">
          <w:rPr>
            <w:rStyle w:val="af2"/>
            <w:noProof/>
          </w:rPr>
          <w:t xml:space="preserve">2100, </w:t>
        </w:r>
        <w:r w:rsidR="00005070" w:rsidRPr="0051092E">
          <w:rPr>
            <w:rStyle w:val="af2"/>
            <w:noProof/>
            <w:lang w:val="en-US"/>
          </w:rPr>
          <w:t>P</w:t>
        </w:r>
        <w:r w:rsidR="00005070" w:rsidRPr="0051092E">
          <w:rPr>
            <w:rStyle w:val="af2"/>
            <w:noProof/>
          </w:rPr>
          <w:t>2100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_Toc466391075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24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76" w:history="1">
        <w:r w:rsidR="00005070" w:rsidRPr="0051092E">
          <w:rPr>
            <w:rStyle w:val="af2"/>
            <w:noProof/>
          </w:rPr>
          <w:t>4</w:t>
        </w:r>
        <w:r w:rsidR="0000507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_Toc466391076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36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77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(для </w:t>
        </w:r>
        <w:r w:rsidR="00005070" w:rsidRPr="0051092E">
          <w:rPr>
            <w:rStyle w:val="af2"/>
            <w:noProof/>
            <w:lang w:val="en-US"/>
          </w:rPr>
          <w:t>VeriFone</w:t>
        </w:r>
        <w:r w:rsidR="00005070" w:rsidRPr="0051092E">
          <w:rPr>
            <w:rStyle w:val="af2"/>
            <w:noProof/>
          </w:rPr>
          <w:t>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_Toc466391077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36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78" w:history="1">
        <w:r w:rsidR="00005070" w:rsidRPr="0051092E">
          <w:rPr>
            <w:rStyle w:val="af2"/>
            <w:noProof/>
          </w:rPr>
          <w:t>4.1.1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(для VeriFone V</w:t>
        </w:r>
        <w:r w:rsidR="00005070" w:rsidRPr="0051092E">
          <w:rPr>
            <w:rStyle w:val="af2"/>
            <w:noProof/>
            <w:lang w:val="en-US"/>
          </w:rPr>
          <w:t>x</w:t>
        </w:r>
        <w:r w:rsidR="00005070" w:rsidRPr="0051092E">
          <w:rPr>
            <w:rStyle w:val="af2"/>
            <w:noProof/>
          </w:rPr>
          <w:t>510, V</w:t>
        </w:r>
        <w:r w:rsidR="00005070" w:rsidRPr="0051092E">
          <w:rPr>
            <w:rStyle w:val="af2"/>
            <w:noProof/>
            <w:lang w:val="en-US"/>
          </w:rPr>
          <w:t>x</w:t>
        </w:r>
        <w:r w:rsidR="00005070" w:rsidRPr="0051092E">
          <w:rPr>
            <w:rStyle w:val="af2"/>
            <w:noProof/>
          </w:rPr>
          <w:t>610)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_Toc466391078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36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79" w:history="1">
        <w:r w:rsidR="00005070" w:rsidRPr="0051092E">
          <w:rPr>
            <w:rStyle w:val="af2"/>
            <w:noProof/>
          </w:rPr>
          <w:t>4.1.2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(VeriFone V</w:t>
        </w:r>
        <w:r w:rsidR="00005070" w:rsidRPr="0051092E">
          <w:rPr>
            <w:rStyle w:val="af2"/>
            <w:noProof/>
            <w:lang w:val="en-US"/>
          </w:rPr>
          <w:t>x</w:t>
        </w:r>
        <w:r w:rsidR="00005070" w:rsidRPr="0051092E">
          <w:rPr>
            <w:rStyle w:val="af2"/>
            <w:noProof/>
          </w:rPr>
          <w:t>520/520С)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_Toc466391079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38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80" w:history="1">
        <w:r w:rsidR="00005070" w:rsidRPr="0051092E">
          <w:rPr>
            <w:rStyle w:val="af2"/>
            <w:noProof/>
          </w:rPr>
          <w:t>4.1.3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(VeriFone V</w:t>
        </w:r>
        <w:r w:rsidR="00005070" w:rsidRPr="0051092E">
          <w:rPr>
            <w:rStyle w:val="af2"/>
            <w:noProof/>
            <w:lang w:val="en-US"/>
          </w:rPr>
          <w:t>x</w:t>
        </w:r>
        <w:r w:rsidR="00005070" w:rsidRPr="0051092E">
          <w:rPr>
            <w:rStyle w:val="af2"/>
            <w:noProof/>
          </w:rPr>
          <w:t>675)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_Toc466391080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40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34"/>
        <w:tabs>
          <w:tab w:val="left" w:pos="960"/>
          <w:tab w:val="right" w:leader="dot" w:pos="9912"/>
        </w:tabs>
        <w:rPr>
          <w:rFonts w:eastAsiaTheme="minorEastAsia" w:cstheme="minorBidi"/>
          <w:noProof/>
          <w:sz w:val="22"/>
          <w:szCs w:val="22"/>
        </w:rPr>
      </w:pPr>
      <w:hyperlink w:anchor="_Toc466391081" w:history="1">
        <w:r w:rsidR="00005070" w:rsidRPr="0051092E">
          <w:rPr>
            <w:rStyle w:val="af2"/>
            <w:noProof/>
          </w:rPr>
          <w:t>4.1.4</w:t>
        </w:r>
        <w:r w:rsidR="00005070">
          <w:rPr>
            <w:rFonts w:eastAsiaTheme="minorEastAsia" w:cstheme="minorBidi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(VeriFone Vx680)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_Toc466391081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42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82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(Ingenico</w:t>
        </w:r>
        <w:r w:rsidR="00005070" w:rsidRPr="0051092E">
          <w:rPr>
            <w:rStyle w:val="af2"/>
            <w:noProof/>
            <w:lang w:val="en-US"/>
          </w:rPr>
          <w:t>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_Toc466391082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45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83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(PAX</w:t>
        </w:r>
        <w:r w:rsidR="00005070" w:rsidRPr="0051092E">
          <w:rPr>
            <w:rStyle w:val="af2"/>
            <w:noProof/>
            <w:lang w:val="en-US"/>
          </w:rPr>
          <w:t>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_Toc466391083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25"/>
        <w:tabs>
          <w:tab w:val="left" w:pos="480"/>
          <w:tab w:val="right" w:leader="dot" w:pos="9912"/>
        </w:tabs>
        <w:rPr>
          <w:rFonts w:eastAsiaTheme="minorEastAsia" w:cstheme="minorBidi"/>
          <w:b w:val="0"/>
          <w:bCs w:val="0"/>
          <w:noProof/>
          <w:sz w:val="22"/>
          <w:szCs w:val="22"/>
        </w:rPr>
      </w:pPr>
      <w:hyperlink w:anchor="_Toc466391084" w:history="1">
        <w:r w:rsidR="00005070" w:rsidRPr="0051092E">
          <w:rPr>
            <w:rStyle w:val="af2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</w:t>
        </w:r>
        <w:r w:rsidR="00005070">
          <w:rPr>
            <w:rFonts w:eastAsiaTheme="minorEastAsia" w:cstheme="minorBidi"/>
            <w:b w:val="0"/>
            <w:bCs w:val="0"/>
            <w:noProof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 xml:space="preserve">Удаление ПО </w:t>
        </w:r>
        <w:r w:rsidR="00005070" w:rsidRPr="0051092E">
          <w:rPr>
            <w:rStyle w:val="af2"/>
            <w:noProof/>
            <w:lang w:val="en-US"/>
          </w:rPr>
          <w:t>UPOS</w:t>
        </w:r>
        <w:r w:rsidR="00005070" w:rsidRPr="0051092E">
          <w:rPr>
            <w:rStyle w:val="af2"/>
            <w:noProof/>
          </w:rPr>
          <w:t xml:space="preserve"> (</w:t>
        </w:r>
        <w:r w:rsidR="00005070" w:rsidRPr="0051092E">
          <w:rPr>
            <w:rStyle w:val="af2"/>
            <w:noProof/>
            <w:lang w:val="en-US"/>
          </w:rPr>
          <w:t>Yarus)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_Toc466391084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46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left" w:pos="480"/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85" w:history="1">
        <w:r w:rsidR="00005070" w:rsidRPr="0051092E">
          <w:rPr>
            <w:rStyle w:val="af2"/>
            <w:noProof/>
          </w:rPr>
          <w:t>5</w:t>
        </w:r>
        <w:r w:rsidR="00005070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color w:val="auto"/>
            <w:sz w:val="22"/>
            <w:szCs w:val="22"/>
          </w:rPr>
          <w:tab/>
        </w:r>
        <w:r w:rsidR="00005070" w:rsidRPr="0051092E">
          <w:rPr>
            <w:rStyle w:val="af2"/>
            <w:noProof/>
          </w:rPr>
          <w:t>Ошибочные ситуации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_Toc466391085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47</w:t>
        </w:r>
        <w:r w:rsidR="00005070">
          <w:rPr>
            <w:noProof/>
            <w:webHidden/>
          </w:rPr>
          <w:fldChar w:fldCharType="end"/>
        </w:r>
      </w:hyperlink>
    </w:p>
    <w:p w:rsidR="00005070" w:rsidRDefault="00066045">
      <w:pPr>
        <w:pStyle w:val="1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color w:val="auto"/>
          <w:sz w:val="22"/>
          <w:szCs w:val="22"/>
        </w:rPr>
      </w:pPr>
      <w:hyperlink w:anchor="_Toc466391086" w:history="1">
        <w:r w:rsidR="00005070" w:rsidRPr="0051092E">
          <w:rPr>
            <w:rStyle w:val="af2"/>
            <w:noProof/>
          </w:rPr>
          <w:t>Приложение</w:t>
        </w:r>
        <w:r w:rsidR="00005070" w:rsidRPr="0051092E">
          <w:rPr>
            <w:rStyle w:val="af2"/>
            <w:noProof/>
            <w:lang w:val="en-US"/>
          </w:rPr>
          <w:t xml:space="preserve">. </w:t>
        </w:r>
        <w:r w:rsidR="00005070" w:rsidRPr="0051092E">
          <w:rPr>
            <w:rStyle w:val="af2"/>
            <w:noProof/>
          </w:rPr>
          <w:t>Контакты</w:t>
        </w:r>
        <w:r w:rsidR="00005070">
          <w:rPr>
            <w:noProof/>
            <w:webHidden/>
          </w:rPr>
          <w:tab/>
        </w:r>
        <w:r w:rsidR="00005070">
          <w:rPr>
            <w:noProof/>
            <w:webHidden/>
          </w:rPr>
          <w:fldChar w:fldCharType="begin"/>
        </w:r>
        <w:r w:rsidR="00005070">
          <w:rPr>
            <w:noProof/>
            <w:webHidden/>
          </w:rPr>
          <w:instrText xml:space="preserve"> PAGEREF _Toc466391086 \h </w:instrText>
        </w:r>
        <w:r w:rsidR="00005070">
          <w:rPr>
            <w:noProof/>
            <w:webHidden/>
          </w:rPr>
        </w:r>
        <w:r w:rsidR="00005070">
          <w:rPr>
            <w:noProof/>
            <w:webHidden/>
          </w:rPr>
          <w:fldChar w:fldCharType="separate"/>
        </w:r>
        <w:r w:rsidR="00005070">
          <w:rPr>
            <w:noProof/>
            <w:webHidden/>
          </w:rPr>
          <w:t>48</w:t>
        </w:r>
        <w:r w:rsidR="00005070">
          <w:rPr>
            <w:noProof/>
            <w:webHidden/>
          </w:rPr>
          <w:fldChar w:fldCharType="end"/>
        </w:r>
      </w:hyperlink>
    </w:p>
    <w:p w:rsidR="007B0B47" w:rsidRPr="00B64C90" w:rsidRDefault="0012496D" w:rsidP="00970A45">
      <w:pPr>
        <w:pStyle w:val="afffc"/>
      </w:pPr>
      <w:r w:rsidRPr="003364B8">
        <w:rPr>
          <w:rFonts w:cstheme="minorHAnsi"/>
          <w:b w:val="0"/>
          <w:bCs/>
          <w:caps/>
        </w:rPr>
        <w:fldChar w:fldCharType="end"/>
      </w:r>
      <w:r w:rsidR="00350C3B" w:rsidRPr="00B64C90">
        <w:rPr>
          <w:rFonts w:cstheme="minorHAnsi"/>
        </w:rPr>
        <w:br w:type="page"/>
      </w:r>
      <w:bookmarkStart w:id="4" w:name="_Toc405377658"/>
      <w:bookmarkStart w:id="5" w:name="_Toc405377806"/>
      <w:bookmarkStart w:id="6" w:name="_Toc429664341"/>
      <w:bookmarkStart w:id="7" w:name="_Toc429664358"/>
      <w:bookmarkStart w:id="8" w:name="_Toc466391065"/>
      <w:bookmarkStart w:id="9" w:name="_Toc149740638"/>
      <w:bookmarkEnd w:id="0"/>
      <w:bookmarkEnd w:id="1"/>
      <w:bookmarkEnd w:id="2"/>
      <w:bookmarkEnd w:id="3"/>
      <w:r w:rsidR="00350C3B" w:rsidRPr="00B64C90">
        <w:lastRenderedPageBreak/>
        <w:t>Термины и определения</w:t>
      </w:r>
      <w:bookmarkEnd w:id="4"/>
      <w:bookmarkEnd w:id="5"/>
      <w:bookmarkEnd w:id="6"/>
      <w:bookmarkEnd w:id="7"/>
      <w:bookmarkEnd w:id="8"/>
    </w:p>
    <w:tbl>
      <w:tblPr>
        <w:tblStyle w:val="aa"/>
        <w:tblW w:w="0" w:type="auto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828"/>
        <w:gridCol w:w="6095"/>
      </w:tblGrid>
      <w:tr w:rsidR="007B0B47" w:rsidRPr="00B64C90" w:rsidTr="00D24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rPr>
                <w:bCs/>
                <w:kern w:val="32"/>
              </w:rPr>
            </w:pPr>
            <w:r w:rsidRPr="00B64C90">
              <w:t>Термин</w:t>
            </w:r>
          </w:p>
        </w:tc>
        <w:tc>
          <w:tcPr>
            <w:tcW w:w="6095" w:type="dxa"/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kern w:val="32"/>
              </w:rPr>
            </w:pPr>
            <w:r w:rsidRPr="00B64C90">
              <w:t>Определение</w:t>
            </w:r>
          </w:p>
        </w:tc>
      </w:tr>
      <w:tr w:rsidR="004774A4" w:rsidRPr="00B64C90" w:rsidTr="00AB1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</w:tcBorders>
            <w:shd w:val="clear" w:color="auto" w:fill="auto"/>
          </w:tcPr>
          <w:p w:rsidR="001B566B" w:rsidRPr="00B64C90" w:rsidRDefault="00350C3B">
            <w:pPr>
              <w:spacing w:line="360" w:lineRule="auto"/>
              <w:jc w:val="center"/>
              <w:rPr>
                <w:rFonts w:asciiTheme="minorHAnsi" w:hAnsiTheme="minorHAnsi" w:cs="Arial"/>
                <w:b/>
                <w:bCs/>
                <w:color w:val="437A28"/>
                <w:kern w:val="32"/>
                <w:sz w:val="36"/>
                <w:szCs w:val="28"/>
              </w:rPr>
            </w:pPr>
            <w:r w:rsidRPr="00B64C90">
              <w:rPr>
                <w:rFonts w:asciiTheme="minorHAnsi" w:hAnsiTheme="minorHAnsi"/>
              </w:rPr>
              <w:t>Банк</w:t>
            </w:r>
          </w:p>
        </w:tc>
        <w:tc>
          <w:tcPr>
            <w:tcW w:w="6095" w:type="dxa"/>
            <w:shd w:val="clear" w:color="auto" w:fill="auto"/>
          </w:tcPr>
          <w:p w:rsidR="001B566B" w:rsidRPr="00B64C90" w:rsidRDefault="00350C3B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="Arial"/>
                <w:b/>
                <w:bCs/>
                <w:color w:val="437A28"/>
                <w:kern w:val="32"/>
                <w:sz w:val="36"/>
                <w:szCs w:val="28"/>
              </w:rPr>
            </w:pPr>
            <w:r w:rsidRPr="00B64C90">
              <w:rPr>
                <w:rFonts w:asciiTheme="minorHAnsi" w:hAnsiTheme="minorHAnsi"/>
              </w:rPr>
              <w:t>Сбербанк России и другие банки</w:t>
            </w:r>
            <w:r w:rsidR="004F4B45" w:rsidRPr="00B64C90">
              <w:rPr>
                <w:rFonts w:asciiTheme="minorHAnsi" w:hAnsiTheme="minorHAnsi"/>
              </w:rPr>
              <w:noBreakHyphen/>
            </w:r>
            <w:r w:rsidRPr="00B64C90">
              <w:rPr>
                <w:rFonts w:asciiTheme="minorHAnsi" w:hAnsiTheme="minorHAnsi"/>
              </w:rPr>
              <w:t>эмитенты</w:t>
            </w:r>
          </w:p>
        </w:tc>
      </w:tr>
    </w:tbl>
    <w:p w:rsidR="001B566B" w:rsidRPr="00B64C90" w:rsidRDefault="001B566B">
      <w:pPr>
        <w:spacing w:line="360" w:lineRule="auto"/>
        <w:jc w:val="left"/>
        <w:rPr>
          <w:rFonts w:asciiTheme="minorHAnsi" w:hAnsiTheme="minorHAnsi" w:cstheme="minorHAnsi"/>
        </w:rPr>
      </w:pPr>
    </w:p>
    <w:p w:rsidR="00CD586E" w:rsidRPr="00B64C90" w:rsidRDefault="00350C3B" w:rsidP="00AE42F0">
      <w:pPr>
        <w:pStyle w:val="afffc"/>
      </w:pPr>
      <w:r w:rsidRPr="00B64C90">
        <w:t xml:space="preserve"> </w:t>
      </w:r>
      <w:bookmarkStart w:id="10" w:name="_Toc405377659"/>
      <w:bookmarkStart w:id="11" w:name="_Toc405377807"/>
      <w:bookmarkStart w:id="12" w:name="_Toc429664342"/>
      <w:bookmarkStart w:id="13" w:name="_Toc429664359"/>
    </w:p>
    <w:p w:rsidR="0008374D" w:rsidRPr="00B64C90" w:rsidRDefault="00350C3B">
      <w:pPr>
        <w:pStyle w:val="afffc"/>
      </w:pPr>
      <w:bookmarkStart w:id="14" w:name="_Toc466391066"/>
      <w:r w:rsidRPr="00B64C90">
        <w:t>Аббревиатуры и сокращения</w:t>
      </w:r>
      <w:bookmarkEnd w:id="10"/>
      <w:bookmarkEnd w:id="11"/>
      <w:bookmarkEnd w:id="12"/>
      <w:bookmarkEnd w:id="13"/>
      <w:bookmarkEnd w:id="14"/>
    </w:p>
    <w:tbl>
      <w:tblPr>
        <w:tblStyle w:val="aa"/>
        <w:tblW w:w="9923" w:type="dxa"/>
        <w:tblInd w:w="108" w:type="dxa"/>
        <w:tblBorders>
          <w:top w:val="single" w:sz="4" w:space="0" w:color="BFBFBF" w:themeColor="background1" w:themeShade="BF"/>
          <w:left w:val="none" w:sz="0" w:space="0" w:color="auto"/>
          <w:bottom w:val="single" w:sz="4" w:space="0" w:color="BFBFBF" w:themeColor="background1" w:themeShade="BF"/>
          <w:right w:val="none" w:sz="0" w:space="0" w:color="auto"/>
          <w:insideH w:val="single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6095"/>
      </w:tblGrid>
      <w:tr w:rsidR="000456D8" w:rsidRPr="00B64C90" w:rsidTr="00045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left w:val="none" w:sz="0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</w:pPr>
            <w:r w:rsidRPr="00B64C90">
              <w:t>Аббревиатура/Сокращение</w:t>
            </w:r>
          </w:p>
        </w:tc>
        <w:tc>
          <w:tcPr>
            <w:tcW w:w="6095" w:type="dxa"/>
            <w:tcBorders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64C90">
              <w:t>Расшифровка</w:t>
            </w:r>
          </w:p>
        </w:tc>
      </w:tr>
      <w:tr w:rsidR="00BD4142" w:rsidRPr="00B64C90" w:rsidTr="00AB1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BD4142" w:rsidRPr="00B64C90" w:rsidRDefault="00BD4142" w:rsidP="00AD06F8">
            <w:pPr>
              <w:spacing w:line="360" w:lineRule="auto"/>
              <w:jc w:val="center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UPOS</w:t>
            </w:r>
          </w:p>
        </w:tc>
        <w:tc>
          <w:tcPr>
            <w:tcW w:w="609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:rsidR="00BD4142" w:rsidRPr="00B64C90" w:rsidRDefault="00BD4142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proofErr w:type="gramStart"/>
            <w:r w:rsidRPr="00B64C90">
              <w:rPr>
                <w:rFonts w:asciiTheme="minorHAnsi" w:hAnsiTheme="minorHAnsi"/>
              </w:rPr>
              <w:t>Универсальное ПО POS</w:t>
            </w:r>
            <w:r w:rsidRPr="00B64C90">
              <w:rPr>
                <w:rFonts w:asciiTheme="minorHAnsi" w:hAnsiTheme="minorHAnsi"/>
              </w:rPr>
              <w:noBreakHyphen/>
              <w:t>терминалов</w:t>
            </w:r>
            <w:proofErr w:type="gramEnd"/>
          </w:p>
          <w:p w:rsidR="00BD4142" w:rsidRPr="00B64C90" w:rsidRDefault="00BD4142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Сбербанка России</w:t>
            </w:r>
          </w:p>
        </w:tc>
      </w:tr>
      <w:tr w:rsidR="000456D8" w:rsidRPr="00B64C90" w:rsidTr="00AB1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D9D9D9" w:themeColor="background1" w:themeShade="D9"/>
              <w:left w:val="none" w:sz="0" w:space="0" w:color="auto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B566B" w:rsidRPr="00B64C90" w:rsidRDefault="00331277">
            <w:pPr>
              <w:spacing w:line="360" w:lineRule="auto"/>
              <w:jc w:val="center"/>
              <w:rPr>
                <w:rFonts w:asciiTheme="minorHAnsi" w:hAnsiTheme="minorHAnsi"/>
              </w:rPr>
            </w:pPr>
            <w:proofErr w:type="gramStart"/>
            <w:r>
              <w:rPr>
                <w:rFonts w:asciiTheme="minorHAnsi" w:hAnsiTheme="minorHAnsi"/>
              </w:rPr>
              <w:t>ПО</w:t>
            </w:r>
            <w:proofErr w:type="gramEnd"/>
          </w:p>
        </w:tc>
        <w:tc>
          <w:tcPr>
            <w:tcW w:w="609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auto"/>
          </w:tcPr>
          <w:p w:rsidR="001B566B" w:rsidRPr="00B64C90" w:rsidRDefault="00BD4142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Прикладное Программное Обеспечение</w:t>
            </w:r>
          </w:p>
        </w:tc>
      </w:tr>
      <w:tr w:rsidR="007125B5" w:rsidRPr="00B64C90" w:rsidTr="00AB1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D9D9D9" w:themeColor="background1" w:themeShade="D9"/>
              <w:left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7125B5" w:rsidRPr="00B64C90" w:rsidRDefault="007125B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B64C90">
              <w:rPr>
                <w:rFonts w:asciiTheme="minorHAnsi" w:hAnsiTheme="minorHAnsi" w:cstheme="minorHAnsi"/>
              </w:rPr>
              <w:t xml:space="preserve">ПЦ </w:t>
            </w:r>
            <w:proofErr w:type="gramStart"/>
            <w:r w:rsidRPr="00B64C90">
              <w:rPr>
                <w:rFonts w:asciiTheme="minorHAnsi" w:hAnsiTheme="minorHAnsi" w:cstheme="minorHAnsi"/>
              </w:rPr>
              <w:t>СБ</w:t>
            </w:r>
            <w:proofErr w:type="gramEnd"/>
          </w:p>
        </w:tc>
        <w:tc>
          <w:tcPr>
            <w:tcW w:w="609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:rsidR="007125B5" w:rsidRPr="00B64C90" w:rsidRDefault="007125B5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Процессинговый центр Сбербанка России</w:t>
            </w:r>
          </w:p>
        </w:tc>
      </w:tr>
      <w:tr w:rsidR="002D5474" w:rsidRPr="00B64C90" w:rsidTr="00AB11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8" w:type="dxa"/>
            <w:tcBorders>
              <w:top w:val="single" w:sz="4" w:space="0" w:color="D9D9D9" w:themeColor="background1" w:themeShade="D9"/>
              <w:left w:val="nil"/>
              <w:right w:val="single" w:sz="4" w:space="0" w:color="D9D9D9" w:themeColor="background1" w:themeShade="D9"/>
            </w:tcBorders>
            <w:shd w:val="clear" w:color="auto" w:fill="auto"/>
            <w:vAlign w:val="center"/>
          </w:tcPr>
          <w:p w:rsidR="001B566B" w:rsidRPr="00B64C90" w:rsidRDefault="002D5474">
            <w:pPr>
              <w:spacing w:line="360" w:lineRule="auto"/>
              <w:jc w:val="center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 w:cstheme="minorHAnsi"/>
              </w:rPr>
              <w:t>ФПД</w:t>
            </w:r>
          </w:p>
        </w:tc>
        <w:tc>
          <w:tcPr>
            <w:tcW w:w="6095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  <w:shd w:val="clear" w:color="auto" w:fill="auto"/>
            <w:vAlign w:val="center"/>
          </w:tcPr>
          <w:p w:rsidR="001B566B" w:rsidRPr="00B64C90" w:rsidRDefault="00350C3B" w:rsidP="000F423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Фонд Программ и Данных Сбербанка России</w:t>
            </w:r>
          </w:p>
        </w:tc>
      </w:tr>
    </w:tbl>
    <w:p w:rsidR="0008374D" w:rsidRPr="00B64C90" w:rsidRDefault="0008374D" w:rsidP="00AE42F0">
      <w:pPr>
        <w:pStyle w:val="INDENTION"/>
      </w:pPr>
    </w:p>
    <w:p w:rsidR="001B566B" w:rsidRPr="00B64C90" w:rsidRDefault="00350C3B">
      <w:pPr>
        <w:pStyle w:val="1"/>
        <w:spacing w:line="360" w:lineRule="auto"/>
      </w:pPr>
      <w:r w:rsidRPr="00B64C90">
        <w:br w:type="page"/>
      </w:r>
      <w:bookmarkStart w:id="15" w:name="_Toc405377657"/>
      <w:bookmarkStart w:id="16" w:name="_Toc405377805"/>
      <w:bookmarkStart w:id="17" w:name="_Toc429664343"/>
      <w:bookmarkStart w:id="18" w:name="_Toc429664360"/>
      <w:bookmarkStart w:id="19" w:name="_Ref436829052"/>
      <w:bookmarkStart w:id="20" w:name="_Ref436829059"/>
      <w:bookmarkStart w:id="21" w:name="_Toc466391067"/>
      <w:r w:rsidRPr="00B64C90">
        <w:lastRenderedPageBreak/>
        <w:t>Общие сведения</w:t>
      </w:r>
      <w:bookmarkEnd w:id="15"/>
      <w:bookmarkEnd w:id="16"/>
      <w:bookmarkEnd w:id="17"/>
      <w:bookmarkEnd w:id="18"/>
      <w:bookmarkEnd w:id="19"/>
      <w:bookmarkEnd w:id="20"/>
      <w:bookmarkEnd w:id="21"/>
    </w:p>
    <w:p w:rsidR="00753509" w:rsidRPr="00B64C90" w:rsidRDefault="00753509" w:rsidP="00753509">
      <w:pPr>
        <w:pStyle w:val="INDENTION"/>
      </w:pPr>
      <w:r w:rsidRPr="00B64C90">
        <w:t xml:space="preserve">Загрузка </w:t>
      </w:r>
      <w:r w:rsidR="00331277">
        <w:rPr>
          <w:rStyle w:val="affff"/>
        </w:rPr>
        <w:t>ПО</w:t>
      </w:r>
      <w:r w:rsidR="00CA6D70" w:rsidRPr="00B64C90">
        <w:rPr>
          <w:rStyle w:val="affff"/>
        </w:rPr>
        <w:t xml:space="preserve"> </w:t>
      </w:r>
      <w:r w:rsidRPr="00B64C90">
        <w:rPr>
          <w:rStyle w:val="affff"/>
        </w:rPr>
        <w:t>UPOS</w:t>
      </w:r>
      <w:r w:rsidRPr="00B64C90">
        <w:t xml:space="preserve"> в </w:t>
      </w:r>
      <w:r w:rsidRPr="00B64C90">
        <w:rPr>
          <w:lang w:val="en-US"/>
        </w:rPr>
        <w:t>POS</w:t>
      </w:r>
      <w:r w:rsidRPr="00B64C90">
        <w:noBreakHyphen/>
        <w:t xml:space="preserve">терминал производится при подключении к  ПК по </w:t>
      </w:r>
      <w:r w:rsidRPr="00B64C90">
        <w:rPr>
          <w:rStyle w:val="affff"/>
        </w:rPr>
        <w:t>USB</w:t>
      </w:r>
      <w:r w:rsidRPr="00B64C90">
        <w:t xml:space="preserve"> или </w:t>
      </w:r>
      <w:r w:rsidRPr="00B64C90">
        <w:rPr>
          <w:rStyle w:val="affff"/>
        </w:rPr>
        <w:t>COM</w:t>
      </w:r>
      <w:r w:rsidRPr="00B64C90">
        <w:t xml:space="preserve"> интерфейсу (в </w:t>
      </w:r>
      <w:proofErr w:type="spellStart"/>
      <w:r w:rsidRPr="00B64C90">
        <w:t>т.ч</w:t>
      </w:r>
      <w:proofErr w:type="spellEnd"/>
      <w:r w:rsidRPr="00B64C90">
        <w:t xml:space="preserve">. через базу (подставку)). </w:t>
      </w:r>
    </w:p>
    <w:p w:rsidR="001B566B" w:rsidRPr="00B64C90" w:rsidRDefault="00EF40A1">
      <w:pPr>
        <w:spacing w:line="360" w:lineRule="auto"/>
        <w:rPr>
          <w:rFonts w:asciiTheme="minorHAnsi" w:hAnsiTheme="minorHAnsi" w:cstheme="minorHAnsi"/>
        </w:rPr>
      </w:pPr>
      <w:r w:rsidRPr="003364B8">
        <w:rPr>
          <w:rFonts w:asciiTheme="minorHAnsi" w:hAnsiTheme="minorHAnsi"/>
        </w:rPr>
        <w:object w:dxaOrig="9251" w:dyaOrig="59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141.75pt" o:ole="">
            <v:imagedata r:id="rId10" o:title=""/>
          </v:shape>
          <o:OLEObject Type="Embed" ProgID="Visio.Drawing.11" ShapeID="_x0000_i1025" DrawAspect="Content" ObjectID="_1554716099" r:id="rId11"/>
        </w:object>
      </w:r>
      <w:r w:rsidRPr="003364B8">
        <w:rPr>
          <w:rFonts w:asciiTheme="minorHAnsi" w:hAnsiTheme="minorHAnsi"/>
        </w:rPr>
        <w:object w:dxaOrig="10297" w:dyaOrig="6658">
          <v:shape id="_x0000_i1026" type="#_x0000_t75" style="width:252pt;height:161.25pt" o:ole="">
            <v:imagedata r:id="rId12" o:title=""/>
          </v:shape>
          <o:OLEObject Type="Embed" ProgID="Visio.Drawing.11" ShapeID="_x0000_i1026" DrawAspect="Content" ObjectID="_1554716100" r:id="rId13"/>
        </w:object>
      </w:r>
    </w:p>
    <w:p w:rsidR="009F123C" w:rsidRPr="00B64C90" w:rsidRDefault="009F123C" w:rsidP="009F123C">
      <w:pPr>
        <w:spacing w:line="360" w:lineRule="auto"/>
        <w:rPr>
          <w:rFonts w:asciiTheme="minorHAnsi" w:hAnsiTheme="minorHAnsi" w:cstheme="minorHAnsi"/>
        </w:rPr>
      </w:pPr>
      <w:r w:rsidRPr="00B64C90">
        <w:rPr>
          <w:rFonts w:asciiTheme="minorHAnsi" w:hAnsiTheme="minorHAnsi" w:cstheme="minorHAnsi"/>
        </w:rPr>
        <w:t xml:space="preserve">Все пути в каталоге дистрибутива </w:t>
      </w:r>
      <w:r w:rsidR="00331277">
        <w:rPr>
          <w:rStyle w:val="affff"/>
        </w:rPr>
        <w:t>ПО</w:t>
      </w:r>
      <w:r w:rsidRPr="00B64C90">
        <w:rPr>
          <w:rStyle w:val="affff"/>
        </w:rPr>
        <w:t>  UPOS</w:t>
      </w:r>
      <w:r w:rsidRPr="00B64C90">
        <w:rPr>
          <w:rFonts w:asciiTheme="minorHAnsi" w:hAnsiTheme="minorHAnsi" w:cstheme="minorHAnsi"/>
        </w:rPr>
        <w:t xml:space="preserve"> указанные в инструкции приведены относительно стандартного дистрибутива полученного из </w:t>
      </w:r>
      <w:r w:rsidRPr="00B64C90">
        <w:rPr>
          <w:rStyle w:val="affff"/>
        </w:rPr>
        <w:t>ФПД</w:t>
      </w:r>
      <w:r w:rsidRPr="00B64C90">
        <w:rPr>
          <w:rFonts w:asciiTheme="minorHAnsi" w:hAnsiTheme="minorHAnsi" w:cstheme="minorHAnsi"/>
        </w:rPr>
        <w:t>.</w:t>
      </w:r>
    </w:p>
    <w:p w:rsidR="009F123C" w:rsidRPr="00B64C90" w:rsidRDefault="00FD758B" w:rsidP="00252C2C">
      <w:pPr>
        <w:spacing w:line="360" w:lineRule="auto"/>
        <w:jc w:val="right"/>
        <w:rPr>
          <w:rFonts w:asciiTheme="minorHAnsi" w:hAnsiTheme="minorHAnsi" w:cstheme="minorHAnsi"/>
          <w:i/>
        </w:rPr>
      </w:pPr>
      <w:r w:rsidRPr="003364B8">
        <w:rPr>
          <w:rFonts w:asciiTheme="minorHAnsi" w:hAnsiTheme="minorHAnsi"/>
          <w:noProof/>
          <w:color w:val="437A28"/>
        </w:rPr>
        <mc:AlternateContent>
          <mc:Choice Requires="wps">
            <w:drawing>
              <wp:inline distT="0" distB="0" distL="0" distR="0" wp14:anchorId="192F9E39" wp14:editId="52D5AF92">
                <wp:extent cx="4986020" cy="310515"/>
                <wp:effectExtent l="19050" t="19050" r="138430" b="146685"/>
                <wp:docPr id="491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3105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 w="9525" cmpd="sng">
                          <a:solidFill>
                            <a:schemeClr val="accent5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chemeClr val="accent5">
                              <a:lumMod val="75000"/>
                              <a:alpha val="69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E5BB4" w:rsidRPr="007E747C" w:rsidRDefault="001E5BB4" w:rsidP="00FD758B">
                            <w:pPr>
                              <w:jc w:val="right"/>
                              <w:rPr>
                                <w:color w:val="215868" w:themeColor="accent5" w:themeShade="80"/>
                                <w:szCs w:val="20"/>
                              </w:rPr>
                            </w:pPr>
                            <w:r w:rsidRPr="007E747C">
                              <w:rPr>
                                <w:i/>
                                <w:color w:val="215868" w:themeColor="accent5" w:themeShade="80"/>
                              </w:rPr>
                              <w:t>В дальнейшем возможны изменения и дополнения данного документа.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91" o:spid="_x0000_s1026" style="width:392.6pt;height:24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" fillcolor="#92cddc [1944]" strokecolor="#4bacc6 [3208]">
                <v:shadow on="t" color="#31849b [2408]" opacity="45219f" origin=",-.5" offset="1.3606mm,1.62147mm"/>
                <v:textbox>
                  <w:txbxContent>
                    <w:p w:rsidR="001E5BB4" w:rsidRPr="007E747C" w:rsidRDefault="001E5BB4" w:rsidP="00FD758B">
                      <w:pPr>
                        <w:jc w:val="right"/>
                        <w:rPr>
                          <w:color w:val="215868" w:themeColor="accent5" w:themeShade="80"/>
                          <w:szCs w:val="20"/>
                        </w:rPr>
                      </w:pPr>
                      <w:r w:rsidRPr="007E747C">
                        <w:rPr>
                          <w:i/>
                          <w:color w:val="215868" w:themeColor="accent5" w:themeShade="80"/>
                        </w:rPr>
                        <w:t>В дальнейшем возможны изменения и дополнения данного документа.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D11C7" w:rsidRDefault="00BD11C7" w:rsidP="00BD11C7">
      <w:pPr>
        <w:pStyle w:val="1"/>
        <w:sectPr w:rsidR="00BD11C7" w:rsidSect="00FD758B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 w:code="9"/>
          <w:pgMar w:top="1134" w:right="566" w:bottom="1134" w:left="1418" w:header="709" w:footer="352" w:gutter="0"/>
          <w:cols w:space="708"/>
          <w:titlePg/>
          <w:docGrid w:linePitch="360"/>
        </w:sectPr>
      </w:pPr>
      <w:bookmarkStart w:id="22" w:name="_Загрузка_UPOS_в"/>
      <w:bookmarkStart w:id="23" w:name="_Ref436608856"/>
      <w:bookmarkStart w:id="24" w:name="_Toc465009046"/>
      <w:bookmarkStart w:id="25" w:name="_Ref426047849"/>
      <w:bookmarkStart w:id="26" w:name="_Toc430187042"/>
      <w:bookmarkEnd w:id="22"/>
    </w:p>
    <w:p w:rsidR="00BD11C7" w:rsidRPr="00702DB7" w:rsidRDefault="00BD11C7" w:rsidP="00BD11C7">
      <w:pPr>
        <w:pStyle w:val="1"/>
      </w:pPr>
      <w:bookmarkStart w:id="27" w:name="_Toc466391068"/>
      <w:r w:rsidRPr="00702DB7">
        <w:lastRenderedPageBreak/>
        <w:t xml:space="preserve">Интерфейсы для загрузки ПО </w:t>
      </w:r>
      <w:r w:rsidRPr="00702DB7">
        <w:rPr>
          <w:lang w:val="en-US"/>
        </w:rPr>
        <w:t>UPOS</w:t>
      </w:r>
      <w:bookmarkEnd w:id="27"/>
      <w:r w:rsidRPr="00702DB7">
        <w:t xml:space="preserve"> </w:t>
      </w:r>
      <w:bookmarkEnd w:id="23"/>
      <w:bookmarkEnd w:id="24"/>
    </w:p>
    <w:tbl>
      <w:tblPr>
        <w:tblW w:w="9781" w:type="dxa"/>
        <w:tblInd w:w="108" w:type="dxa"/>
        <w:tblBorders>
          <w:top w:val="single" w:sz="4" w:space="0" w:color="BFBFBF" w:themeColor="background1" w:themeShade="BF"/>
          <w:bottom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142"/>
        <w:gridCol w:w="21"/>
        <w:gridCol w:w="120"/>
        <w:gridCol w:w="3263"/>
        <w:gridCol w:w="3117"/>
        <w:gridCol w:w="2834"/>
      </w:tblGrid>
      <w:tr w:rsidR="00280FB8" w:rsidRPr="00702DB7" w:rsidTr="00AC7841">
        <w:trPr>
          <w:cantSplit/>
          <w:trHeight w:val="772"/>
          <w:tblHeader/>
        </w:trPr>
        <w:tc>
          <w:tcPr>
            <w:tcW w:w="3830" w:type="dxa"/>
            <w:gridSpan w:val="5"/>
            <w:vMerge w:val="restart"/>
            <w:tcBorders>
              <w:left w:val="nil"/>
            </w:tcBorders>
            <w:shd w:val="clear" w:color="auto" w:fill="437A28"/>
            <w:vAlign w:val="center"/>
          </w:tcPr>
          <w:p w:rsidR="00280FB8" w:rsidRPr="00702DB7" w:rsidRDefault="00280FB8" w:rsidP="00BD11C7">
            <w:pPr>
              <w:pStyle w:val="Tablehead"/>
              <w:spacing w:after="0"/>
              <w:ind w:left="-108" w:right="-108"/>
            </w:pPr>
            <w:r w:rsidRPr="00702DB7">
              <w:t>Модель POS-терминала</w:t>
            </w:r>
          </w:p>
          <w:p w:rsidR="00280FB8" w:rsidRPr="00EF40A1" w:rsidRDefault="00280FB8" w:rsidP="00280FB8">
            <w:pPr>
              <w:pStyle w:val="Tablehead"/>
              <w:spacing w:after="0"/>
              <w:rPr>
                <w:lang w:val="en-US"/>
              </w:rPr>
            </w:pPr>
            <w:r w:rsidRPr="00702DB7">
              <w:t>/подставки</w:t>
            </w:r>
            <w:r>
              <w:t xml:space="preserve"> </w:t>
            </w:r>
            <w:r w:rsidRPr="00702DB7">
              <w:t>/ПИН-</w:t>
            </w:r>
            <w:proofErr w:type="spellStart"/>
            <w:r w:rsidRPr="00702DB7">
              <w:t>пада</w:t>
            </w:r>
            <w:proofErr w:type="spellEnd"/>
            <w:r w:rsidR="00EF40A1">
              <w:rPr>
                <w:lang w:val="en-US"/>
              </w:rPr>
              <w:t>*</w:t>
            </w:r>
          </w:p>
        </w:tc>
        <w:tc>
          <w:tcPr>
            <w:tcW w:w="5951" w:type="dxa"/>
            <w:gridSpan w:val="2"/>
            <w:tcBorders>
              <w:right w:val="nil"/>
            </w:tcBorders>
            <w:shd w:val="clear" w:color="auto" w:fill="437A28"/>
            <w:vAlign w:val="center"/>
          </w:tcPr>
          <w:p w:rsidR="00280FB8" w:rsidRPr="00702DB7" w:rsidRDefault="00280FB8" w:rsidP="00280FB8">
            <w:pPr>
              <w:pStyle w:val="Tablehead"/>
              <w:spacing w:before="0" w:after="0"/>
            </w:pPr>
            <w:r w:rsidRPr="00702DB7">
              <w:t xml:space="preserve">Интерфейсы для загрузки ПО </w:t>
            </w:r>
            <w:r w:rsidRPr="00702DB7">
              <w:rPr>
                <w:lang w:val="en-US"/>
              </w:rPr>
              <w:t>UPOS</w:t>
            </w:r>
          </w:p>
        </w:tc>
      </w:tr>
      <w:tr w:rsidR="00280FB8" w:rsidRPr="00702DB7" w:rsidTr="00AC7841">
        <w:trPr>
          <w:cantSplit/>
          <w:trHeight w:val="772"/>
          <w:tblHeader/>
        </w:trPr>
        <w:tc>
          <w:tcPr>
            <w:tcW w:w="3830" w:type="dxa"/>
            <w:gridSpan w:val="5"/>
            <w:vMerge/>
            <w:tcBorders>
              <w:left w:val="nil"/>
            </w:tcBorders>
            <w:shd w:val="clear" w:color="auto" w:fill="437A28"/>
            <w:vAlign w:val="center"/>
          </w:tcPr>
          <w:p w:rsidR="00280FB8" w:rsidRPr="00702DB7" w:rsidRDefault="00280FB8" w:rsidP="00BD11C7">
            <w:pPr>
              <w:pStyle w:val="Tablehead"/>
              <w:spacing w:after="0"/>
            </w:pPr>
          </w:p>
        </w:tc>
        <w:tc>
          <w:tcPr>
            <w:tcW w:w="3117" w:type="dxa"/>
            <w:shd w:val="clear" w:color="auto" w:fill="437A28"/>
            <w:vAlign w:val="center"/>
          </w:tcPr>
          <w:p w:rsidR="00280FB8" w:rsidRPr="00702DB7" w:rsidRDefault="00280FB8" w:rsidP="00BD11C7">
            <w:pPr>
              <w:pStyle w:val="Tablehead"/>
              <w:spacing w:after="0"/>
              <w:rPr>
                <w:lang w:val="en-US"/>
              </w:rPr>
            </w:pPr>
            <w:r w:rsidRPr="00702DB7">
              <w:rPr>
                <w:lang w:val="en-US"/>
              </w:rPr>
              <w:t>COM (RS232)</w:t>
            </w:r>
          </w:p>
        </w:tc>
        <w:tc>
          <w:tcPr>
            <w:tcW w:w="2834" w:type="dxa"/>
            <w:tcBorders>
              <w:right w:val="nil"/>
            </w:tcBorders>
            <w:shd w:val="clear" w:color="auto" w:fill="437A28"/>
            <w:vAlign w:val="center"/>
          </w:tcPr>
          <w:p w:rsidR="00280FB8" w:rsidRPr="00702DB7" w:rsidRDefault="00280FB8" w:rsidP="00BD11C7">
            <w:pPr>
              <w:pStyle w:val="Tablehead"/>
              <w:spacing w:after="0"/>
              <w:rPr>
                <w:lang w:val="en-US"/>
              </w:rPr>
            </w:pPr>
            <w:r w:rsidRPr="00702DB7">
              <w:rPr>
                <w:lang w:val="en-US"/>
              </w:rPr>
              <w:t>USB</w:t>
            </w:r>
          </w:p>
        </w:tc>
      </w:tr>
      <w:tr w:rsidR="00280FB8" w:rsidRPr="00702DB7" w:rsidTr="00AC7841">
        <w:trPr>
          <w:cantSplit/>
          <w:trHeight w:val="456"/>
        </w:trPr>
        <w:tc>
          <w:tcPr>
            <w:tcW w:w="9781" w:type="dxa"/>
            <w:gridSpan w:val="7"/>
            <w:tcBorders>
              <w:top w:val="single" w:sz="4" w:space="0" w:color="BFBFBF" w:themeColor="background1" w:themeShade="BF"/>
              <w:left w:val="nil"/>
            </w:tcBorders>
            <w:shd w:val="clear" w:color="auto" w:fill="D6E3BC" w:themeFill="accent3" w:themeFillTint="66"/>
            <w:vAlign w:val="center"/>
          </w:tcPr>
          <w:p w:rsidR="00280FB8" w:rsidRPr="00702DB7" w:rsidRDefault="00280FB8" w:rsidP="00280FB8">
            <w:pPr>
              <w:spacing w:after="0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VeriFone</w:t>
            </w:r>
          </w:p>
        </w:tc>
      </w:tr>
      <w:tr w:rsidR="00280FB8" w:rsidRPr="00702DB7" w:rsidTr="00280FB8">
        <w:trPr>
          <w:trHeight w:val="569"/>
        </w:trPr>
        <w:tc>
          <w:tcPr>
            <w:tcW w:w="3830" w:type="dxa"/>
            <w:gridSpan w:val="5"/>
            <w:tcBorders>
              <w:top w:val="single" w:sz="4" w:space="0" w:color="BFBFBF" w:themeColor="background1" w:themeShade="BF"/>
              <w:left w:val="nil"/>
            </w:tcBorders>
            <w:vAlign w:val="center"/>
          </w:tcPr>
          <w:p w:rsidR="00280FB8" w:rsidRPr="00702DB7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Vx510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4330B3B" wp14:editId="2542B5D2">
                  <wp:extent cx="358656" cy="342900"/>
                  <wp:effectExtent l="19050" t="0" r="3294" b="0"/>
                  <wp:docPr id="12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280FB8" w:rsidRPr="00702DB7" w:rsidTr="00EF40A1">
        <w:trPr>
          <w:trHeight w:val="510"/>
        </w:trPr>
        <w:tc>
          <w:tcPr>
            <w:tcW w:w="426" w:type="dxa"/>
            <w:gridSpan w:val="2"/>
            <w:tcBorders>
              <w:left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4" w:type="dxa"/>
            <w:gridSpan w:val="3"/>
            <w:tcBorders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280FB8" w:rsidRPr="00EF40A1" w:rsidRDefault="00280FB8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02DB7">
              <w:rPr>
                <w:rFonts w:asciiTheme="minorHAnsi" w:hAnsiTheme="minorHAnsi" w:cstheme="minorHAnsi"/>
              </w:rPr>
              <w:t xml:space="preserve"> </w:t>
            </w:r>
            <w:r w:rsidR="00EF40A1">
              <w:rPr>
                <w:rFonts w:asciiTheme="minorHAnsi" w:hAnsiTheme="minorHAnsi" w:cstheme="minorHAnsi"/>
                <w:lang w:val="en-US"/>
              </w:rPr>
              <w:t>+</w:t>
            </w:r>
            <w:r w:rsidRPr="00702DB7">
              <w:rPr>
                <w:rFonts w:asciiTheme="minorHAnsi" w:hAnsiTheme="minorHAnsi" w:cstheme="minorHAnsi"/>
                <w:lang w:val="en-US"/>
              </w:rPr>
              <w:t>pp</w:t>
            </w:r>
            <w:r w:rsidRPr="00702DB7">
              <w:rPr>
                <w:rFonts w:asciiTheme="minorHAnsi" w:hAnsiTheme="minorHAnsi" w:cstheme="minorHAnsi"/>
              </w:rPr>
              <w:t>1000</w:t>
            </w:r>
            <w:r w:rsidR="00EF40A1"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2834" w:type="dxa"/>
            <w:tcBorders>
              <w:bottom w:val="single" w:sz="4" w:space="0" w:color="BFBFBF" w:themeColor="background1" w:themeShade="BF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280FB8" w:rsidRPr="00702DB7" w:rsidTr="00EF40A1">
        <w:trPr>
          <w:trHeight w:val="510"/>
        </w:trPr>
        <w:tc>
          <w:tcPr>
            <w:tcW w:w="426" w:type="dxa"/>
            <w:gridSpan w:val="2"/>
            <w:tcBorders>
              <w:left w:val="nil"/>
              <w:bottom w:val="single" w:sz="18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4" w:type="dxa"/>
            <w:gridSpan w:val="3"/>
            <w:tcBorders>
              <w:left w:val="nil"/>
              <w:bottom w:val="single" w:sz="18" w:space="0" w:color="437A28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</w:rPr>
            </w:pPr>
            <w:r w:rsidRPr="00702DB7">
              <w:rPr>
                <w:rFonts w:asciiTheme="minorHAnsi" w:hAnsiTheme="minorHAnsi" w:cstheme="minorHAnsi"/>
              </w:rPr>
              <w:t xml:space="preserve"> </w:t>
            </w:r>
            <w:r w:rsidR="00EF40A1">
              <w:rPr>
                <w:rFonts w:asciiTheme="minorHAnsi" w:hAnsiTheme="minorHAnsi" w:cstheme="minorHAnsi"/>
                <w:lang w:val="en-US"/>
              </w:rPr>
              <w:t>+</w:t>
            </w:r>
            <w:r w:rsidRPr="00702DB7">
              <w:rPr>
                <w:rFonts w:asciiTheme="minorHAnsi" w:hAnsiTheme="minorHAnsi" w:cstheme="minorHAnsi"/>
                <w:lang w:val="en-US"/>
              </w:rPr>
              <w:t>pp</w:t>
            </w:r>
            <w:r w:rsidRPr="00702DB7">
              <w:rPr>
                <w:rFonts w:asciiTheme="minorHAnsi" w:hAnsiTheme="minorHAnsi" w:cstheme="minorHAnsi"/>
              </w:rPr>
              <w:t>1000</w:t>
            </w:r>
            <w:r w:rsidRPr="00702DB7">
              <w:rPr>
                <w:rFonts w:asciiTheme="minorHAnsi" w:hAnsiTheme="minorHAnsi" w:cstheme="minorHAnsi"/>
                <w:lang w:val="en-US"/>
              </w:rPr>
              <w:t>se</w:t>
            </w:r>
            <w:r w:rsidR="00EF40A1"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bottom w:val="single" w:sz="18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2834" w:type="dxa"/>
            <w:tcBorders>
              <w:bottom w:val="single" w:sz="18" w:space="0" w:color="437A28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280FB8" w:rsidRPr="00702DB7" w:rsidTr="00280FB8">
        <w:trPr>
          <w:cantSplit/>
          <w:trHeight w:val="684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4" w:space="0" w:color="BFBFBF" w:themeColor="background1" w:themeShade="BF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610</w:t>
            </w:r>
          </w:p>
        </w:tc>
        <w:tc>
          <w:tcPr>
            <w:tcW w:w="3117" w:type="dxa"/>
            <w:tcBorders>
              <w:top w:val="single" w:sz="18" w:space="0" w:color="437A28"/>
              <w:bottom w:val="single" w:sz="4" w:space="0" w:color="BFBFBF" w:themeColor="background1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71C83AD" wp14:editId="5BF44CD4">
                  <wp:extent cx="358656" cy="342900"/>
                  <wp:effectExtent l="19050" t="0" r="3294" b="0"/>
                  <wp:docPr id="1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EF40A1">
        <w:trPr>
          <w:trHeight w:val="543"/>
        </w:trPr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280FB8" w:rsidRPr="00702DB7" w:rsidRDefault="00EF40A1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+</w:t>
            </w:r>
            <w:r w:rsidR="00280FB8" w:rsidRPr="00702DB7">
              <w:rPr>
                <w:rFonts w:asciiTheme="minorHAnsi" w:hAnsiTheme="minorHAnsi" w:cstheme="minorHAnsi"/>
                <w:lang w:val="en-US"/>
              </w:rPr>
              <w:t>pp1000</w:t>
            </w:r>
            <w:r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280FB8" w:rsidRPr="00702DB7" w:rsidTr="00EF40A1">
        <w:trPr>
          <w:trHeight w:val="543"/>
        </w:trPr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12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12" w:space="0" w:color="437A28"/>
            </w:tcBorders>
            <w:shd w:val="clear" w:color="auto" w:fill="FFFFFF" w:themeFill="background1"/>
            <w:vAlign w:val="center"/>
          </w:tcPr>
          <w:p w:rsidR="00280FB8" w:rsidRPr="00702DB7" w:rsidRDefault="00EF40A1" w:rsidP="00AC7841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+</w:t>
            </w:r>
            <w:r w:rsidR="00280FB8" w:rsidRPr="00702DB7">
              <w:rPr>
                <w:rFonts w:asciiTheme="minorHAnsi" w:hAnsiTheme="minorHAnsi" w:cstheme="minorHAnsi"/>
                <w:lang w:val="en-US"/>
              </w:rPr>
              <w:t>pp1000se</w:t>
            </w:r>
            <w:r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  <w:bottom w:val="single" w:sz="12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12" w:space="0" w:color="437A28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</w:tr>
      <w:tr w:rsidR="00280FB8" w:rsidRPr="00702DB7" w:rsidTr="00280FB8">
        <w:trPr>
          <w:trHeight w:val="142"/>
        </w:trPr>
        <w:tc>
          <w:tcPr>
            <w:tcW w:w="3830" w:type="dxa"/>
            <w:gridSpan w:val="5"/>
            <w:tcBorders>
              <w:top w:val="single" w:sz="12" w:space="0" w:color="437A28"/>
              <w:left w:val="nil"/>
            </w:tcBorders>
            <w:vAlign w:val="center"/>
          </w:tcPr>
          <w:p w:rsidR="00280FB8" w:rsidRPr="003D204C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Vx520</w:t>
            </w:r>
            <w:r>
              <w:rPr>
                <w:rFonts w:asciiTheme="minorHAnsi" w:hAnsiTheme="minorHAnsi" w:cstheme="minorHAnsi"/>
                <w:b/>
                <w:lang w:val="en-US"/>
              </w:rPr>
              <w:t>/</w:t>
            </w:r>
            <w:r w:rsidRPr="003D204C">
              <w:rPr>
                <w:rFonts w:asciiTheme="minorHAnsi" w:hAnsiTheme="minorHAnsi" w:cstheme="minorHAnsi"/>
                <w:b/>
                <w:lang w:val="en-US"/>
              </w:rPr>
              <w:t>Vx520C</w:t>
            </w:r>
          </w:p>
        </w:tc>
        <w:tc>
          <w:tcPr>
            <w:tcW w:w="3117" w:type="dxa"/>
            <w:tcBorders>
              <w:top w:val="single" w:sz="12" w:space="0" w:color="437A28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29669D60" wp14:editId="60B03048">
                  <wp:extent cx="358656" cy="342900"/>
                  <wp:effectExtent l="19050" t="0" r="3294" b="0"/>
                  <wp:docPr id="48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2" w:space="0" w:color="437A28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2393423" wp14:editId="479217D4">
                  <wp:extent cx="358656" cy="342900"/>
                  <wp:effectExtent l="19050" t="0" r="3294" b="0"/>
                  <wp:docPr id="503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EF40A1">
        <w:trPr>
          <w:trHeight w:val="517"/>
        </w:trPr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BFBFBF" w:themeColor="background1" w:themeShade="BF"/>
              <w:left w:val="nil"/>
            </w:tcBorders>
            <w:shd w:val="clear" w:color="auto" w:fill="FFFFFF" w:themeFill="background1"/>
            <w:vAlign w:val="center"/>
          </w:tcPr>
          <w:p w:rsidR="00280FB8" w:rsidRPr="00702DB7" w:rsidRDefault="00EF40A1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+</w:t>
            </w:r>
            <w:r w:rsidR="00280FB8" w:rsidRPr="00702DB7">
              <w:rPr>
                <w:rFonts w:asciiTheme="minorHAnsi" w:hAnsiTheme="minorHAnsi" w:cstheme="minorHAnsi"/>
                <w:lang w:val="en-US"/>
              </w:rPr>
              <w:t>pp1000</w:t>
            </w:r>
            <w:r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EF40A1">
        <w:trPr>
          <w:trHeight w:val="517"/>
        </w:trPr>
        <w:tc>
          <w:tcPr>
            <w:tcW w:w="426" w:type="dxa"/>
            <w:gridSpan w:val="2"/>
            <w:tcBorders>
              <w:top w:val="single" w:sz="4" w:space="0" w:color="BFBFBF" w:themeColor="background1" w:themeShade="BF"/>
              <w:left w:val="nil"/>
              <w:bottom w:val="single" w:sz="12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404" w:type="dxa"/>
            <w:gridSpan w:val="3"/>
            <w:tcBorders>
              <w:top w:val="single" w:sz="4" w:space="0" w:color="BFBFBF" w:themeColor="background1" w:themeShade="BF"/>
              <w:left w:val="nil"/>
              <w:bottom w:val="single" w:sz="12" w:space="0" w:color="437A28"/>
            </w:tcBorders>
            <w:shd w:val="clear" w:color="auto" w:fill="FFFFFF" w:themeFill="background1"/>
            <w:vAlign w:val="center"/>
          </w:tcPr>
          <w:p w:rsidR="00280FB8" w:rsidRPr="00702DB7" w:rsidRDefault="00EF40A1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+</w:t>
            </w:r>
            <w:r w:rsidR="00280FB8" w:rsidRPr="00702DB7">
              <w:rPr>
                <w:rFonts w:asciiTheme="minorHAnsi" w:hAnsiTheme="minorHAnsi" w:cstheme="minorHAnsi"/>
                <w:lang w:val="en-US"/>
              </w:rPr>
              <w:t>pp1000se</w:t>
            </w:r>
            <w:r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  <w:bottom w:val="single" w:sz="12" w:space="0" w:color="437A28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12" w:space="0" w:color="437A28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280FB8">
        <w:trPr>
          <w:trHeight w:val="689"/>
        </w:trPr>
        <w:tc>
          <w:tcPr>
            <w:tcW w:w="3830" w:type="dxa"/>
            <w:gridSpan w:val="5"/>
            <w:tcBorders>
              <w:top w:val="single" w:sz="12" w:space="0" w:color="4F6228" w:themeColor="accent3" w:themeShade="80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Vx670</w:t>
            </w:r>
          </w:p>
        </w:tc>
        <w:tc>
          <w:tcPr>
            <w:tcW w:w="3117" w:type="dxa"/>
            <w:tcBorders>
              <w:top w:val="single" w:sz="12" w:space="0" w:color="437A28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03301948" wp14:editId="674699C0">
                  <wp:extent cx="358656" cy="342900"/>
                  <wp:effectExtent l="19050" t="0" r="3294" b="0"/>
                  <wp:docPr id="5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2" w:space="0" w:color="437A28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EF40A1">
        <w:trPr>
          <w:trHeight w:val="689"/>
        </w:trPr>
        <w:tc>
          <w:tcPr>
            <w:tcW w:w="447" w:type="dxa"/>
            <w:gridSpan w:val="3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383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ind w:left="-135" w:right="-106"/>
              <w:jc w:val="center"/>
              <w:rPr>
                <w:rFonts w:asciiTheme="minorHAnsi" w:hAnsiTheme="minorHAnsi" w:cstheme="minorHAnsi"/>
              </w:rPr>
            </w:pPr>
            <w:r w:rsidRPr="00702DB7">
              <w:rPr>
                <w:rFonts w:asciiTheme="minorHAnsi" w:hAnsiTheme="minorHAnsi" w:cstheme="minorHAnsi"/>
              </w:rPr>
              <w:t>подставка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090ED653" wp14:editId="1940DEB5">
                  <wp:extent cx="358656" cy="342900"/>
                  <wp:effectExtent l="19050" t="0" r="3294" b="0"/>
                  <wp:docPr id="94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280FB8">
        <w:trPr>
          <w:trHeight w:val="356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675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CD9C5C0" wp14:editId="298441F9">
                  <wp:extent cx="358656" cy="342900"/>
                  <wp:effectExtent l="19050" t="0" r="3294" b="0"/>
                  <wp:docPr id="947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1E3C486" wp14:editId="29F72511">
                  <wp:extent cx="358656" cy="342900"/>
                  <wp:effectExtent l="19050" t="0" r="3294" b="0"/>
                  <wp:docPr id="94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EF40A1">
        <w:trPr>
          <w:trHeight w:val="371"/>
        </w:trPr>
        <w:tc>
          <w:tcPr>
            <w:tcW w:w="447" w:type="dxa"/>
            <w:gridSpan w:val="3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383" w:type="dxa"/>
            <w:gridSpan w:val="2"/>
            <w:tcBorders>
              <w:lef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ind w:left="-135" w:right="-106"/>
              <w:jc w:val="center"/>
              <w:rPr>
                <w:rFonts w:asciiTheme="minorHAnsi" w:hAnsiTheme="minorHAnsi" w:cstheme="minorHAnsi"/>
              </w:rPr>
            </w:pPr>
            <w:r w:rsidRPr="00702DB7">
              <w:rPr>
                <w:rFonts w:asciiTheme="minorHAnsi" w:hAnsiTheme="minorHAnsi" w:cstheme="minorHAnsi"/>
              </w:rPr>
              <w:t>подставка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834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EF79B06" wp14:editId="1C02E67C">
                  <wp:extent cx="358656" cy="342900"/>
                  <wp:effectExtent l="19050" t="0" r="3294" b="0"/>
                  <wp:docPr id="952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459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680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0D9736C0" wp14:editId="7D1C1BB8">
                  <wp:extent cx="358656" cy="342900"/>
                  <wp:effectExtent l="19050" t="0" r="3294" b="0"/>
                  <wp:docPr id="95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</w:tr>
      <w:tr w:rsidR="00280FB8" w:rsidRPr="00702DB7" w:rsidTr="00EF40A1">
        <w:trPr>
          <w:trHeight w:val="371"/>
        </w:trPr>
        <w:tc>
          <w:tcPr>
            <w:tcW w:w="284" w:type="dxa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3546" w:type="dxa"/>
            <w:gridSpan w:val="4"/>
            <w:tcBorders>
              <w:lef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ind w:left="-135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02DB7">
              <w:rPr>
                <w:rFonts w:asciiTheme="minorHAnsi" w:hAnsiTheme="minorHAnsi" w:cstheme="minorHAnsi"/>
              </w:rPr>
              <w:t>подставка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3127C2D" wp14:editId="4732846B">
                  <wp:extent cx="358656" cy="342900"/>
                  <wp:effectExtent l="19050" t="0" r="3294" b="0"/>
                  <wp:docPr id="959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</w:tr>
      <w:tr w:rsidR="001E5BB4" w:rsidRPr="00702DB7" w:rsidTr="001E5BB4">
        <w:trPr>
          <w:trHeight w:val="459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1E5BB4" w:rsidRPr="00280FB8" w:rsidRDefault="001E5BB4" w:rsidP="001E5BB4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>
              <w:rPr>
                <w:rFonts w:asciiTheme="minorHAnsi" w:hAnsiTheme="minorHAnsi" w:cstheme="minorHAnsi"/>
                <w:b/>
                <w:lang w:val="en-US"/>
              </w:rPr>
              <w:t>805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1E5BB4" w:rsidRPr="00702DB7" w:rsidRDefault="001E5BB4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84D1585" wp14:editId="003F5621">
                  <wp:extent cx="358656" cy="342900"/>
                  <wp:effectExtent l="19050" t="0" r="3294" b="0"/>
                  <wp:docPr id="2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1E5BB4" w:rsidRPr="00702DB7" w:rsidRDefault="001E5BB4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8D7D60E" wp14:editId="2B3B950E">
                  <wp:extent cx="358656" cy="342900"/>
                  <wp:effectExtent l="19050" t="0" r="3294" b="0"/>
                  <wp:docPr id="93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109B" w:rsidRPr="00702DB7" w:rsidTr="006A0830">
        <w:trPr>
          <w:trHeight w:val="459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1E109B" w:rsidRPr="00280FB8" w:rsidRDefault="001E109B" w:rsidP="001E109B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>
              <w:rPr>
                <w:rFonts w:asciiTheme="minorHAnsi" w:hAnsiTheme="minorHAnsi" w:cstheme="minorHAnsi"/>
                <w:b/>
                <w:lang w:val="en-US"/>
              </w:rPr>
              <w:t>810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1E109B" w:rsidRPr="00702DB7" w:rsidRDefault="001E109B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84D1585" wp14:editId="003F5621">
                  <wp:extent cx="358656" cy="342900"/>
                  <wp:effectExtent l="19050" t="0" r="3294" b="0"/>
                  <wp:docPr id="93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1E109B" w:rsidRPr="00702DB7" w:rsidRDefault="001E109B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8D7D60E" wp14:editId="2B3B950E">
                  <wp:extent cx="358656" cy="342900"/>
                  <wp:effectExtent l="19050" t="0" r="3294" b="0"/>
                  <wp:docPr id="94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BB4" w:rsidRPr="00702DB7" w:rsidTr="001E5BB4">
        <w:trPr>
          <w:trHeight w:val="459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1E5BB4" w:rsidRPr="00280FB8" w:rsidRDefault="001E109B" w:rsidP="001E109B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Vx</w:t>
            </w:r>
            <w:r>
              <w:rPr>
                <w:rFonts w:asciiTheme="minorHAnsi" w:hAnsiTheme="minorHAnsi" w:cstheme="minorHAnsi"/>
                <w:b/>
                <w:lang w:val="en-US"/>
              </w:rPr>
              <w:t>820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1E5BB4" w:rsidRPr="00702DB7" w:rsidRDefault="001E5BB4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AD5F846" wp14:editId="0DA27916">
                  <wp:extent cx="358656" cy="342900"/>
                  <wp:effectExtent l="19050" t="0" r="3294" b="0"/>
                  <wp:docPr id="1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1E5BB4" w:rsidRPr="00702DB7" w:rsidRDefault="001E5BB4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2D0C0ACC" wp14:editId="42070ABA">
                  <wp:extent cx="358656" cy="342900"/>
                  <wp:effectExtent l="19050" t="0" r="3294" b="0"/>
                  <wp:docPr id="23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371"/>
        </w:trPr>
        <w:tc>
          <w:tcPr>
            <w:tcW w:w="9781" w:type="dxa"/>
            <w:gridSpan w:val="7"/>
            <w:tcBorders>
              <w:left w:val="nil"/>
            </w:tcBorders>
            <w:shd w:val="clear" w:color="auto" w:fill="D6E3BC" w:themeFill="accent3" w:themeFillTint="66"/>
            <w:vAlign w:val="center"/>
          </w:tcPr>
          <w:p w:rsidR="00280FB8" w:rsidRPr="00702DB7" w:rsidRDefault="00280FB8" w:rsidP="00280FB8">
            <w:pPr>
              <w:spacing w:after="0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 w:cstheme="minorHAnsi"/>
                <w:b/>
                <w:noProof/>
                <w:lang w:val="en-US"/>
              </w:rPr>
              <w:lastRenderedPageBreak/>
              <w:t>Ingenico</w:t>
            </w:r>
          </w:p>
        </w:tc>
      </w:tr>
      <w:tr w:rsidR="00280FB8" w:rsidRPr="00702DB7" w:rsidTr="00280FB8">
        <w:trPr>
          <w:trHeight w:val="371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280FB8" w:rsidRPr="00702DB7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iWL220</w:t>
            </w:r>
          </w:p>
        </w:tc>
        <w:tc>
          <w:tcPr>
            <w:tcW w:w="3117" w:type="dxa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2ADC69C7" wp14:editId="64D2CE6F">
                  <wp:extent cx="358656" cy="342900"/>
                  <wp:effectExtent l="19050" t="0" r="3294" b="0"/>
                  <wp:docPr id="96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EF40A1">
        <w:trPr>
          <w:trHeight w:val="652"/>
        </w:trPr>
        <w:tc>
          <w:tcPr>
            <w:tcW w:w="426" w:type="dxa"/>
            <w:gridSpan w:val="2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4" w:type="dxa"/>
            <w:gridSpan w:val="3"/>
            <w:tcBorders>
              <w:lef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</w:rPr>
            </w:pPr>
            <w:r w:rsidRPr="00702DB7">
              <w:rPr>
                <w:rFonts w:asciiTheme="minorHAnsi" w:hAnsiTheme="minorHAnsi" w:cstheme="minorHAnsi"/>
              </w:rPr>
              <w:t>подставка</w:t>
            </w:r>
          </w:p>
        </w:tc>
        <w:tc>
          <w:tcPr>
            <w:tcW w:w="3117" w:type="dxa"/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2F834F53" wp14:editId="5B86E889">
                  <wp:extent cx="358656" cy="342900"/>
                  <wp:effectExtent l="19050" t="0" r="3294" b="0"/>
                  <wp:docPr id="967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shd w:val="clear" w:color="auto" w:fill="FFFFFF" w:themeFill="background1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193B140" wp14:editId="7A03CA26">
                  <wp:extent cx="358656" cy="342900"/>
                  <wp:effectExtent l="19050" t="0" r="3294" b="0"/>
                  <wp:docPr id="96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cantSplit/>
          <w:trHeight w:val="555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IWL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250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7688C5C" wp14:editId="40DD6423">
                  <wp:extent cx="358656" cy="342900"/>
                  <wp:effectExtent l="19050" t="0" r="3294" b="0"/>
                  <wp:docPr id="98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597"/>
        </w:trPr>
        <w:tc>
          <w:tcPr>
            <w:tcW w:w="426" w:type="dxa"/>
            <w:gridSpan w:val="2"/>
            <w:tcBorders>
              <w:lef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3404" w:type="dxa"/>
            <w:gridSpan w:val="3"/>
            <w:tcBorders>
              <w:left w:val="nil"/>
            </w:tcBorders>
            <w:shd w:val="clear" w:color="auto" w:fill="auto"/>
            <w:vAlign w:val="center"/>
          </w:tcPr>
          <w:p w:rsidR="00280FB8" w:rsidRPr="00702DB7" w:rsidRDefault="00280FB8" w:rsidP="00BD11C7">
            <w:pPr>
              <w:spacing w:after="0"/>
              <w:ind w:left="-164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02DB7">
              <w:rPr>
                <w:rFonts w:asciiTheme="minorHAnsi" w:hAnsiTheme="minorHAnsi" w:cstheme="minorHAnsi"/>
              </w:rPr>
              <w:t xml:space="preserve">подставка </w:t>
            </w:r>
          </w:p>
        </w:tc>
        <w:tc>
          <w:tcPr>
            <w:tcW w:w="3117" w:type="dxa"/>
            <w:shd w:val="clear" w:color="auto" w:fill="auto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F55972C" wp14:editId="4195750F">
                  <wp:extent cx="358656" cy="342900"/>
                  <wp:effectExtent l="19050" t="0" r="3294" b="0"/>
                  <wp:docPr id="98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shd w:val="clear" w:color="auto" w:fill="auto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DB8A6E1" wp14:editId="4FE6C4D4">
                  <wp:extent cx="358656" cy="342900"/>
                  <wp:effectExtent l="19050" t="0" r="3294" b="0"/>
                  <wp:docPr id="98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482D88" w:rsidTr="00280FB8">
        <w:trPr>
          <w:trHeight w:val="720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280FB8" w:rsidRPr="00702DB7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iCT220</w:t>
            </w:r>
          </w:p>
        </w:tc>
        <w:tc>
          <w:tcPr>
            <w:tcW w:w="3117" w:type="dxa"/>
            <w:tcBorders>
              <w:top w:val="single" w:sz="18" w:space="0" w:color="437A28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single" w:sz="8" w:space="0" w:color="BFBFBF" w:themeColor="background1" w:themeShade="BF"/>
            </w:tcBorders>
            <w:vAlign w:val="center"/>
          </w:tcPr>
          <w:p w:rsidR="00280FB8" w:rsidRPr="00482D88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top w:val="single" w:sz="18" w:space="0" w:color="437A28"/>
              <w:left w:val="single" w:sz="8" w:space="0" w:color="BFBFBF" w:themeColor="background1" w:themeShade="BF"/>
              <w:bottom w:val="single" w:sz="2" w:space="0" w:color="BFBFBF" w:themeColor="background1" w:themeShade="BF"/>
              <w:right w:val="nil"/>
            </w:tcBorders>
            <w:vAlign w:val="center"/>
          </w:tcPr>
          <w:p w:rsidR="00280FB8" w:rsidRPr="00482D88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13CF819" wp14:editId="4B06BC3C">
                  <wp:extent cx="358656" cy="342900"/>
                  <wp:effectExtent l="19050" t="0" r="3294" b="0"/>
                  <wp:docPr id="83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482D88" w:rsidTr="008F5236">
        <w:trPr>
          <w:trHeight w:val="446"/>
        </w:trPr>
        <w:tc>
          <w:tcPr>
            <w:tcW w:w="426" w:type="dxa"/>
            <w:gridSpan w:val="2"/>
            <w:tcBorders>
              <w:top w:val="single" w:sz="2" w:space="0" w:color="BFBFBF" w:themeColor="background1" w:themeShade="BF"/>
              <w:left w:val="nil"/>
              <w:bottom w:val="single" w:sz="18" w:space="0" w:color="437A28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404" w:type="dxa"/>
            <w:gridSpan w:val="3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18" w:space="0" w:color="437A28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280FB8" w:rsidRPr="00702DB7" w:rsidRDefault="001E109B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i</w:t>
            </w:r>
            <w:r w:rsidR="00280FB8" w:rsidRPr="00702DB7">
              <w:rPr>
                <w:rFonts w:asciiTheme="minorHAnsi" w:hAnsiTheme="minorHAnsi" w:cstheme="minorHAnsi"/>
                <w:lang w:val="en-US"/>
              </w:rPr>
              <w:t>pp220</w:t>
            </w:r>
            <w:r w:rsidR="00EF40A1"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18" w:space="0" w:color="437A28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482D88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top w:val="single" w:sz="2" w:space="0" w:color="BFBFBF" w:themeColor="background1" w:themeShade="BF"/>
              <w:left w:val="single" w:sz="4" w:space="0" w:color="BFBFBF" w:themeColor="background1" w:themeShade="BF"/>
              <w:bottom w:val="single" w:sz="18" w:space="0" w:color="437A28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482D88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</w:tr>
      <w:tr w:rsidR="00280FB8" w:rsidRPr="00702DB7" w:rsidTr="00280FB8">
        <w:trPr>
          <w:trHeight w:val="371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4" w:space="0" w:color="BFBFBF" w:themeColor="background1" w:themeShade="BF"/>
            </w:tcBorders>
            <w:vAlign w:val="center"/>
          </w:tcPr>
          <w:p w:rsidR="00280FB8" w:rsidRPr="00702DB7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iCT250</w:t>
            </w:r>
          </w:p>
        </w:tc>
        <w:tc>
          <w:tcPr>
            <w:tcW w:w="3117" w:type="dxa"/>
            <w:tcBorders>
              <w:top w:val="single" w:sz="18" w:space="0" w:color="437A28"/>
              <w:bottom w:val="single" w:sz="4" w:space="0" w:color="BFBFBF" w:themeColor="background1" w:themeShade="BF"/>
            </w:tcBorders>
            <w:vAlign w:val="center"/>
          </w:tcPr>
          <w:p w:rsidR="00280FB8" w:rsidRPr="00702DB7" w:rsidRDefault="00B441B0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8DC69A1" wp14:editId="6ACD2339">
                  <wp:extent cx="358656" cy="342900"/>
                  <wp:effectExtent l="19050" t="0" r="3294" b="0"/>
                  <wp:docPr id="95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E67B5D5" wp14:editId="4BB785D8">
                  <wp:extent cx="358656" cy="342900"/>
                  <wp:effectExtent l="19050" t="0" r="3294" b="0"/>
                  <wp:docPr id="837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EF40A1">
        <w:trPr>
          <w:trHeight w:val="371"/>
        </w:trPr>
        <w:tc>
          <w:tcPr>
            <w:tcW w:w="567" w:type="dxa"/>
            <w:gridSpan w:val="4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263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280FB8" w:rsidRPr="00702DB7" w:rsidRDefault="00280FB8" w:rsidP="00BD11C7">
            <w:pPr>
              <w:spacing w:after="0"/>
              <w:ind w:left="-108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02DB7">
              <w:rPr>
                <w:rFonts w:asciiTheme="minorHAnsi" w:hAnsiTheme="minorHAnsi" w:cstheme="minorHAnsi"/>
                <w:lang w:val="en-US"/>
              </w:rPr>
              <w:t>ipp220</w:t>
            </w:r>
            <w:r w:rsidR="0058013F"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D9D9D9" w:themeFill="background1" w:themeFillShade="D9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8F5236" w:rsidRPr="00482D88" w:rsidTr="006A0830">
        <w:trPr>
          <w:trHeight w:val="720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5236" w:rsidRPr="00B441B0" w:rsidRDefault="008F5236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B441B0">
              <w:rPr>
                <w:rFonts w:asciiTheme="minorHAnsi" w:hAnsiTheme="minorHAnsi" w:cstheme="minorHAnsi"/>
                <w:b/>
                <w:lang w:val="en-US"/>
              </w:rPr>
              <w:t>ipp320</w:t>
            </w:r>
          </w:p>
        </w:tc>
        <w:tc>
          <w:tcPr>
            <w:tcW w:w="3117" w:type="dxa"/>
            <w:tcBorders>
              <w:top w:val="single" w:sz="18" w:space="0" w:color="437A28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5236" w:rsidRPr="00482D88" w:rsidRDefault="008F5236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934744D" wp14:editId="4C5E8304">
                  <wp:extent cx="358656" cy="342900"/>
                  <wp:effectExtent l="19050" t="0" r="3294" b="0"/>
                  <wp:docPr id="94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FFFFFF" w:themeFill="background1"/>
            <w:vAlign w:val="center"/>
          </w:tcPr>
          <w:p w:rsidR="008F5236" w:rsidRPr="00482D88" w:rsidRDefault="008F5236" w:rsidP="006A0830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0D51082" wp14:editId="68E7462F">
                  <wp:extent cx="358656" cy="342900"/>
                  <wp:effectExtent l="19050" t="0" r="3294" b="0"/>
                  <wp:docPr id="929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236" w:rsidRPr="00482D88" w:rsidTr="006A0830">
        <w:trPr>
          <w:trHeight w:val="720"/>
        </w:trPr>
        <w:tc>
          <w:tcPr>
            <w:tcW w:w="3830" w:type="dxa"/>
            <w:gridSpan w:val="5"/>
            <w:tcBorders>
              <w:top w:val="single" w:sz="4" w:space="0" w:color="BFBFBF" w:themeColor="background1" w:themeShade="BF"/>
              <w:left w:val="nil"/>
              <w:bottom w:val="single" w:sz="18" w:space="0" w:color="437A28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5236" w:rsidRPr="00B441B0" w:rsidRDefault="008F5236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B441B0">
              <w:rPr>
                <w:rFonts w:asciiTheme="minorHAnsi" w:hAnsiTheme="minorHAnsi" w:cstheme="minorHAnsi"/>
                <w:b/>
                <w:lang w:val="en-US"/>
              </w:rPr>
              <w:t>ipp350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437A28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:rsidR="008F5236" w:rsidRPr="00B441B0" w:rsidRDefault="008F5236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highlight w:val="yellow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0B7C55B0" wp14:editId="3BF007E5">
                  <wp:extent cx="358656" cy="342900"/>
                  <wp:effectExtent l="19050" t="0" r="3294" b="0"/>
                  <wp:docPr id="94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437A28"/>
              <w:right w:val="nil"/>
            </w:tcBorders>
            <w:shd w:val="clear" w:color="auto" w:fill="FFFFFF" w:themeFill="background1"/>
            <w:vAlign w:val="center"/>
          </w:tcPr>
          <w:p w:rsidR="008F5236" w:rsidRPr="00482D88" w:rsidRDefault="008F5236" w:rsidP="006A0830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511DED">
              <w:rPr>
                <w:rFonts w:asciiTheme="minorHAnsi" w:hAnsiTheme="minorHAnsi"/>
                <w:noProof/>
              </w:rPr>
              <w:drawing>
                <wp:inline distT="0" distB="0" distL="0" distR="0" wp14:anchorId="026BB68F" wp14:editId="794741AB">
                  <wp:extent cx="358656" cy="342900"/>
                  <wp:effectExtent l="19050" t="0" r="3294" b="0"/>
                  <wp:docPr id="93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1B0" w:rsidRPr="00702DB7" w:rsidTr="006A0830">
        <w:trPr>
          <w:trHeight w:val="371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4" w:space="0" w:color="BFBFBF" w:themeColor="background1" w:themeShade="BF"/>
            </w:tcBorders>
            <w:vAlign w:val="center"/>
          </w:tcPr>
          <w:p w:rsidR="00B441B0" w:rsidRPr="00702DB7" w:rsidRDefault="00B441B0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i</w:t>
            </w:r>
            <w:r>
              <w:rPr>
                <w:rFonts w:asciiTheme="minorHAnsi" w:hAnsiTheme="minorHAnsi" w:cstheme="minorHAnsi"/>
                <w:b/>
                <w:lang w:val="en-US"/>
              </w:rPr>
              <w:t>SC</w:t>
            </w:r>
            <w:r w:rsidRPr="00702DB7">
              <w:rPr>
                <w:rFonts w:asciiTheme="minorHAnsi" w:hAnsiTheme="minorHAnsi" w:cstheme="minorHAnsi"/>
                <w:b/>
                <w:lang w:val="en-US"/>
              </w:rPr>
              <w:t>250</w:t>
            </w:r>
          </w:p>
        </w:tc>
        <w:tc>
          <w:tcPr>
            <w:tcW w:w="3117" w:type="dxa"/>
            <w:tcBorders>
              <w:top w:val="single" w:sz="18" w:space="0" w:color="437A28"/>
              <w:bottom w:val="single" w:sz="4" w:space="0" w:color="BFBFBF" w:themeColor="background1" w:themeShade="BF"/>
            </w:tcBorders>
            <w:vAlign w:val="center"/>
          </w:tcPr>
          <w:p w:rsidR="00B441B0" w:rsidRPr="00702DB7" w:rsidRDefault="00B441B0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C767A0A" wp14:editId="7834C219">
                  <wp:extent cx="358656" cy="342900"/>
                  <wp:effectExtent l="19050" t="0" r="3294" b="0"/>
                  <wp:docPr id="949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bottom w:val="single" w:sz="4" w:space="0" w:color="BFBFBF" w:themeColor="background1" w:themeShade="BF"/>
              <w:right w:val="nil"/>
            </w:tcBorders>
            <w:vAlign w:val="center"/>
          </w:tcPr>
          <w:p w:rsidR="00B441B0" w:rsidRPr="00702DB7" w:rsidRDefault="00B441B0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B072B93" wp14:editId="7D1F6EDB">
                  <wp:extent cx="358656" cy="342900"/>
                  <wp:effectExtent l="19050" t="0" r="3294" b="0"/>
                  <wp:docPr id="94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482D88" w:rsidTr="00280FB8">
        <w:trPr>
          <w:trHeight w:val="371"/>
        </w:trPr>
        <w:tc>
          <w:tcPr>
            <w:tcW w:w="9781" w:type="dxa"/>
            <w:gridSpan w:val="7"/>
            <w:tcBorders>
              <w:left w:val="nil"/>
            </w:tcBorders>
            <w:shd w:val="clear" w:color="auto" w:fill="D6E3BC" w:themeFill="accent3" w:themeFillTint="66"/>
            <w:vAlign w:val="center"/>
          </w:tcPr>
          <w:p w:rsidR="00280FB8" w:rsidRPr="00280FB8" w:rsidRDefault="00280FB8" w:rsidP="00280FB8">
            <w:pPr>
              <w:spacing w:after="0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  <w:lang w:val="en-US"/>
              </w:rPr>
              <w:t>PAX</w:t>
            </w:r>
          </w:p>
        </w:tc>
      </w:tr>
      <w:tr w:rsidR="00450F00" w:rsidRPr="00482D88" w:rsidTr="00450F00">
        <w:trPr>
          <w:trHeight w:val="371"/>
        </w:trPr>
        <w:tc>
          <w:tcPr>
            <w:tcW w:w="3830" w:type="dxa"/>
            <w:gridSpan w:val="5"/>
            <w:tcBorders>
              <w:left w:val="nil"/>
              <w:bottom w:val="single" w:sz="18" w:space="0" w:color="437A28"/>
            </w:tcBorders>
            <w:vAlign w:val="center"/>
          </w:tcPr>
          <w:p w:rsidR="00450F00" w:rsidRPr="0069141F" w:rsidRDefault="00450F00" w:rsidP="006A0830">
            <w:pPr>
              <w:spacing w:after="0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D200</w:t>
            </w:r>
          </w:p>
        </w:tc>
        <w:tc>
          <w:tcPr>
            <w:tcW w:w="3117" w:type="dxa"/>
            <w:tcBorders>
              <w:bottom w:val="single" w:sz="18" w:space="0" w:color="437A28"/>
            </w:tcBorders>
            <w:vAlign w:val="center"/>
          </w:tcPr>
          <w:p w:rsidR="00450F00" w:rsidRPr="007E061B" w:rsidRDefault="00450F00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7BD4D3E" wp14:editId="34493904">
                  <wp:extent cx="358656" cy="342900"/>
                  <wp:effectExtent l="19050" t="0" r="3294" b="0"/>
                  <wp:docPr id="95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18" w:space="0" w:color="437A28"/>
              <w:right w:val="nil"/>
            </w:tcBorders>
            <w:vAlign w:val="center"/>
          </w:tcPr>
          <w:p w:rsidR="00450F00" w:rsidRPr="007E061B" w:rsidRDefault="00450F00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81D11A9" wp14:editId="0E3B7DFA">
                  <wp:extent cx="358656" cy="342900"/>
                  <wp:effectExtent l="19050" t="0" r="3294" b="0"/>
                  <wp:docPr id="3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41" w:rsidRPr="00482D88" w:rsidTr="00450F00">
        <w:trPr>
          <w:trHeight w:val="371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4" w:space="0" w:color="BFBFBF" w:themeColor="background1" w:themeShade="BF"/>
            </w:tcBorders>
            <w:vAlign w:val="center"/>
          </w:tcPr>
          <w:p w:rsidR="00AC7841" w:rsidRPr="0069141F" w:rsidRDefault="00AC7841" w:rsidP="00450F00">
            <w:pPr>
              <w:spacing w:after="0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S80</w:t>
            </w:r>
            <w:r>
              <w:rPr>
                <w:rFonts w:asciiTheme="minorHAnsi" w:hAnsiTheme="minorHAnsi" w:cstheme="minorHAnsi"/>
                <w:b/>
              </w:rPr>
              <w:t>/</w:t>
            </w:r>
            <w:r>
              <w:rPr>
                <w:rFonts w:asciiTheme="minorHAnsi" w:hAnsiTheme="minorHAnsi" w:cstheme="minorHAnsi"/>
                <w:b/>
                <w:lang w:val="en-US"/>
              </w:rPr>
              <w:t>S80C</w:t>
            </w:r>
          </w:p>
        </w:tc>
        <w:tc>
          <w:tcPr>
            <w:tcW w:w="3117" w:type="dxa"/>
            <w:tcBorders>
              <w:top w:val="single" w:sz="18" w:space="0" w:color="437A28"/>
              <w:bottom w:val="single" w:sz="4" w:space="0" w:color="BFBFBF" w:themeColor="background1" w:themeShade="BF"/>
            </w:tcBorders>
            <w:vAlign w:val="center"/>
          </w:tcPr>
          <w:p w:rsidR="00AC7841" w:rsidRPr="007E061B" w:rsidRDefault="00AC7841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196FDD8" wp14:editId="28952CEC">
                  <wp:extent cx="358656" cy="342900"/>
                  <wp:effectExtent l="19050" t="0" r="3294" b="0"/>
                  <wp:docPr id="84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bottom w:val="single" w:sz="4" w:space="0" w:color="BFBFBF" w:themeColor="background1" w:themeShade="BF"/>
              <w:right w:val="nil"/>
            </w:tcBorders>
            <w:vAlign w:val="center"/>
          </w:tcPr>
          <w:p w:rsidR="00AC7841" w:rsidRPr="007E061B" w:rsidRDefault="00AC7841" w:rsidP="001E5BB4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DE93152" wp14:editId="761623F3">
                  <wp:extent cx="358656" cy="342900"/>
                  <wp:effectExtent l="19050" t="0" r="3294" b="0"/>
                  <wp:docPr id="84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841" w:rsidRPr="00482D88" w:rsidTr="00450F00">
        <w:trPr>
          <w:trHeight w:val="371"/>
        </w:trPr>
        <w:tc>
          <w:tcPr>
            <w:tcW w:w="426" w:type="dxa"/>
            <w:gridSpan w:val="2"/>
            <w:tcBorders>
              <w:left w:val="nil"/>
              <w:bottom w:val="single" w:sz="18" w:space="0" w:color="437A28"/>
            </w:tcBorders>
            <w:shd w:val="clear" w:color="auto" w:fill="D9D9D9" w:themeFill="background1" w:themeFillShade="D9"/>
            <w:vAlign w:val="center"/>
          </w:tcPr>
          <w:p w:rsidR="00AC7841" w:rsidRPr="00702DB7" w:rsidRDefault="00AC7841" w:rsidP="001E5BB4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404" w:type="dxa"/>
            <w:gridSpan w:val="3"/>
            <w:tcBorders>
              <w:left w:val="nil"/>
              <w:bottom w:val="single" w:sz="18" w:space="0" w:color="437A28"/>
            </w:tcBorders>
            <w:shd w:val="clear" w:color="auto" w:fill="auto"/>
            <w:vAlign w:val="center"/>
          </w:tcPr>
          <w:p w:rsidR="00AC7841" w:rsidRPr="00702DB7" w:rsidRDefault="00AC7841" w:rsidP="001E5BB4">
            <w:pPr>
              <w:spacing w:after="0"/>
              <w:ind w:left="-252" w:right="-106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02DB7">
              <w:rPr>
                <w:rFonts w:asciiTheme="minorHAnsi" w:hAnsiTheme="minorHAnsi" w:cstheme="minorHAnsi"/>
                <w:lang w:val="en-US"/>
              </w:rPr>
              <w:t>sp20</w:t>
            </w:r>
            <w:r w:rsidR="00EF40A1">
              <w:rPr>
                <w:rFonts w:asciiTheme="minorHAnsi" w:hAnsiTheme="minorHAnsi" w:cstheme="minorHAnsi"/>
                <w:lang w:val="en-US"/>
              </w:rPr>
              <w:t>*</w:t>
            </w:r>
          </w:p>
        </w:tc>
        <w:tc>
          <w:tcPr>
            <w:tcW w:w="3117" w:type="dxa"/>
            <w:tcBorders>
              <w:bottom w:val="single" w:sz="18" w:space="0" w:color="437A28"/>
            </w:tcBorders>
            <w:shd w:val="clear" w:color="auto" w:fill="D9D9D9" w:themeFill="background1" w:themeFillShade="D9"/>
            <w:vAlign w:val="center"/>
          </w:tcPr>
          <w:p w:rsidR="00AC7841" w:rsidRPr="007E061B" w:rsidRDefault="00AC7841" w:rsidP="001E5BB4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  <w:tc>
          <w:tcPr>
            <w:tcW w:w="2834" w:type="dxa"/>
            <w:tcBorders>
              <w:bottom w:val="single" w:sz="18" w:space="0" w:color="437A28"/>
              <w:right w:val="nil"/>
            </w:tcBorders>
            <w:shd w:val="clear" w:color="auto" w:fill="D9D9D9" w:themeFill="background1" w:themeFillShade="D9"/>
            <w:vAlign w:val="center"/>
          </w:tcPr>
          <w:p w:rsidR="00AC7841" w:rsidRPr="007E061B" w:rsidRDefault="00AC7841" w:rsidP="001E5BB4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</w:p>
        </w:tc>
      </w:tr>
      <w:tr w:rsidR="00450F00" w:rsidRPr="00482D88" w:rsidTr="00450F00">
        <w:trPr>
          <w:trHeight w:val="371"/>
        </w:trPr>
        <w:tc>
          <w:tcPr>
            <w:tcW w:w="3830" w:type="dxa"/>
            <w:gridSpan w:val="5"/>
            <w:tcBorders>
              <w:top w:val="single" w:sz="18" w:space="0" w:color="437A28"/>
              <w:left w:val="nil"/>
              <w:bottom w:val="single" w:sz="24" w:space="0" w:color="76923C" w:themeColor="accent3" w:themeShade="BF"/>
            </w:tcBorders>
            <w:shd w:val="clear" w:color="auto" w:fill="FFFFFF" w:themeFill="background1"/>
            <w:vAlign w:val="center"/>
          </w:tcPr>
          <w:p w:rsidR="00450F00" w:rsidRPr="00702DB7" w:rsidRDefault="00450F00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lang w:val="en-US"/>
              </w:rPr>
            </w:pPr>
            <w:r w:rsidRPr="00450F00">
              <w:rPr>
                <w:rFonts w:asciiTheme="minorHAnsi" w:hAnsiTheme="minorHAnsi" w:cstheme="minorHAnsi"/>
                <w:b/>
                <w:lang w:val="en-US"/>
              </w:rPr>
              <w:t>sp30</w:t>
            </w:r>
          </w:p>
        </w:tc>
        <w:tc>
          <w:tcPr>
            <w:tcW w:w="3117" w:type="dxa"/>
            <w:tcBorders>
              <w:top w:val="single" w:sz="18" w:space="0" w:color="437A28"/>
              <w:bottom w:val="single" w:sz="24" w:space="0" w:color="76923C" w:themeColor="accent3" w:themeShade="BF"/>
            </w:tcBorders>
            <w:shd w:val="clear" w:color="auto" w:fill="auto"/>
            <w:vAlign w:val="center"/>
          </w:tcPr>
          <w:p w:rsidR="00450F00" w:rsidRPr="00482D88" w:rsidRDefault="00450F00" w:rsidP="006A0830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7E538ED" wp14:editId="4FC5A1DB">
                  <wp:extent cx="358656" cy="342900"/>
                  <wp:effectExtent l="19050" t="0" r="3294" b="0"/>
                  <wp:docPr id="95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18" w:space="0" w:color="437A28"/>
              <w:bottom w:val="single" w:sz="24" w:space="0" w:color="76923C" w:themeColor="accent3" w:themeShade="BF"/>
              <w:right w:val="nil"/>
            </w:tcBorders>
            <w:shd w:val="clear" w:color="auto" w:fill="auto"/>
            <w:vAlign w:val="center"/>
          </w:tcPr>
          <w:p w:rsidR="00450F00" w:rsidRPr="00482D88" w:rsidRDefault="00450F00" w:rsidP="006A0830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6BDF2C84" wp14:editId="6BBBBB9C">
                  <wp:extent cx="358656" cy="342900"/>
                  <wp:effectExtent l="19050" t="0" r="3294" b="0"/>
                  <wp:docPr id="95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F00" w:rsidRPr="00482D88" w:rsidTr="00450F00">
        <w:trPr>
          <w:trHeight w:val="371"/>
        </w:trPr>
        <w:tc>
          <w:tcPr>
            <w:tcW w:w="3830" w:type="dxa"/>
            <w:gridSpan w:val="5"/>
            <w:tcBorders>
              <w:left w:val="nil"/>
              <w:bottom w:val="single" w:sz="24" w:space="0" w:color="76923C" w:themeColor="accent3" w:themeShade="BF"/>
            </w:tcBorders>
            <w:shd w:val="clear" w:color="auto" w:fill="FFFFFF" w:themeFill="background1"/>
            <w:vAlign w:val="center"/>
          </w:tcPr>
          <w:p w:rsidR="00450F00" w:rsidRPr="00702DB7" w:rsidRDefault="00450F00" w:rsidP="00450F00">
            <w:pPr>
              <w:spacing w:after="0"/>
              <w:ind w:left="318"/>
              <w:jc w:val="left"/>
              <w:rPr>
                <w:rFonts w:asciiTheme="minorHAnsi" w:hAnsiTheme="minorHAnsi" w:cstheme="minorHAnsi"/>
                <w:lang w:val="en-US"/>
              </w:rPr>
            </w:pPr>
            <w:r w:rsidRPr="00450F00">
              <w:rPr>
                <w:rFonts w:asciiTheme="minorHAnsi" w:hAnsiTheme="minorHAnsi" w:cstheme="minorHAnsi"/>
                <w:b/>
                <w:lang w:val="en-US"/>
              </w:rPr>
              <w:t>sp30</w:t>
            </w:r>
            <w:r>
              <w:rPr>
                <w:rFonts w:asciiTheme="minorHAnsi" w:hAnsiTheme="minorHAnsi" w:cstheme="minorHAnsi"/>
                <w:b/>
                <w:lang w:val="en-US"/>
              </w:rPr>
              <w:t>C (ARM)</w:t>
            </w:r>
          </w:p>
        </w:tc>
        <w:tc>
          <w:tcPr>
            <w:tcW w:w="3117" w:type="dxa"/>
            <w:tcBorders>
              <w:bottom w:val="single" w:sz="24" w:space="0" w:color="76923C" w:themeColor="accent3" w:themeShade="BF"/>
            </w:tcBorders>
            <w:shd w:val="clear" w:color="auto" w:fill="auto"/>
            <w:vAlign w:val="center"/>
          </w:tcPr>
          <w:p w:rsidR="00450F00" w:rsidRPr="00482D88" w:rsidRDefault="00450F00" w:rsidP="001E5BB4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4741937" wp14:editId="64F81165">
                  <wp:extent cx="358656" cy="342900"/>
                  <wp:effectExtent l="19050" t="0" r="3294" b="0"/>
                  <wp:docPr id="953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24" w:space="0" w:color="76923C" w:themeColor="accent3" w:themeShade="BF"/>
              <w:right w:val="nil"/>
            </w:tcBorders>
            <w:shd w:val="clear" w:color="auto" w:fill="auto"/>
            <w:vAlign w:val="center"/>
          </w:tcPr>
          <w:p w:rsidR="00450F00" w:rsidRPr="00482D88" w:rsidRDefault="00450F00" w:rsidP="001E5BB4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BC0354C" wp14:editId="37C963C6">
                  <wp:extent cx="358656" cy="342900"/>
                  <wp:effectExtent l="19050" t="0" r="3294" b="0"/>
                  <wp:docPr id="84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5442" w:rsidRPr="00482D88" w:rsidTr="006A0830">
        <w:trPr>
          <w:trHeight w:val="371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E95442" w:rsidRPr="00756553" w:rsidRDefault="00E95442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8</w:t>
            </w:r>
            <w:r w:rsidRPr="00482D88">
              <w:rPr>
                <w:rFonts w:asciiTheme="minorHAnsi" w:hAnsiTheme="minorHAnsi" w:cstheme="minorHAnsi"/>
                <w:b/>
                <w:lang w:val="en-US"/>
              </w:rPr>
              <w:t>0</w:t>
            </w:r>
            <w:r>
              <w:rPr>
                <w:rFonts w:asciiTheme="minorHAnsi" w:hAnsiTheme="minorHAnsi" w:cstheme="minorHAnsi"/>
                <w:b/>
                <w:lang w:val="en-US"/>
              </w:rPr>
              <w:t>C</w:t>
            </w:r>
          </w:p>
        </w:tc>
        <w:tc>
          <w:tcPr>
            <w:tcW w:w="3117" w:type="dxa"/>
            <w:tcBorders>
              <w:bottom w:val="single" w:sz="4" w:space="0" w:color="BFBFBF" w:themeColor="background1" w:themeShade="BF"/>
            </w:tcBorders>
            <w:vAlign w:val="center"/>
          </w:tcPr>
          <w:p w:rsidR="00E95442" w:rsidRPr="007E061B" w:rsidRDefault="00E95442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5266BEA" wp14:editId="6E06C43A">
                  <wp:extent cx="358656" cy="342900"/>
                  <wp:effectExtent l="19050" t="0" r="3294" b="0"/>
                  <wp:docPr id="3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4" w:space="0" w:color="BFBFBF" w:themeColor="background1" w:themeShade="BF"/>
              <w:right w:val="nil"/>
            </w:tcBorders>
            <w:vAlign w:val="center"/>
          </w:tcPr>
          <w:p w:rsidR="00E95442" w:rsidRPr="007E061B" w:rsidRDefault="00E95442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4A2C535" wp14:editId="43743787">
                  <wp:extent cx="358656" cy="342900"/>
                  <wp:effectExtent l="19050" t="0" r="3294" b="0"/>
                  <wp:docPr id="4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482D88" w:rsidTr="00280FB8">
        <w:trPr>
          <w:trHeight w:val="371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280FB8" w:rsidRPr="00756553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8</w:t>
            </w:r>
            <w:r w:rsidRPr="00482D88">
              <w:rPr>
                <w:rFonts w:asciiTheme="minorHAnsi" w:hAnsiTheme="minorHAnsi" w:cstheme="minorHAnsi"/>
                <w:b/>
                <w:lang w:val="en-US"/>
              </w:rPr>
              <w:t>0</w:t>
            </w:r>
            <w:r>
              <w:rPr>
                <w:rFonts w:asciiTheme="minorHAnsi" w:hAnsiTheme="minorHAnsi" w:cstheme="minorHAnsi"/>
                <w:b/>
                <w:lang w:val="en-US"/>
              </w:rPr>
              <w:t>C</w:t>
            </w:r>
          </w:p>
        </w:tc>
        <w:tc>
          <w:tcPr>
            <w:tcW w:w="3117" w:type="dxa"/>
            <w:tcBorders>
              <w:bottom w:val="single" w:sz="4" w:space="0" w:color="BFBFBF" w:themeColor="background1" w:themeShade="BF"/>
            </w:tcBorders>
            <w:vAlign w:val="center"/>
          </w:tcPr>
          <w:p w:rsidR="00280FB8" w:rsidRPr="007E061B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1174CE1" wp14:editId="25ED3B37">
                  <wp:extent cx="358656" cy="342900"/>
                  <wp:effectExtent l="19050" t="0" r="3294" b="0"/>
                  <wp:docPr id="52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E061B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90580FA" wp14:editId="0331C20D">
                  <wp:extent cx="358656" cy="342900"/>
                  <wp:effectExtent l="19050" t="0" r="3294" b="0"/>
                  <wp:docPr id="53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0F00" w:rsidRPr="00756553" w:rsidTr="00450F00">
        <w:trPr>
          <w:trHeight w:val="371"/>
        </w:trPr>
        <w:tc>
          <w:tcPr>
            <w:tcW w:w="3830" w:type="dxa"/>
            <w:gridSpan w:val="5"/>
            <w:tcBorders>
              <w:left w:val="nil"/>
            </w:tcBorders>
            <w:shd w:val="clear" w:color="auto" w:fill="FFFFFF" w:themeFill="background1"/>
            <w:vAlign w:val="center"/>
          </w:tcPr>
          <w:p w:rsidR="00450F00" w:rsidRPr="00756553" w:rsidRDefault="00450F00" w:rsidP="00450F00">
            <w:pPr>
              <w:spacing w:after="0"/>
              <w:ind w:left="318"/>
              <w:jc w:val="left"/>
              <w:rPr>
                <w:rFonts w:asciiTheme="minorHAnsi" w:hAnsiTheme="minorHAnsi" w:cstheme="minorHAnsi"/>
                <w:lang w:val="en-US"/>
              </w:rPr>
            </w:pPr>
            <w:r w:rsidRPr="00450F00">
              <w:rPr>
                <w:rFonts w:asciiTheme="minorHAnsi" w:hAnsiTheme="minorHAnsi" w:cstheme="minorHAnsi"/>
                <w:b/>
                <w:lang w:val="en-US"/>
              </w:rPr>
              <w:lastRenderedPageBreak/>
              <w:t>S200</w:t>
            </w:r>
          </w:p>
        </w:tc>
        <w:tc>
          <w:tcPr>
            <w:tcW w:w="3117" w:type="dxa"/>
            <w:tcBorders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:rsidR="00450F00" w:rsidRPr="00756553" w:rsidRDefault="00450F00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DBF90BE" wp14:editId="59209BF8">
                  <wp:extent cx="358656" cy="342900"/>
                  <wp:effectExtent l="19050" t="0" r="3294" b="0"/>
                  <wp:docPr id="93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:rsidR="00450F00" w:rsidRPr="00756553" w:rsidRDefault="00450F00" w:rsidP="00BD11C7">
            <w:pPr>
              <w:spacing w:after="0"/>
              <w:jc w:val="center"/>
              <w:rPr>
                <w:rFonts w:asciiTheme="minorHAnsi" w:hAnsi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30C55DB" wp14:editId="1B468774">
                  <wp:extent cx="358656" cy="342900"/>
                  <wp:effectExtent l="19050" t="0" r="3294" b="0"/>
                  <wp:docPr id="937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F81" w:rsidRPr="00702DB7" w:rsidTr="006A0830">
        <w:trPr>
          <w:trHeight w:val="356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537F81" w:rsidRPr="00280FB8" w:rsidRDefault="00537F81" w:rsidP="00537F81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>
              <w:rPr>
                <w:rFonts w:asciiTheme="minorHAnsi" w:hAnsiTheme="minorHAnsi" w:cstheme="minorHAnsi"/>
                <w:b/>
                <w:lang w:val="en-US"/>
              </w:rPr>
              <w:t>300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</w:tcBorders>
            <w:vAlign w:val="center"/>
          </w:tcPr>
          <w:p w:rsidR="00537F81" w:rsidRPr="00756553" w:rsidRDefault="00537F81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3EC517B" wp14:editId="5BFEAF27">
                  <wp:extent cx="358656" cy="342900"/>
                  <wp:effectExtent l="19050" t="0" r="3294" b="0"/>
                  <wp:docPr id="49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537F81" w:rsidRPr="00756553" w:rsidRDefault="00537F81" w:rsidP="006A0830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4925258" wp14:editId="0C6DD862">
                  <wp:extent cx="358656" cy="342900"/>
                  <wp:effectExtent l="19050" t="0" r="3294" b="0"/>
                  <wp:docPr id="51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356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 w:rsidRPr="00756553">
              <w:rPr>
                <w:rFonts w:asciiTheme="minorHAnsi" w:hAnsiTheme="minorHAnsi" w:cstheme="minorHAnsi"/>
                <w:b/>
                <w:lang w:val="en-US"/>
              </w:rPr>
              <w:t>90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С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</w:tcBorders>
            <w:vAlign w:val="center"/>
          </w:tcPr>
          <w:p w:rsidR="00280FB8" w:rsidRPr="00756553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CA500EF" wp14:editId="7121B0E1">
                  <wp:extent cx="358656" cy="342900"/>
                  <wp:effectExtent l="19050" t="0" r="3294" b="0"/>
                  <wp:docPr id="93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56553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  <w:lang w:val="en-US"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48BA2B2" wp14:editId="6BED6359">
                  <wp:extent cx="358656" cy="342900"/>
                  <wp:effectExtent l="19050" t="0" r="3294" b="0"/>
                  <wp:docPr id="939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356"/>
        </w:trPr>
        <w:tc>
          <w:tcPr>
            <w:tcW w:w="3830" w:type="dxa"/>
            <w:gridSpan w:val="5"/>
            <w:vMerge w:val="restart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635521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 w:rsidRPr="00756553">
              <w:rPr>
                <w:rFonts w:asciiTheme="minorHAnsi" w:hAnsiTheme="minorHAnsi" w:cstheme="minorHAnsi"/>
                <w:b/>
                <w:lang w:val="en-US"/>
              </w:rPr>
              <w:t>90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3C0D21E" wp14:editId="5749922D">
                  <wp:extent cx="358656" cy="342900"/>
                  <wp:effectExtent l="19050" t="0" r="3294" b="0"/>
                  <wp:docPr id="980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C79BAEA" wp14:editId="2504726F">
                  <wp:extent cx="358656" cy="342900"/>
                  <wp:effectExtent l="19050" t="0" r="3294" b="0"/>
                  <wp:docPr id="9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356"/>
        </w:trPr>
        <w:tc>
          <w:tcPr>
            <w:tcW w:w="3830" w:type="dxa"/>
            <w:gridSpan w:val="5"/>
            <w:vMerge/>
            <w:tcBorders>
              <w:left w:val="nil"/>
              <w:bottom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3117" w:type="dxa"/>
            <w:tcBorders>
              <w:top w:val="single" w:sz="4" w:space="0" w:color="BFBFBF" w:themeColor="background1" w:themeShade="BF"/>
              <w:bottom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32A91E8" wp14:editId="632C340A">
                  <wp:extent cx="358656" cy="342900"/>
                  <wp:effectExtent l="19050" t="0" r="3294" b="0"/>
                  <wp:docPr id="10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bottom w:val="single" w:sz="24" w:space="0" w:color="76923C" w:themeColor="accent3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31D55DC4" wp14:editId="617B04E3">
                  <wp:extent cx="358656" cy="342900"/>
                  <wp:effectExtent l="19050" t="0" r="3294" b="0"/>
                  <wp:docPr id="105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702DB7" w:rsidTr="00280FB8">
        <w:trPr>
          <w:trHeight w:val="356"/>
        </w:trPr>
        <w:tc>
          <w:tcPr>
            <w:tcW w:w="3830" w:type="dxa"/>
            <w:gridSpan w:val="5"/>
            <w:tcBorders>
              <w:top w:val="single" w:sz="24" w:space="0" w:color="76923C" w:themeColor="accent3" w:themeShade="BF"/>
              <w:left w:val="nil"/>
            </w:tcBorders>
            <w:vAlign w:val="center"/>
          </w:tcPr>
          <w:p w:rsidR="00280FB8" w:rsidRPr="00280FB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 w:rsidRPr="00702DB7">
              <w:rPr>
                <w:rFonts w:asciiTheme="minorHAnsi" w:hAnsiTheme="minorHAnsi" w:cstheme="minorHAnsi"/>
                <w:b/>
                <w:lang w:val="en-US"/>
              </w:rPr>
              <w:t>S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900</w:t>
            </w:r>
          </w:p>
        </w:tc>
        <w:tc>
          <w:tcPr>
            <w:tcW w:w="3117" w:type="dxa"/>
            <w:tcBorders>
              <w:top w:val="single" w:sz="24" w:space="0" w:color="76923C" w:themeColor="accent3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4EA4F21D" wp14:editId="28E9187B">
                  <wp:extent cx="358656" cy="342900"/>
                  <wp:effectExtent l="19050" t="0" r="3294" b="0"/>
                  <wp:docPr id="84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24" w:space="0" w:color="76923C" w:themeColor="accent3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 w:cs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115CE746" wp14:editId="342131EF">
                  <wp:extent cx="358656" cy="342900"/>
                  <wp:effectExtent l="19050" t="0" r="3294" b="0"/>
                  <wp:docPr id="847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0FB8" w:rsidRPr="00482D88" w:rsidTr="008214FD">
        <w:trPr>
          <w:trHeight w:val="371"/>
        </w:trPr>
        <w:tc>
          <w:tcPr>
            <w:tcW w:w="9781" w:type="dxa"/>
            <w:gridSpan w:val="7"/>
            <w:tcBorders>
              <w:left w:val="nil"/>
            </w:tcBorders>
            <w:shd w:val="clear" w:color="auto" w:fill="D6E3BC" w:themeFill="accent3" w:themeFillTint="66"/>
            <w:vAlign w:val="center"/>
          </w:tcPr>
          <w:p w:rsidR="00280FB8" w:rsidRPr="00280FB8" w:rsidRDefault="00280FB8" w:rsidP="008214FD">
            <w:pPr>
              <w:spacing w:after="0"/>
              <w:rPr>
                <w:rFonts w:asciiTheme="minorHAnsi" w:hAnsiTheme="minorHAnsi"/>
                <w:noProof/>
                <w:lang w:val="en-US"/>
              </w:rPr>
            </w:pPr>
            <w:r>
              <w:rPr>
                <w:rFonts w:asciiTheme="minorHAnsi" w:hAnsiTheme="minorHAnsi" w:cstheme="minorHAnsi"/>
                <w:b/>
                <w:noProof/>
                <w:lang w:val="en-US"/>
              </w:rPr>
              <w:t>YARUS</w:t>
            </w:r>
          </w:p>
        </w:tc>
      </w:tr>
      <w:tr w:rsidR="00280FB8" w:rsidRPr="00702DB7" w:rsidTr="00280FB8">
        <w:trPr>
          <w:trHeight w:val="569"/>
        </w:trPr>
        <w:tc>
          <w:tcPr>
            <w:tcW w:w="3830" w:type="dxa"/>
            <w:gridSpan w:val="5"/>
            <w:tcBorders>
              <w:top w:val="single" w:sz="4" w:space="0" w:color="BFBFBF" w:themeColor="background1" w:themeShade="BF"/>
              <w:left w:val="nil"/>
            </w:tcBorders>
            <w:vAlign w:val="center"/>
          </w:tcPr>
          <w:p w:rsidR="00280FB8" w:rsidRPr="00DD0588" w:rsidRDefault="00280FB8" w:rsidP="00280FB8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M2100</w:t>
            </w:r>
          </w:p>
        </w:tc>
        <w:tc>
          <w:tcPr>
            <w:tcW w:w="3117" w:type="dxa"/>
            <w:tcBorders>
              <w:top w:val="single" w:sz="4" w:space="0" w:color="BFBFBF" w:themeColor="background1" w:themeShade="BF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D829B11" wp14:editId="7683D202">
                  <wp:extent cx="358656" cy="342900"/>
                  <wp:effectExtent l="19050" t="0" r="3294" b="0"/>
                  <wp:docPr id="10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top w:val="single" w:sz="4" w:space="0" w:color="BFBFBF" w:themeColor="background1" w:themeShade="BF"/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537F81" w:rsidRPr="00702DB7" w:rsidTr="006A0830">
        <w:trPr>
          <w:trHeight w:val="437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537F81" w:rsidRPr="00280FB8" w:rsidRDefault="00537F81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C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2100</w:t>
            </w:r>
          </w:p>
        </w:tc>
        <w:tc>
          <w:tcPr>
            <w:tcW w:w="3117" w:type="dxa"/>
            <w:vAlign w:val="center"/>
          </w:tcPr>
          <w:p w:rsidR="00537F81" w:rsidRPr="00702DB7" w:rsidRDefault="00537F81" w:rsidP="006A0830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14AFBF4" wp14:editId="64B0BA12">
                  <wp:extent cx="358656" cy="342900"/>
                  <wp:effectExtent l="19050" t="0" r="3294" b="0"/>
                  <wp:docPr id="54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vAlign w:val="center"/>
          </w:tcPr>
          <w:p w:rsidR="00537F81" w:rsidRPr="00702DB7" w:rsidRDefault="00537F81" w:rsidP="006A0830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537F81" w:rsidRPr="00702DB7" w:rsidTr="006A0830">
        <w:trPr>
          <w:trHeight w:val="437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537F81" w:rsidRPr="00280FB8" w:rsidRDefault="00537F81" w:rsidP="006A0830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K</w:t>
            </w:r>
            <w:r w:rsidRPr="00280FB8">
              <w:rPr>
                <w:rFonts w:asciiTheme="minorHAnsi" w:hAnsiTheme="minorHAnsi" w:cstheme="minorHAnsi"/>
                <w:b/>
                <w:lang w:val="en-US"/>
              </w:rPr>
              <w:t>2100</w:t>
            </w:r>
          </w:p>
        </w:tc>
        <w:tc>
          <w:tcPr>
            <w:tcW w:w="3117" w:type="dxa"/>
            <w:vAlign w:val="center"/>
          </w:tcPr>
          <w:p w:rsidR="00537F81" w:rsidRPr="00702DB7" w:rsidRDefault="00537F81" w:rsidP="006A0830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714AFBF4" wp14:editId="64B0BA12">
                  <wp:extent cx="358656" cy="342900"/>
                  <wp:effectExtent l="19050" t="0" r="3294" b="0"/>
                  <wp:docPr id="56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vAlign w:val="center"/>
          </w:tcPr>
          <w:p w:rsidR="00537F81" w:rsidRPr="00702DB7" w:rsidRDefault="00537F81" w:rsidP="006A0830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  <w:tr w:rsidR="00280FB8" w:rsidRPr="00702DB7" w:rsidTr="00280FB8">
        <w:trPr>
          <w:trHeight w:val="437"/>
        </w:trPr>
        <w:tc>
          <w:tcPr>
            <w:tcW w:w="3830" w:type="dxa"/>
            <w:gridSpan w:val="5"/>
            <w:tcBorders>
              <w:left w:val="nil"/>
            </w:tcBorders>
            <w:vAlign w:val="center"/>
          </w:tcPr>
          <w:p w:rsidR="00280FB8" w:rsidRPr="00280FB8" w:rsidRDefault="00537F81" w:rsidP="00537F81">
            <w:pPr>
              <w:spacing w:after="0"/>
              <w:ind w:left="318"/>
              <w:jc w:val="left"/>
              <w:rPr>
                <w:rFonts w:asciiTheme="minorHAnsi" w:hAnsiTheme="minorHAnsi" w:cstheme="minorHAnsi"/>
                <w:b/>
                <w:lang w:val="en-US"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P</w:t>
            </w:r>
            <w:r w:rsidR="00280FB8" w:rsidRPr="00280FB8">
              <w:rPr>
                <w:rFonts w:asciiTheme="minorHAnsi" w:hAnsiTheme="minorHAnsi" w:cstheme="minorHAnsi"/>
                <w:b/>
                <w:lang w:val="en-US"/>
              </w:rPr>
              <w:t>2100</w:t>
            </w:r>
          </w:p>
        </w:tc>
        <w:tc>
          <w:tcPr>
            <w:tcW w:w="3117" w:type="dxa"/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  <w:r w:rsidRPr="00702DB7">
              <w:rPr>
                <w:rFonts w:asciiTheme="minorHAnsi" w:hAnsiTheme="minorHAnsi"/>
                <w:noProof/>
              </w:rPr>
              <w:drawing>
                <wp:inline distT="0" distB="0" distL="0" distR="0" wp14:anchorId="57EE102D" wp14:editId="62EF7872">
                  <wp:extent cx="358656" cy="342900"/>
                  <wp:effectExtent l="19050" t="0" r="3294" b="0"/>
                  <wp:docPr id="108" name="Рисунок 395" descr="Загрузка и Настройка ПО n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агрузка и Настройка ПО new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074" cy="34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4" w:type="dxa"/>
            <w:tcBorders>
              <w:right w:val="nil"/>
            </w:tcBorders>
            <w:vAlign w:val="center"/>
          </w:tcPr>
          <w:p w:rsidR="00280FB8" w:rsidRPr="00702DB7" w:rsidRDefault="00280FB8" w:rsidP="00BD11C7">
            <w:pPr>
              <w:spacing w:after="0"/>
              <w:jc w:val="center"/>
              <w:rPr>
                <w:rFonts w:asciiTheme="minorHAnsi" w:hAnsiTheme="minorHAnsi"/>
                <w:noProof/>
              </w:rPr>
            </w:pPr>
          </w:p>
        </w:tc>
      </w:tr>
    </w:tbl>
    <w:p w:rsidR="00BD11C7" w:rsidRPr="00DF021B" w:rsidRDefault="00DF021B" w:rsidP="00DF021B">
      <w:pPr>
        <w:pStyle w:val="INDENTION"/>
        <w:ind w:left="720"/>
      </w:pPr>
      <w:r w:rsidRPr="00DF021B">
        <w:t>* –</w:t>
      </w:r>
      <w:r>
        <w:t xml:space="preserve"> ПО </w:t>
      </w:r>
      <w:r>
        <w:rPr>
          <w:lang w:val="en-US"/>
        </w:rPr>
        <w:t>UPOS</w:t>
      </w:r>
      <w:r w:rsidRPr="00DF021B">
        <w:t xml:space="preserve"> </w:t>
      </w:r>
      <w:r>
        <w:t>загружается в ПИН-</w:t>
      </w:r>
      <w:proofErr w:type="spellStart"/>
      <w:r>
        <w:t>пад</w:t>
      </w:r>
      <w:proofErr w:type="spellEnd"/>
      <w:r>
        <w:t xml:space="preserve"> в процессе загрузки в </w:t>
      </w:r>
      <w:r>
        <w:rPr>
          <w:lang w:val="en-US"/>
        </w:rPr>
        <w:t>POS</w:t>
      </w:r>
      <w:r>
        <w:t>-терминал.</w:t>
      </w:r>
    </w:p>
    <w:p w:rsidR="00DF021B" w:rsidRDefault="00DF021B" w:rsidP="00DF021B">
      <w:pPr>
        <w:pStyle w:val="INDENTION"/>
      </w:pPr>
    </w:p>
    <w:p w:rsidR="00DF021B" w:rsidRPr="00DF021B" w:rsidRDefault="00DF021B" w:rsidP="00DF021B">
      <w:pPr>
        <w:pStyle w:val="INDENTION"/>
        <w:sectPr w:rsidR="00DF021B" w:rsidRPr="00DF021B" w:rsidSect="00FD758B">
          <w:pgSz w:w="11906" w:h="16838" w:code="9"/>
          <w:pgMar w:top="1134" w:right="566" w:bottom="1134" w:left="1418" w:header="709" w:footer="352" w:gutter="0"/>
          <w:cols w:space="708"/>
          <w:titlePg/>
          <w:docGrid w:linePitch="360"/>
        </w:sectPr>
      </w:pPr>
    </w:p>
    <w:p w:rsidR="001B566B" w:rsidRPr="00B64C90" w:rsidRDefault="00350C3B" w:rsidP="00161373">
      <w:pPr>
        <w:pStyle w:val="1"/>
        <w:spacing w:before="0" w:after="0" w:line="360" w:lineRule="auto"/>
      </w:pPr>
      <w:bookmarkStart w:id="28" w:name="_Toc466391069"/>
      <w:r w:rsidRPr="00B64C90">
        <w:lastRenderedPageBreak/>
        <w:t xml:space="preserve">Загрузка </w:t>
      </w:r>
      <w:r w:rsidR="00331277">
        <w:t>ПО</w:t>
      </w:r>
      <w:r w:rsidR="003D33EF" w:rsidRPr="00B64C90">
        <w:t> </w:t>
      </w:r>
      <w:r w:rsidRPr="00B64C90">
        <w:rPr>
          <w:lang w:val="en-US"/>
        </w:rPr>
        <w:t>UPOS</w:t>
      </w:r>
      <w:r w:rsidRPr="00B64C90">
        <w:t xml:space="preserve"> в </w:t>
      </w:r>
      <w:r w:rsidRPr="00B64C90">
        <w:rPr>
          <w:lang w:val="en-US"/>
        </w:rPr>
        <w:t>POS</w:t>
      </w:r>
      <w:r w:rsidR="004F4B45" w:rsidRPr="00B64C90">
        <w:noBreakHyphen/>
      </w:r>
      <w:r w:rsidRPr="00B64C90">
        <w:t>терминал</w:t>
      </w:r>
      <w:bookmarkEnd w:id="28"/>
    </w:p>
    <w:p w:rsidR="000A0349" w:rsidRPr="00B64C90" w:rsidRDefault="000A0349" w:rsidP="000A0349">
      <w:pPr>
        <w:pStyle w:val="22"/>
      </w:pPr>
      <w:bookmarkStart w:id="29" w:name="_Toc466391070"/>
      <w:r w:rsidRPr="00B64C90">
        <w:t xml:space="preserve">Загрузка </w:t>
      </w:r>
      <w:r w:rsidR="00331277">
        <w:t>ПО</w:t>
      </w:r>
      <w:r w:rsidRPr="00B64C90">
        <w:t xml:space="preserve"> UPOS в терминалы </w:t>
      </w:r>
      <w:r w:rsidRPr="00B64C90">
        <w:rPr>
          <w:lang w:val="en-US"/>
        </w:rPr>
        <w:t>VeriFone</w:t>
      </w:r>
      <w:bookmarkEnd w:id="29"/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по </w:t>
      </w:r>
      <w:r w:rsidRPr="00B64C90">
        <w:rPr>
          <w:rStyle w:val="affff"/>
        </w:rPr>
        <w:t>USB/COM</w:t>
      </w:r>
      <w:r w:rsidRPr="00B64C90">
        <w:rPr>
          <w:rFonts w:asciiTheme="minorHAnsi" w:hAnsiTheme="minorHAnsi"/>
          <w:b/>
        </w:rPr>
        <w:t xml:space="preserve"> </w:t>
      </w:r>
      <w:r w:rsidRPr="00B64C90">
        <w:rPr>
          <w:rFonts w:asciiTheme="minorHAnsi" w:hAnsiTheme="minorHAnsi"/>
        </w:rPr>
        <w:t>порту</w:t>
      </w:r>
      <w:r w:rsidRPr="00B64C90">
        <w:rPr>
          <w:rFonts w:asciiTheme="minorHAnsi" w:hAnsiTheme="minorHAnsi"/>
          <w:b/>
        </w:rPr>
        <w:t>.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терминала. </w:t>
      </w:r>
    </w:p>
    <w:p w:rsidR="000A0349" w:rsidRPr="00B64C90" w:rsidRDefault="000A0349" w:rsidP="000A0349">
      <w:pPr>
        <w:pStyle w:val="aff"/>
        <w:numPr>
          <w:ilvl w:val="1"/>
          <w:numId w:val="17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терминал ранее не использовался, то при включении отображается сообщение 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</w:rPr>
        <w:t>DOWNLOAD NEEDED * GO FILE NOT FOUND</w:t>
      </w:r>
      <w:r w:rsidRPr="00B64C90">
        <w:rPr>
          <w:rFonts w:asciiTheme="minorHAnsi" w:hAnsiTheme="minorHAnsi"/>
        </w:rPr>
        <w:t>.</w:t>
      </w:r>
    </w:p>
    <w:p w:rsidR="000A0349" w:rsidRPr="00B64C90" w:rsidRDefault="000A0349" w:rsidP="000A0349">
      <w:pPr>
        <w:pStyle w:val="aff"/>
        <w:numPr>
          <w:ilvl w:val="1"/>
          <w:numId w:val="17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на терминале ранее уже было загружено ПО, то требуется предварительно очистить параметры (см. </w:t>
      </w:r>
      <w:hyperlink w:anchor="_Сброс_параметров_POS-терминала" w:history="1">
        <w:r w:rsidRPr="00B64C90">
          <w:rPr>
            <w:rStyle w:val="INDENTION0"/>
            <w:b/>
            <w:color w:val="4F81BD" w:themeColor="accent1"/>
          </w:rPr>
          <w:t xml:space="preserve">раздел </w:t>
        </w:r>
      </w:hyperlink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_Ref436262293 \w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>
        <w:rPr>
          <w:rFonts w:asciiTheme="minorHAnsi" w:hAnsiTheme="minorHAnsi"/>
          <w:b/>
          <w:color w:val="4F81BD" w:themeColor="accent1"/>
        </w:rPr>
        <w:t>4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).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Style w:val="affff"/>
          <w:shd w:val="clear" w:color="auto" w:fill="FFC000"/>
        </w:rPr>
        <w:t>Только при подключении по USB</w:t>
      </w:r>
      <w:r w:rsidRPr="00B64C90">
        <w:rPr>
          <w:rStyle w:val="affff4"/>
        </w:rPr>
        <w:t>.</w:t>
      </w:r>
      <w:r w:rsidRPr="00B64C90">
        <w:rPr>
          <w:rFonts w:asciiTheme="minorHAnsi" w:hAnsiTheme="minorHAnsi"/>
        </w:rPr>
        <w:t xml:space="preserve"> Установить соответствующие оборудованию драйверы из каталога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Drivers</w:t>
      </w:r>
      <w:proofErr w:type="spellEnd"/>
      <w:r w:rsidRPr="00B64C90">
        <w:rPr>
          <w:rStyle w:val="affff"/>
          <w:color w:val="4F81BD" w:themeColor="accent1"/>
        </w:rPr>
        <w:t xml:space="preserve">\ </w:t>
      </w:r>
      <w:r w:rsidRPr="00B64C90">
        <w:rPr>
          <w:rFonts w:asciiTheme="minorHAnsi" w:hAnsiTheme="minorHAnsi"/>
        </w:rPr>
        <w:t xml:space="preserve">дистрибутива </w:t>
      </w:r>
      <w:r w:rsidRPr="00B64C90">
        <w:rPr>
          <w:rStyle w:val="affff"/>
        </w:rPr>
        <w:t>UPOS</w:t>
      </w:r>
      <w:r w:rsidRPr="00B64C90">
        <w:rPr>
          <w:rFonts w:asciiTheme="minorHAnsi" w:hAnsiTheme="minorHAnsi"/>
        </w:rPr>
        <w:t>.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shd w:val="clear" w:color="auto" w:fill="FFC000"/>
        </w:rPr>
        <w:t>Только при подключении по USB.</w:t>
      </w:r>
      <w:r w:rsidRPr="00B64C90">
        <w:rPr>
          <w:rFonts w:asciiTheme="minorHAnsi" w:hAnsiTheme="minorHAnsi"/>
        </w:rPr>
        <w:t xml:space="preserve"> Проверить в </w:t>
      </w:r>
      <w:r w:rsidRPr="00B64C90">
        <w:rPr>
          <w:rStyle w:val="affff"/>
          <w:color w:val="4F81BD" w:themeColor="accent1"/>
          <w:lang w:val="en-US"/>
        </w:rPr>
        <w:t>Device</w:t>
      </w:r>
      <w:r w:rsidRPr="00B64C90">
        <w:rPr>
          <w:rStyle w:val="affff"/>
          <w:color w:val="4F81BD" w:themeColor="accent1"/>
        </w:rPr>
        <w:t xml:space="preserve"> </w:t>
      </w:r>
      <w:r w:rsidRPr="00B64C90">
        <w:rPr>
          <w:rStyle w:val="affff"/>
          <w:color w:val="4F81BD" w:themeColor="accent1"/>
          <w:lang w:val="en-US"/>
        </w:rPr>
        <w:t>Manager</w:t>
      </w:r>
      <w:r w:rsidRPr="00B64C90">
        <w:rPr>
          <w:rFonts w:asciiTheme="minorHAnsi" w:hAnsiTheme="minorHAnsi"/>
        </w:rPr>
        <w:t xml:space="preserve"> номер </w:t>
      </w:r>
      <w:proofErr w:type="gramStart"/>
      <w:r w:rsidRPr="00B64C90">
        <w:rPr>
          <w:rFonts w:asciiTheme="minorHAnsi" w:hAnsiTheme="minorHAnsi"/>
        </w:rPr>
        <w:t>виртуального</w:t>
      </w:r>
      <w:proofErr w:type="gramEnd"/>
      <w:r w:rsidRPr="00B64C90">
        <w:rPr>
          <w:rFonts w:asciiTheme="minorHAnsi" w:hAnsiTheme="minorHAnsi"/>
        </w:rPr>
        <w:t xml:space="preserve"> СОМ</w:t>
      </w:r>
      <w:r w:rsidRPr="00B64C90">
        <w:rPr>
          <w:rFonts w:asciiTheme="minorHAnsi" w:hAnsiTheme="minorHAnsi"/>
        </w:rPr>
        <w:noBreakHyphen/>
        <w:t xml:space="preserve">порта, создаваемого терминалом. 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Прописать номер (виртуального) </w:t>
      </w:r>
      <w:proofErr w:type="gramStart"/>
      <w:r w:rsidRPr="00B64C90">
        <w:rPr>
          <w:rFonts w:asciiTheme="minorHAnsi" w:hAnsiTheme="minorHAnsi"/>
        </w:rPr>
        <w:t>СОМ</w:t>
      </w:r>
      <w:r w:rsidRPr="00B64C90">
        <w:rPr>
          <w:rFonts w:asciiTheme="minorHAnsi" w:hAnsiTheme="minorHAnsi"/>
        </w:rPr>
        <w:noBreakHyphen/>
        <w:t>порта</w:t>
      </w:r>
      <w:proofErr w:type="gramEnd"/>
      <w:r w:rsidRPr="00B64C90">
        <w:rPr>
          <w:rFonts w:asciiTheme="minorHAnsi" w:hAnsiTheme="minorHAnsi"/>
        </w:rPr>
        <w:t xml:space="preserve"> в файле </w:t>
      </w:r>
      <w:proofErr w:type="spellStart"/>
      <w:r w:rsidRPr="00B64C90">
        <w:rPr>
          <w:rStyle w:val="affff"/>
          <w:color w:val="4F81BD" w:themeColor="accent1"/>
        </w:rPr>
        <w:t>Load_XXX</w:t>
      </w:r>
      <w:proofErr w:type="spellEnd"/>
      <w:r w:rsidR="00F41365">
        <w:rPr>
          <w:rStyle w:val="affff"/>
          <w:color w:val="4F81BD" w:themeColor="accent1"/>
        </w:rPr>
        <w:t>(</w:t>
      </w:r>
      <w:r w:rsidR="00F41365">
        <w:rPr>
          <w:rStyle w:val="affff"/>
          <w:color w:val="4F81BD" w:themeColor="accent1"/>
          <w:lang w:val="en-US"/>
        </w:rPr>
        <w:t>X</w:t>
      </w:r>
      <w:r w:rsidR="00F41365">
        <w:rPr>
          <w:rStyle w:val="affff"/>
          <w:color w:val="4F81BD" w:themeColor="accent1"/>
        </w:rPr>
        <w:t>)</w:t>
      </w:r>
      <w:r w:rsidRPr="00B64C90">
        <w:rPr>
          <w:rStyle w:val="affff"/>
          <w:color w:val="4F81BD" w:themeColor="accent1"/>
        </w:rPr>
        <w:t>.</w:t>
      </w:r>
      <w:proofErr w:type="spellStart"/>
      <w:r w:rsidRPr="00B64C90">
        <w:rPr>
          <w:rStyle w:val="affff"/>
          <w:color w:val="4F81BD" w:themeColor="accent1"/>
        </w:rPr>
        <w:t>bat</w:t>
      </w:r>
      <w:proofErr w:type="spellEnd"/>
      <w:r w:rsidRPr="00B64C90">
        <w:rPr>
          <w:rStyle w:val="affff"/>
          <w:color w:val="4F81BD" w:themeColor="accent1"/>
        </w:rPr>
        <w:t xml:space="preserve"> </w:t>
      </w:r>
      <w:r w:rsidRPr="00B64C90">
        <w:rPr>
          <w:rStyle w:val="INDENTION0"/>
        </w:rPr>
        <w:t>из каталога</w:t>
      </w:r>
      <w:r w:rsidRPr="00B64C90">
        <w:rPr>
          <w:rStyle w:val="affff"/>
          <w:color w:val="4F81BD" w:themeColor="accent1"/>
        </w:rPr>
        <w:t xml:space="preserve"> UPOS\</w:t>
      </w:r>
      <w:proofErr w:type="spellStart"/>
      <w:r w:rsidRPr="00B64C90">
        <w:rPr>
          <w:rStyle w:val="affff"/>
          <w:color w:val="4F81BD" w:themeColor="accent1"/>
        </w:rPr>
        <w:t>SoftLoaders</w:t>
      </w:r>
      <w:proofErr w:type="spellEnd"/>
      <w:r w:rsidRPr="00B64C90">
        <w:rPr>
          <w:rStyle w:val="affff"/>
          <w:color w:val="4F81BD" w:themeColor="accent1"/>
        </w:rPr>
        <w:t>\</w:t>
      </w:r>
      <w:proofErr w:type="spellStart"/>
      <w:r w:rsidRPr="00B64C90">
        <w:rPr>
          <w:rStyle w:val="affff"/>
          <w:color w:val="4F81BD" w:themeColor="accent1"/>
        </w:rPr>
        <w:t>VeriFone</w:t>
      </w:r>
      <w:proofErr w:type="spellEnd"/>
      <w:r w:rsidRPr="00B64C90">
        <w:rPr>
          <w:rStyle w:val="affff"/>
          <w:color w:val="4F81BD" w:themeColor="accent1"/>
        </w:rPr>
        <w:t>\</w:t>
      </w:r>
      <w:r w:rsidRPr="00B64C90">
        <w:rPr>
          <w:rFonts w:asciiTheme="minorHAnsi" w:hAnsiTheme="minorHAnsi"/>
        </w:rPr>
        <w:t xml:space="preserve">,  где </w:t>
      </w:r>
      <w:r w:rsidRPr="00B64C90">
        <w:rPr>
          <w:rStyle w:val="affff"/>
        </w:rPr>
        <w:t>XXX</w:t>
      </w:r>
      <w:r w:rsidR="00F41365">
        <w:rPr>
          <w:rStyle w:val="affff"/>
        </w:rPr>
        <w:t>(</w:t>
      </w:r>
      <w:r w:rsidR="00F41365">
        <w:rPr>
          <w:rStyle w:val="affff"/>
          <w:lang w:val="en-US"/>
        </w:rPr>
        <w:t>X</w:t>
      </w:r>
      <w:r w:rsidR="00F41365">
        <w:rPr>
          <w:rStyle w:val="affff"/>
        </w:rPr>
        <w:t>)</w:t>
      </w:r>
      <w:r w:rsidRPr="00B64C90">
        <w:rPr>
          <w:rFonts w:asciiTheme="minorHAnsi" w:hAnsiTheme="minorHAnsi"/>
        </w:rPr>
        <w:t xml:space="preserve"> –</w:t>
      </w:r>
      <w:r w:rsidR="00F41365" w:rsidRPr="00221FC6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 xml:space="preserve">часть </w:t>
      </w:r>
      <w:r w:rsidR="00F41365">
        <w:rPr>
          <w:rFonts w:asciiTheme="minorHAnsi" w:hAnsiTheme="minorHAnsi"/>
        </w:rPr>
        <w:t xml:space="preserve">названия </w:t>
      </w:r>
      <w:r w:rsidRPr="00B64C90">
        <w:rPr>
          <w:rFonts w:asciiTheme="minorHAnsi" w:hAnsiTheme="minorHAnsi"/>
        </w:rPr>
        <w:t xml:space="preserve">модели терминала после ключа   </w:t>
      </w:r>
      <w:r w:rsidRPr="00B64C90">
        <w:rPr>
          <w:rStyle w:val="affff"/>
        </w:rPr>
        <w:t>p\.</w:t>
      </w:r>
    </w:p>
    <w:p w:rsidR="000A0349" w:rsidRPr="00B64C90" w:rsidRDefault="000A0349" w:rsidP="000A0349">
      <w:pPr>
        <w:pStyle w:val="affff8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</w:rPr>
        <w:object w:dxaOrig="8236" w:dyaOrig="1471">
          <v:shape id="_x0000_i1027" type="#_x0000_t75" style="width:411.75pt;height:73.5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Visio.Drawing.11" ShapeID="_x0000_i1027" DrawAspect="Content" ObjectID="_1554716101" r:id="rId20"/>
        </w:object>
      </w:r>
    </w:p>
    <w:p w:rsidR="000A0349" w:rsidRPr="00B64C90" w:rsidRDefault="000A0349" w:rsidP="000A0349">
      <w:pPr>
        <w:pStyle w:val="affff6"/>
      </w:pPr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</w:t>
      </w:r>
      <w:r w:rsidR="005E7D2F" w:rsidRPr="003364B8">
        <w:rPr>
          <w:noProof/>
        </w:rPr>
        <w:fldChar w:fldCharType="end"/>
      </w:r>
      <w:r w:rsidRPr="00B64C90">
        <w:t xml:space="preserve"> Задание номера </w:t>
      </w:r>
      <w:r w:rsidRPr="00B64C90">
        <w:rPr>
          <w:lang w:val="en-US"/>
        </w:rPr>
        <w:t>COM</w:t>
      </w:r>
      <w:r w:rsidRPr="00B64C90">
        <w:t>-порта</w:t>
      </w:r>
    </w:p>
    <w:p w:rsidR="000A0349" w:rsidRPr="00B64C90" w:rsidRDefault="000A0349" w:rsidP="000A0349">
      <w:pPr>
        <w:pStyle w:val="aff"/>
        <w:spacing w:before="0" w:after="200" w:line="480" w:lineRule="auto"/>
        <w:ind w:left="792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437A28"/>
        </w:rPr>
        <mc:AlternateContent>
          <mc:Choice Requires="wps">
            <w:drawing>
              <wp:inline distT="0" distB="0" distL="0" distR="0" wp14:anchorId="411E46CA" wp14:editId="418E8A3A">
                <wp:extent cx="4986020" cy="559435"/>
                <wp:effectExtent l="19050" t="19050" r="138430" b="145415"/>
                <wp:docPr id="5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5594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221FC6" w:rsidRDefault="001E5BB4" w:rsidP="000A0349">
                            <w:pPr>
                              <w:rPr>
                                <w:rFonts w:asciiTheme="minorHAnsi" w:hAnsiTheme="minorHAnsi"/>
                                <w:b/>
                                <w:color w:val="FF3300"/>
                              </w:rPr>
                            </w:pPr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</w:rPr>
                              <w:t xml:space="preserve">Для модели </w:t>
                            </w:r>
                            <w:proofErr w:type="spellStart"/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  <w:lang w:val="en-US"/>
                              </w:rPr>
                              <w:t>Vx</w:t>
                            </w:r>
                            <w:proofErr w:type="spellEnd"/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</w:rPr>
                              <w:t xml:space="preserve">610 –– используется загрузочный  файл </w:t>
                            </w:r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  <w:lang w:val="en-US"/>
                              </w:rPr>
                              <w:t>Load</w:t>
                            </w:r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</w:rPr>
                              <w:t>_510.</w:t>
                            </w:r>
                            <w:r w:rsidRPr="00685C7E">
                              <w:rPr>
                                <w:rFonts w:asciiTheme="minorHAnsi" w:hAnsiTheme="minorHAnsi"/>
                                <w:b/>
                                <w:color w:val="FF3300"/>
                                <w:lang w:val="en-US"/>
                              </w:rPr>
                              <w:t>bat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27" style="width:392.6pt;height:4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221FC6" w:rsidRDefault="001E5BB4" w:rsidP="000A0349">
                      <w:pPr>
                        <w:rPr>
                          <w:rFonts w:asciiTheme="minorHAnsi" w:hAnsiTheme="minorHAnsi"/>
                          <w:b/>
                          <w:color w:val="FF3300"/>
                        </w:rPr>
                      </w:pP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</w:rPr>
                        <w:t xml:space="preserve">Для модели </w:t>
                      </w: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  <w:lang w:val="en-US"/>
                        </w:rPr>
                        <w:t>Vx</w:t>
                      </w: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</w:rPr>
                        <w:t xml:space="preserve">610 –– используется загрузочный  файл </w:t>
                      </w: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  <w:lang w:val="en-US"/>
                        </w:rPr>
                        <w:t>Load</w:t>
                      </w: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</w:rPr>
                        <w:t>_510.</w:t>
                      </w:r>
                      <w:r w:rsidRPr="00685C7E">
                        <w:rPr>
                          <w:rFonts w:asciiTheme="minorHAnsi" w:hAnsiTheme="minorHAnsi"/>
                          <w:b/>
                          <w:color w:val="FF3300"/>
                          <w:lang w:val="en-US"/>
                        </w:rPr>
                        <w:t>bat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Загрузить актуальную версию </w:t>
      </w:r>
      <w:r w:rsidR="00331277">
        <w:rPr>
          <w:rStyle w:val="affff"/>
        </w:rPr>
        <w:t>ПО</w:t>
      </w:r>
      <w:r w:rsidRPr="00B64C90">
        <w:rPr>
          <w:rFonts w:asciiTheme="minorHAnsi" w:hAnsiTheme="minorHAnsi" w:cstheme="minorHAnsi"/>
        </w:rPr>
        <w:t xml:space="preserve"> </w:t>
      </w:r>
      <w:r w:rsidRPr="00B64C90">
        <w:rPr>
          <w:rStyle w:val="affff"/>
        </w:rPr>
        <w:t>UPOS</w:t>
      </w:r>
      <w:r w:rsidRPr="00B64C90">
        <w:rPr>
          <w:rFonts w:asciiTheme="minorHAnsi" w:hAnsiTheme="minorHAnsi"/>
        </w:rPr>
        <w:t xml:space="preserve"> в терминал</w:t>
      </w:r>
      <w:proofErr w:type="gramStart"/>
      <w:r w:rsidRPr="00B64C90">
        <w:rPr>
          <w:rFonts w:asciiTheme="minorHAnsi" w:hAnsiTheme="minorHAnsi"/>
        </w:rPr>
        <w:t xml:space="preserve"> –– </w:t>
      </w:r>
      <w:proofErr w:type="gramEnd"/>
      <w:r w:rsidRPr="00B64C90">
        <w:rPr>
          <w:rFonts w:asciiTheme="minorHAnsi" w:hAnsiTheme="minorHAnsi"/>
        </w:rPr>
        <w:t xml:space="preserve">запустить файл </w:t>
      </w:r>
      <w:r w:rsidRPr="00B64C90">
        <w:rPr>
          <w:rStyle w:val="affff"/>
          <w:color w:val="4F81BD" w:themeColor="accent1"/>
        </w:rPr>
        <w:t>Load_XXX.bat</w:t>
      </w:r>
      <w:r w:rsidRPr="00B64C90">
        <w:rPr>
          <w:rFonts w:asciiTheme="minorHAnsi" w:hAnsiTheme="minorHAnsi"/>
        </w:rPr>
        <w:t xml:space="preserve"> из каталога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SoftLoaders</w:t>
      </w:r>
      <w:proofErr w:type="spellEnd"/>
      <w:r w:rsidRPr="00B64C90">
        <w:rPr>
          <w:rStyle w:val="affff"/>
          <w:color w:val="4F81BD" w:themeColor="accent1"/>
        </w:rPr>
        <w:t>\</w:t>
      </w:r>
      <w:proofErr w:type="spellStart"/>
      <w:r w:rsidRPr="00B64C90">
        <w:rPr>
          <w:rStyle w:val="affff"/>
          <w:color w:val="4F81BD" w:themeColor="accent1"/>
        </w:rPr>
        <w:t>VeriFone</w:t>
      </w:r>
      <w:proofErr w:type="spellEnd"/>
      <w:r w:rsidRPr="00B64C90">
        <w:rPr>
          <w:rStyle w:val="affff"/>
          <w:color w:val="4F81BD" w:themeColor="accent1"/>
        </w:rPr>
        <w:t>\</w:t>
      </w:r>
      <w:r w:rsidRPr="00B64C90">
        <w:rPr>
          <w:rFonts w:asciiTheme="minorHAnsi" w:hAnsiTheme="minorHAnsi"/>
        </w:rPr>
        <w:t xml:space="preserve">,  где </w:t>
      </w:r>
      <w:r w:rsidRPr="00B64C90">
        <w:rPr>
          <w:rStyle w:val="affff"/>
        </w:rPr>
        <w:t>XXX</w:t>
      </w:r>
      <w:r w:rsidRPr="00B64C90">
        <w:rPr>
          <w:rFonts w:asciiTheme="minorHAnsi" w:hAnsiTheme="minorHAnsi"/>
        </w:rPr>
        <w:t xml:space="preserve"> – номерная часть модели терминала.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shd w:val="clear" w:color="auto" w:fill="FFC000"/>
        </w:rPr>
        <w:t xml:space="preserve">Только для </w:t>
      </w:r>
      <w:proofErr w:type="spellStart"/>
      <w:r w:rsidRPr="00B64C90">
        <w:rPr>
          <w:rStyle w:val="affff"/>
          <w:shd w:val="clear" w:color="auto" w:fill="FFC000"/>
          <w:lang w:val="en-US"/>
        </w:rPr>
        <w:t>Vx</w:t>
      </w:r>
      <w:proofErr w:type="spellEnd"/>
      <w:r w:rsidRPr="00B64C90">
        <w:rPr>
          <w:rStyle w:val="affff"/>
          <w:shd w:val="clear" w:color="auto" w:fill="FFC000"/>
        </w:rPr>
        <w:t xml:space="preserve">675, </w:t>
      </w:r>
      <w:proofErr w:type="spellStart"/>
      <w:r w:rsidRPr="00B64C90">
        <w:rPr>
          <w:rStyle w:val="affff"/>
          <w:shd w:val="clear" w:color="auto" w:fill="FFC000"/>
          <w:lang w:val="en-US"/>
        </w:rPr>
        <w:t>Vx</w:t>
      </w:r>
      <w:proofErr w:type="spellEnd"/>
      <w:r w:rsidRPr="00B64C90">
        <w:rPr>
          <w:rStyle w:val="affff"/>
          <w:shd w:val="clear" w:color="auto" w:fill="FFC000"/>
        </w:rPr>
        <w:t>680.</w:t>
      </w:r>
      <w:r w:rsidRPr="00B64C90">
        <w:rPr>
          <w:rFonts w:asciiTheme="minorHAnsi" w:hAnsiTheme="minorHAnsi"/>
        </w:rPr>
        <w:t xml:space="preserve"> Отказаться от настройки параметра </w:t>
      </w:r>
      <w:r w:rsidRPr="00B64C90">
        <w:rPr>
          <w:rStyle w:val="affff"/>
        </w:rPr>
        <w:t>Связь через…</w:t>
      </w:r>
      <w:r w:rsidRPr="00B64C90">
        <w:rPr>
          <w:rFonts w:asciiTheme="minorHAnsi" w:hAnsiTheme="minorHAnsi"/>
        </w:rPr>
        <w:t xml:space="preserve"> (</w:t>
      </w:r>
      <w:r w:rsidRPr="003364B8">
        <w:rPr>
          <w:rFonts w:asciiTheme="minorHAnsi" w:hAnsiTheme="minorHAnsi"/>
          <w:b/>
          <w:color w:val="4F81BD" w:themeColor="accent1"/>
          <w:highlight w:val="cyan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  <w:highlight w:val="cyan"/>
        </w:rPr>
        <w:instrText xml:space="preserve"> REF _Ref436644148 \h  \* MERGEFORMAT </w:instrText>
      </w:r>
      <w:r w:rsidRPr="003364B8">
        <w:rPr>
          <w:rFonts w:asciiTheme="minorHAnsi" w:hAnsiTheme="minorHAnsi"/>
          <w:b/>
          <w:color w:val="4F81BD" w:themeColor="accent1"/>
          <w:highlight w:val="cyan"/>
        </w:rPr>
      </w:r>
      <w:r w:rsidRPr="003364B8">
        <w:rPr>
          <w:rFonts w:asciiTheme="minorHAnsi" w:hAnsiTheme="minorHAnsi"/>
          <w:b/>
          <w:color w:val="4F81BD" w:themeColor="accent1"/>
          <w:highlight w:val="cyan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2</w:t>
      </w:r>
      <w:r w:rsidRPr="003364B8">
        <w:rPr>
          <w:rFonts w:asciiTheme="minorHAnsi" w:hAnsiTheme="minorHAnsi"/>
          <w:b/>
          <w:color w:val="4F81BD" w:themeColor="accent1"/>
          <w:highlight w:val="cyan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>)</w:t>
      </w:r>
      <w:r w:rsidRPr="00B64C90">
        <w:rPr>
          <w:rFonts w:asciiTheme="minorHAnsi" w:hAnsiTheme="minorHAnsi"/>
        </w:rPr>
        <w:t xml:space="preserve"> ––нажать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14599A8E" wp14:editId="4C8AF800">
            <wp:extent cx="225631" cy="153554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мена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865" cy="15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. </w:t>
      </w:r>
    </w:p>
    <w:p w:rsidR="000A0349" w:rsidRPr="00B64C90" w:rsidRDefault="000A0349" w:rsidP="000A0349">
      <w:pPr>
        <w:pStyle w:val="affff8"/>
        <w:rPr>
          <w:rFonts w:asciiTheme="minorHAnsi" w:hAnsiTheme="minorHAnsi"/>
        </w:rPr>
      </w:pPr>
      <w:r w:rsidRPr="00B64C90">
        <w:rPr>
          <w:rFonts w:asciiTheme="minorHAnsi" w:hAnsiTheme="minorHAnsi"/>
          <w:noProof/>
        </w:rPr>
        <w:lastRenderedPageBreak/>
        <w:t xml:space="preserve"> </w:t>
      </w:r>
      <w:r w:rsidRPr="003364B8">
        <w:rPr>
          <w:rFonts w:asciiTheme="minorHAnsi" w:hAnsiTheme="minorHAnsi"/>
        </w:rPr>
        <w:object w:dxaOrig="3813" w:dyaOrig="2962">
          <v:shape id="_x0000_i1028" type="#_x0000_t75" style="width:189pt;height:149.25pt" o:ole="" o:bordertopcolor="this" o:borderleftcolor="this" o:borderbottomcolor="this" o:borderrightcolor="this">
            <v:imagedata r:id="rId22" o:title=""/>
          </v:shape>
          <o:OLEObject Type="Embed" ProgID="Visio.Drawing.11" ShapeID="_x0000_i1028" DrawAspect="Content" ObjectID="_1554716102" r:id="rId23"/>
        </w:object>
      </w:r>
    </w:p>
    <w:p w:rsidR="000A0349" w:rsidRPr="00B64C90" w:rsidRDefault="000A0349" w:rsidP="000A0349">
      <w:pPr>
        <w:pStyle w:val="affff6"/>
        <w:rPr>
          <w:noProof/>
        </w:rPr>
      </w:pPr>
      <w:bookmarkStart w:id="30" w:name="_Ref436644148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2</w:t>
      </w:r>
      <w:r w:rsidR="005E7D2F" w:rsidRPr="003364B8">
        <w:rPr>
          <w:noProof/>
        </w:rPr>
        <w:fldChar w:fldCharType="end"/>
      </w:r>
      <w:bookmarkEnd w:id="30"/>
      <w:r w:rsidRPr="00B64C90">
        <w:t xml:space="preserve"> Выбор типа связи с ПЦ </w:t>
      </w:r>
      <w:proofErr w:type="gramStart"/>
      <w:r w:rsidRPr="00B64C90">
        <w:t>СБ</w:t>
      </w:r>
      <w:proofErr w:type="gramEnd"/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  <w:noProof/>
        </w:rPr>
      </w:pPr>
      <w:r w:rsidRPr="00B64C90">
        <w:rPr>
          <w:rFonts w:asciiTheme="minorHAnsi" w:hAnsiTheme="minorHAnsi"/>
          <w:noProof/>
        </w:rPr>
        <w:t xml:space="preserve">На дисплее </w:t>
      </w:r>
      <w:r w:rsidRPr="00B64C90">
        <w:rPr>
          <w:rFonts w:asciiTheme="minorHAnsi" w:hAnsiTheme="minorHAnsi"/>
          <w:noProof/>
          <w:lang w:val="en-US"/>
        </w:rPr>
        <w:t>POS</w:t>
      </w:r>
      <w:r w:rsidRPr="00B64C90">
        <w:rPr>
          <w:rFonts w:asciiTheme="minorHAnsi" w:hAnsiTheme="minorHAnsi"/>
          <w:noProof/>
        </w:rPr>
        <w:t xml:space="preserve">-терминала  последовательно отобразится информация: </w:t>
      </w:r>
    </w:p>
    <w:p w:rsidR="000A0349" w:rsidRPr="00B64C90" w:rsidRDefault="000A0349" w:rsidP="000A0349">
      <w:pPr>
        <w:pStyle w:val="aff"/>
        <w:numPr>
          <w:ilvl w:val="0"/>
          <w:numId w:val="19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  <w:noProof/>
        </w:rPr>
        <w:t xml:space="preserve">номер загруженной версии </w:t>
      </w:r>
      <w:r w:rsidR="00331277">
        <w:rPr>
          <w:rStyle w:val="affff"/>
        </w:rPr>
        <w:t>ПО</w:t>
      </w:r>
      <w:r w:rsidRPr="00B64C90">
        <w:rPr>
          <w:rFonts w:asciiTheme="minorHAnsi" w:hAnsiTheme="minorHAnsi"/>
          <w:noProof/>
        </w:rPr>
        <w:t xml:space="preserve"> </w:t>
      </w:r>
      <w:r w:rsidRPr="00B64C90">
        <w:rPr>
          <w:rStyle w:val="affff"/>
        </w:rPr>
        <w:t xml:space="preserve">UPOS и </w:t>
      </w:r>
      <w:r w:rsidRPr="00B64C90">
        <w:rPr>
          <w:rFonts w:asciiTheme="minorHAnsi" w:hAnsiTheme="minorHAnsi"/>
          <w:noProof/>
        </w:rPr>
        <w:t>серийный номер терминала;</w:t>
      </w:r>
    </w:p>
    <w:p w:rsidR="000A0349" w:rsidRPr="00B64C90" w:rsidRDefault="000A0349" w:rsidP="000A0349">
      <w:pPr>
        <w:pStyle w:val="aff"/>
        <w:numPr>
          <w:ilvl w:val="0"/>
          <w:numId w:val="19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  <w:noProof/>
        </w:rPr>
        <w:t>стартовое сообщение</w:t>
      </w:r>
      <w:proofErr w:type="gramStart"/>
      <w:r w:rsidRPr="00B64C90">
        <w:rPr>
          <w:rFonts w:asciiTheme="minorHAnsi" w:hAnsiTheme="minorHAnsi"/>
          <w:noProof/>
        </w:rPr>
        <w:t xml:space="preserve"> </w:t>
      </w:r>
      <w:r w:rsidRPr="00B64C90">
        <w:rPr>
          <w:rFonts w:asciiTheme="minorHAnsi" w:hAnsiTheme="minorHAnsi" w:cstheme="minorHAnsi"/>
          <w:bdr w:val="single" w:sz="4" w:space="0" w:color="FFC000"/>
          <w:shd w:val="clear" w:color="auto" w:fill="FFFF66"/>
        </w:rPr>
        <w:t>В</w:t>
      </w:r>
      <w:proofErr w:type="gramEnd"/>
      <w:r w:rsidRPr="00B64C90">
        <w:rPr>
          <w:rFonts w:asciiTheme="minorHAnsi" w:hAnsiTheme="minorHAnsi" w:cstheme="minorHAnsi"/>
          <w:bdr w:val="single" w:sz="4" w:space="0" w:color="FFC000"/>
          <w:shd w:val="clear" w:color="auto" w:fill="FFFF66"/>
        </w:rPr>
        <w:t>ставьте карту/&lt;Тип операции&gt; Введите сумму</w:t>
      </w:r>
      <w:r w:rsidRPr="00B64C90">
        <w:rPr>
          <w:rFonts w:asciiTheme="minorHAnsi" w:hAnsiTheme="minorHAnsi" w:cstheme="minorHAnsi"/>
          <w:b/>
          <w:color w:val="437A28"/>
          <w:bdr w:val="single" w:sz="4" w:space="0" w:color="FFC000"/>
          <w:shd w:val="clear" w:color="auto" w:fill="FFFF66"/>
        </w:rPr>
        <w:t>.</w:t>
      </w:r>
    </w:p>
    <w:p w:rsidR="000A0349" w:rsidRPr="00B64C90" w:rsidRDefault="000A0349" w:rsidP="000A0349">
      <w:pPr>
        <w:pStyle w:val="aff"/>
        <w:numPr>
          <w:ilvl w:val="0"/>
          <w:numId w:val="1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Терминал готов к  загрузке параметров настройки.</w:t>
      </w:r>
    </w:p>
    <w:p w:rsidR="00A26ECB" w:rsidRPr="00B64C90" w:rsidRDefault="00A26ECB" w:rsidP="00EB29F1">
      <w:pPr>
        <w:pStyle w:val="22"/>
      </w:pPr>
      <w:bookmarkStart w:id="31" w:name="_Ref455739551"/>
      <w:bookmarkStart w:id="32" w:name="_Toc466391071"/>
      <w:r w:rsidRPr="00B64C90">
        <w:t xml:space="preserve">Загрузка </w:t>
      </w:r>
      <w:r w:rsidR="00331277">
        <w:t>ПО</w:t>
      </w:r>
      <w:r w:rsidRPr="00B64C90">
        <w:t xml:space="preserve"> UPOS в терминалы </w:t>
      </w:r>
      <w:proofErr w:type="spellStart"/>
      <w:r w:rsidRPr="00B64C90">
        <w:rPr>
          <w:lang w:val="en-US"/>
        </w:rPr>
        <w:t>Ingenico</w:t>
      </w:r>
      <w:bookmarkEnd w:id="31"/>
      <w:bookmarkEnd w:id="32"/>
      <w:proofErr w:type="spellEnd"/>
    </w:p>
    <w:p w:rsidR="003C67B3" w:rsidRPr="00B64C90" w:rsidRDefault="003C67B3" w:rsidP="00633139">
      <w:pPr>
        <w:pStyle w:val="aff"/>
        <w:numPr>
          <w:ilvl w:val="0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Установить соответствующие оборудованию драйверы из каталога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Drivers</w:t>
      </w:r>
      <w:proofErr w:type="spellEnd"/>
      <w:r w:rsidRPr="00B64C90">
        <w:rPr>
          <w:rStyle w:val="affff"/>
          <w:color w:val="4F81BD" w:themeColor="accent1"/>
        </w:rPr>
        <w:t xml:space="preserve">\ </w:t>
      </w:r>
      <w:r w:rsidRPr="00B64C90">
        <w:rPr>
          <w:rFonts w:asciiTheme="minorHAnsi" w:hAnsiTheme="minorHAnsi"/>
        </w:rPr>
        <w:t xml:space="preserve">дистрибутива </w:t>
      </w:r>
      <w:r w:rsidR="00331277">
        <w:rPr>
          <w:rStyle w:val="affff"/>
        </w:rPr>
        <w:t>ПО</w:t>
      </w:r>
      <w:r w:rsidRPr="00B64C90">
        <w:rPr>
          <w:rFonts w:asciiTheme="minorHAnsi" w:hAnsiTheme="minorHAnsi" w:cstheme="minorHAnsi"/>
          <w:lang w:val="en-US"/>
        </w:rPr>
        <w:t> </w:t>
      </w:r>
      <w:r w:rsidRPr="00B64C90">
        <w:rPr>
          <w:rStyle w:val="affff"/>
        </w:rPr>
        <w:t>UPOS</w:t>
      </w:r>
      <w:r w:rsidRPr="00B64C90">
        <w:rPr>
          <w:rFonts w:asciiTheme="minorHAnsi" w:hAnsiTheme="minorHAnsi"/>
        </w:rPr>
        <w:t>.</w:t>
      </w:r>
    </w:p>
    <w:p w:rsidR="00950DB4" w:rsidRPr="00B64C90" w:rsidRDefault="003C67B3" w:rsidP="00633139">
      <w:pPr>
        <w:pStyle w:val="aff"/>
        <w:numPr>
          <w:ilvl w:val="0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Загрузка </w:t>
      </w:r>
      <w:r w:rsidR="00331277">
        <w:rPr>
          <w:rStyle w:val="affff"/>
        </w:rPr>
        <w:t>ПО</w:t>
      </w:r>
      <w:r w:rsidRPr="00B64C90">
        <w:rPr>
          <w:rFonts w:asciiTheme="minorHAnsi" w:hAnsiTheme="minorHAnsi" w:cstheme="minorHAnsi"/>
          <w:lang w:val="en-US"/>
        </w:rPr>
        <w:t> </w:t>
      </w:r>
      <w:r w:rsidRPr="00B64C90">
        <w:rPr>
          <w:rStyle w:val="affff"/>
        </w:rPr>
        <w:t>UPOS</w:t>
      </w:r>
      <w:r w:rsidRPr="00B64C90">
        <w:rPr>
          <w:rFonts w:asciiTheme="minorHAnsi" w:hAnsiTheme="minorHAnsi"/>
        </w:rPr>
        <w:t xml:space="preserve"> происходит через утилиту </w:t>
      </w:r>
      <w:r w:rsidRPr="00B64C90">
        <w:rPr>
          <w:rStyle w:val="affff"/>
        </w:rPr>
        <w:t>LLT</w:t>
      </w:r>
      <w:r w:rsidRPr="00B64C90">
        <w:rPr>
          <w:rFonts w:asciiTheme="minorHAnsi" w:hAnsiTheme="minorHAnsi"/>
        </w:rPr>
        <w:t>, которую  требуется предварительно установить. Для этого требуются административные права на компьютере.</w:t>
      </w:r>
    </w:p>
    <w:p w:rsidR="003C67B3" w:rsidRPr="00B64C90" w:rsidRDefault="00950DB4" w:rsidP="00950DB4">
      <w:pPr>
        <w:pStyle w:val="INDENTION"/>
        <w:jc w:val="right"/>
      </w:pPr>
      <w:r w:rsidRPr="00B64C90">
        <w:rPr>
          <w:noProof/>
        </w:rPr>
        <w:t xml:space="preserve"> </w:t>
      </w:r>
      <w:r w:rsidR="002B22CC" w:rsidRPr="003364B8">
        <w:rPr>
          <w:noProof/>
          <w:color w:val="FF0000"/>
        </w:rPr>
        <mc:AlternateContent>
          <mc:Choice Requires="wps">
            <w:drawing>
              <wp:inline distT="0" distB="0" distL="0" distR="0" wp14:anchorId="0A58FD9B" wp14:editId="1305E27A">
                <wp:extent cx="4986020" cy="654050"/>
                <wp:effectExtent l="19050" t="19050" r="138430" b="146050"/>
                <wp:docPr id="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654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7268AE" w:rsidRDefault="001E5BB4" w:rsidP="00950DB4">
                            <w:pPr>
                              <w:pStyle w:val="INDENTION"/>
                              <w:rPr>
                                <w:b/>
                                <w:bCs/>
                                <w:color w:val="FF6628"/>
                              </w:rPr>
                            </w:pPr>
                            <w:r w:rsidRPr="007268AE">
                              <w:rPr>
                                <w:b/>
                                <w:bCs/>
                                <w:color w:val="FF6628"/>
                              </w:rPr>
                              <w:t>Важно! Выполнять шаги по установке именно в приведенной ниже последовательности!</w:t>
                            </w:r>
                          </w:p>
                          <w:p w:rsidR="001E5BB4" w:rsidRPr="00950DB4" w:rsidRDefault="001E5BB4" w:rsidP="00950DB4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89" o:spid="_x0000_s1028" style="width:392.6pt;height:5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7268AE" w:rsidRDefault="001E5BB4" w:rsidP="00950DB4">
                      <w:pPr>
                        <w:pStyle w:val="INDENTION"/>
                        <w:rPr>
                          <w:b/>
                          <w:bCs/>
                          <w:color w:val="FF6628"/>
                        </w:rPr>
                      </w:pPr>
                      <w:r w:rsidRPr="007268AE">
                        <w:rPr>
                          <w:b/>
                          <w:bCs/>
                          <w:color w:val="FF6628"/>
                        </w:rPr>
                        <w:t>Важно! Выполнять шаги по установке именно в приведенной ниже последовательности!</w:t>
                      </w:r>
                    </w:p>
                    <w:p w:rsidR="001E5BB4" w:rsidRPr="00950DB4" w:rsidRDefault="001E5BB4" w:rsidP="00950DB4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C67B3" w:rsidRPr="00B64C90" w:rsidRDefault="003C67B3" w:rsidP="00633139">
      <w:pPr>
        <w:pStyle w:val="aff"/>
        <w:numPr>
          <w:ilvl w:val="1"/>
          <w:numId w:val="26"/>
        </w:numPr>
        <w:spacing w:before="0" w:after="200" w:line="360" w:lineRule="auto"/>
        <w:rPr>
          <w:rStyle w:val="affff"/>
          <w:b w:val="0"/>
        </w:rPr>
      </w:pPr>
      <w:r w:rsidRPr="003364B8">
        <w:rPr>
          <w:rFonts w:asciiTheme="minorHAnsi" w:hAnsiTheme="minorHAnsi"/>
        </w:rPr>
        <w:t xml:space="preserve">Запустить установочный файл утилиты </w:t>
      </w:r>
      <w:r w:rsidRPr="00B64C90">
        <w:rPr>
          <w:rStyle w:val="affff"/>
          <w:color w:val="4F81BD" w:themeColor="accent1"/>
        </w:rPr>
        <w:t>LLT_Setup.exe,</w:t>
      </w:r>
      <w:r w:rsidRPr="00B64C90">
        <w:rPr>
          <w:rStyle w:val="affff"/>
        </w:rPr>
        <w:t xml:space="preserve"> который</w:t>
      </w:r>
      <w:r w:rsidRPr="00B64C90">
        <w:rPr>
          <w:rFonts w:asciiTheme="minorHAnsi" w:hAnsiTheme="minorHAnsi"/>
        </w:rPr>
        <w:t xml:space="preserve"> находится в каталоге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SoftLoaders</w:t>
      </w:r>
      <w:proofErr w:type="spellEnd"/>
      <w:r w:rsidRPr="00B64C90">
        <w:rPr>
          <w:rStyle w:val="affff"/>
          <w:color w:val="4F81BD" w:themeColor="accent1"/>
        </w:rPr>
        <w:t>\</w:t>
      </w:r>
      <w:proofErr w:type="spellStart"/>
      <w:r w:rsidRPr="00B64C90">
        <w:rPr>
          <w:rStyle w:val="affff"/>
          <w:color w:val="4F81BD" w:themeColor="accent1"/>
        </w:rPr>
        <w:t>Ingenico</w:t>
      </w:r>
      <w:proofErr w:type="spellEnd"/>
      <w:r w:rsidRPr="00B64C90">
        <w:rPr>
          <w:rStyle w:val="affff"/>
          <w:color w:val="4F81BD" w:themeColor="accent1"/>
        </w:rPr>
        <w:t xml:space="preserve">\. </w:t>
      </w:r>
      <w:r w:rsidRPr="00B64C90">
        <w:rPr>
          <w:rStyle w:val="affff"/>
        </w:rPr>
        <w:t>Ответить по умолчанию на все вопросы и дождаться завершения установки.</w:t>
      </w:r>
    </w:p>
    <w:p w:rsidR="003C67B3" w:rsidRPr="00B64C90" w:rsidRDefault="00B27898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t>Подключить</w:t>
      </w:r>
      <w:r w:rsidR="002448FF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POS</w:t>
      </w:r>
      <w:r w:rsidRPr="00B27898">
        <w:rPr>
          <w:rFonts w:asciiTheme="minorHAnsi" w:hAnsiTheme="minorHAnsi"/>
        </w:rPr>
        <w:t>-</w:t>
      </w:r>
      <w:r w:rsidR="003C67B3" w:rsidRPr="00B64C90">
        <w:rPr>
          <w:rFonts w:asciiTheme="minorHAnsi" w:hAnsiTheme="minorHAnsi"/>
        </w:rPr>
        <w:t xml:space="preserve">терминал по </w:t>
      </w:r>
      <w:r w:rsidR="003C67B3" w:rsidRPr="00B64C90">
        <w:rPr>
          <w:rStyle w:val="affff"/>
        </w:rPr>
        <w:t>USB</w:t>
      </w:r>
      <w:r w:rsidR="003C67B3" w:rsidRPr="00B64C90">
        <w:rPr>
          <w:rFonts w:asciiTheme="minorHAnsi" w:hAnsiTheme="minorHAnsi"/>
          <w:b/>
        </w:rPr>
        <w:t xml:space="preserve"> </w:t>
      </w:r>
      <w:r w:rsidR="003C67B3" w:rsidRPr="00B64C90">
        <w:rPr>
          <w:rFonts w:asciiTheme="minorHAnsi" w:hAnsiTheme="minorHAnsi"/>
        </w:rPr>
        <w:t>порту.</w:t>
      </w:r>
    </w:p>
    <w:p w:rsidR="003C67B3" w:rsidRPr="00B64C90" w:rsidRDefault="003C67B3" w:rsidP="00633139">
      <w:pPr>
        <w:pStyle w:val="aff"/>
        <w:numPr>
          <w:ilvl w:val="1"/>
          <w:numId w:val="26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терминала. </w:t>
      </w:r>
    </w:p>
    <w:p w:rsidR="003C67B3" w:rsidRPr="00B64C90" w:rsidRDefault="003C67B3" w:rsidP="00633139">
      <w:pPr>
        <w:pStyle w:val="aff"/>
        <w:numPr>
          <w:ilvl w:val="2"/>
          <w:numId w:val="26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терминал ранее не использовался, то при включении отображается сообщение 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INITIALIZE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</w:rPr>
        <w:t xml:space="preserve"> 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AN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</w:rPr>
        <w:t xml:space="preserve"> </w:t>
      </w:r>
      <w:r w:rsidRPr="00B64C90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APPLICATION</w:t>
      </w:r>
      <w:r w:rsidRPr="00B64C90">
        <w:rPr>
          <w:rFonts w:asciiTheme="minorHAnsi" w:hAnsiTheme="minorHAnsi"/>
        </w:rPr>
        <w:t>.</w:t>
      </w:r>
    </w:p>
    <w:p w:rsidR="003C67B3" w:rsidRPr="00352FC2" w:rsidRDefault="003C67B3" w:rsidP="00633139">
      <w:pPr>
        <w:pStyle w:val="aff"/>
        <w:numPr>
          <w:ilvl w:val="2"/>
          <w:numId w:val="26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на терминале ранее уже было загружено ПО, то требуется предварительно очистить параметры (см. </w:t>
      </w:r>
      <w:r w:rsidR="00CE21A5" w:rsidRPr="00B27898">
        <w:rPr>
          <w:rStyle w:val="affff"/>
          <w:color w:val="4F81BD" w:themeColor="accent1"/>
        </w:rPr>
        <w:t>Р</w:t>
      </w:r>
      <w:r w:rsidRPr="00B27898">
        <w:rPr>
          <w:rStyle w:val="affff"/>
          <w:color w:val="4F81BD" w:themeColor="accent1"/>
        </w:rPr>
        <w:t>аздел</w:t>
      </w:r>
      <w:r w:rsidR="00CE21A5" w:rsidRPr="00B27898">
        <w:rPr>
          <w:rFonts w:asciiTheme="minorHAnsi" w:hAnsiTheme="minorHAnsi"/>
        </w:rPr>
        <w:t xml:space="preserve"> </w:t>
      </w:r>
      <w:r w:rsidR="00CE21A5" w:rsidRPr="00B27898">
        <w:rPr>
          <w:rFonts w:asciiTheme="minorHAnsi" w:hAnsiTheme="minorHAnsi"/>
          <w:b/>
          <w:color w:val="4F81BD" w:themeColor="accent1"/>
        </w:rPr>
        <w:fldChar w:fldCharType="begin"/>
      </w:r>
      <w:r w:rsidR="00CE21A5" w:rsidRPr="00B27898">
        <w:rPr>
          <w:rFonts w:asciiTheme="minorHAnsi" w:hAnsiTheme="minorHAnsi"/>
          <w:b/>
          <w:color w:val="4F81BD" w:themeColor="accent1"/>
        </w:rPr>
        <w:instrText xml:space="preserve"> REF _Ref436262293 \n \h  \* MERGEFORMAT </w:instrText>
      </w:r>
      <w:r w:rsidR="00CE21A5" w:rsidRPr="00B27898">
        <w:rPr>
          <w:rFonts w:asciiTheme="minorHAnsi" w:hAnsiTheme="minorHAnsi"/>
          <w:b/>
          <w:color w:val="4F81BD" w:themeColor="accent1"/>
        </w:rPr>
      </w:r>
      <w:r w:rsidR="00CE21A5" w:rsidRPr="00B2789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bCs/>
          <w:color w:val="4F81BD" w:themeColor="accent1"/>
        </w:rPr>
        <w:t>4</w:t>
      </w:r>
      <w:r w:rsidR="00CE21A5" w:rsidRPr="00B2789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).</w:t>
      </w:r>
    </w:p>
    <w:p w:rsidR="00594338" w:rsidRPr="00B64C90" w:rsidRDefault="00594338" w:rsidP="00633139">
      <w:pPr>
        <w:pStyle w:val="aff"/>
        <w:numPr>
          <w:ilvl w:val="2"/>
          <w:numId w:val="26"/>
        </w:numPr>
        <w:spacing w:before="0" w:after="0" w:line="360" w:lineRule="auto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 xml:space="preserve">Если </w:t>
      </w:r>
      <w:r w:rsidR="00EF568D" w:rsidRPr="00352FC2">
        <w:rPr>
          <w:rFonts w:asciiTheme="minorHAnsi" w:hAnsiTheme="minorHAnsi"/>
          <w:u w:val="single"/>
        </w:rPr>
        <w:t xml:space="preserve">сразу </w:t>
      </w:r>
      <w:r w:rsidRPr="00352FC2">
        <w:rPr>
          <w:rFonts w:asciiTheme="minorHAnsi" w:hAnsiTheme="minorHAnsi"/>
          <w:u w:val="single"/>
        </w:rPr>
        <w:t>при включении</w:t>
      </w:r>
      <w:r>
        <w:rPr>
          <w:rFonts w:asciiTheme="minorHAnsi" w:hAnsiTheme="minorHAnsi"/>
        </w:rPr>
        <w:t xml:space="preserve"> терминал выводит на экран </w:t>
      </w:r>
      <w:r w:rsidR="00DF43B9" w:rsidRPr="00B64C90">
        <w:rPr>
          <w:rFonts w:asciiTheme="minorHAnsi" w:hAnsiTheme="minorHAnsi"/>
        </w:rPr>
        <w:t xml:space="preserve">сообщение </w:t>
      </w:r>
      <w:r w:rsidR="00DF43B9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LLT</w:t>
      </w:r>
      <w:r w:rsidR="00DF43B9">
        <w:rPr>
          <w:rFonts w:asciiTheme="minorHAnsi" w:hAnsiTheme="minorHAnsi"/>
        </w:rPr>
        <w:t xml:space="preserve">, в него необходимо загрузить соответствующую операционную систему </w:t>
      </w:r>
      <w:proofErr w:type="spellStart"/>
      <w:r w:rsidR="00DF43B9" w:rsidRPr="00352FC2">
        <w:rPr>
          <w:rStyle w:val="affff"/>
        </w:rPr>
        <w:t>Telium</w:t>
      </w:r>
      <w:proofErr w:type="spellEnd"/>
      <w:r w:rsidR="00DF43B9" w:rsidRPr="00352FC2">
        <w:rPr>
          <w:rStyle w:val="affff"/>
        </w:rPr>
        <w:t xml:space="preserve"> OS</w:t>
      </w:r>
      <w:r w:rsidR="00DF43B9" w:rsidRPr="00352FC2">
        <w:rPr>
          <w:rFonts w:asciiTheme="minorHAnsi" w:hAnsiTheme="minorHAnsi"/>
        </w:rPr>
        <w:t xml:space="preserve">. </w:t>
      </w:r>
      <w:r w:rsidR="00DF43B9">
        <w:rPr>
          <w:rFonts w:asciiTheme="minorHAnsi" w:hAnsiTheme="minorHAnsi"/>
        </w:rPr>
        <w:t xml:space="preserve">При необходимости использования функционала удаленной загрузки ключей </w:t>
      </w:r>
      <w:r w:rsidR="00DF43B9" w:rsidRPr="00352FC2">
        <w:rPr>
          <w:rFonts w:asciiTheme="minorHAnsi" w:hAnsiTheme="minorHAnsi"/>
        </w:rPr>
        <w:br/>
        <w:t>(</w:t>
      </w:r>
      <w:r w:rsidR="00DF43B9">
        <w:rPr>
          <w:rFonts w:asciiTheme="minorHAnsi" w:hAnsiTheme="minorHAnsi"/>
          <w:lang w:val="en-US"/>
        </w:rPr>
        <w:t>RKL</w:t>
      </w:r>
      <w:r w:rsidR="00DF43B9" w:rsidRPr="00352FC2">
        <w:rPr>
          <w:rFonts w:asciiTheme="minorHAnsi" w:hAnsiTheme="minorHAnsi"/>
        </w:rPr>
        <w:t xml:space="preserve">) </w:t>
      </w:r>
      <w:r w:rsidR="00DF43B9">
        <w:rPr>
          <w:rFonts w:asciiTheme="minorHAnsi" w:hAnsiTheme="minorHAnsi"/>
        </w:rPr>
        <w:t xml:space="preserve">необходимо загрузить операционную систему </w:t>
      </w:r>
      <w:proofErr w:type="spellStart"/>
      <w:r w:rsidR="00DF43B9" w:rsidRPr="00352FC2">
        <w:rPr>
          <w:rStyle w:val="affff"/>
        </w:rPr>
        <w:t>Telium</w:t>
      </w:r>
      <w:proofErr w:type="spellEnd"/>
      <w:r w:rsidR="00DF43B9" w:rsidRPr="00352FC2">
        <w:rPr>
          <w:rStyle w:val="affff"/>
        </w:rPr>
        <w:t xml:space="preserve"> OS</w:t>
      </w:r>
      <w:r w:rsidR="00DF43B9" w:rsidRPr="00352FC2">
        <w:rPr>
          <w:rFonts w:asciiTheme="minorHAnsi" w:hAnsiTheme="minorHAnsi"/>
        </w:rPr>
        <w:t xml:space="preserve"> </w:t>
      </w:r>
      <w:r w:rsidR="00DF43B9">
        <w:rPr>
          <w:rFonts w:asciiTheme="minorHAnsi" w:hAnsiTheme="minorHAnsi"/>
        </w:rPr>
        <w:t xml:space="preserve">версии </w:t>
      </w:r>
      <w:r w:rsidR="00DF43B9" w:rsidRPr="00352FC2">
        <w:rPr>
          <w:rFonts w:asciiTheme="minorHAnsi" w:hAnsiTheme="minorHAnsi"/>
        </w:rPr>
        <w:t>9.16</w:t>
      </w:r>
      <w:r w:rsidR="00EF568D">
        <w:rPr>
          <w:rFonts w:asciiTheme="minorHAnsi" w:hAnsiTheme="minorHAnsi"/>
        </w:rPr>
        <w:t xml:space="preserve"> </w:t>
      </w:r>
      <w:r w:rsidR="00EF568D" w:rsidRPr="00B64C90">
        <w:rPr>
          <w:rFonts w:asciiTheme="minorHAnsi" w:hAnsiTheme="minorHAnsi"/>
        </w:rPr>
        <w:t>(см.</w:t>
      </w:r>
      <w:r w:rsidR="00EF568D">
        <w:rPr>
          <w:rFonts w:asciiTheme="minorHAnsi" w:hAnsiTheme="minorHAnsi"/>
        </w:rPr>
        <w:t> </w:t>
      </w:r>
      <w:r w:rsidR="003A705D">
        <w:rPr>
          <w:rFonts w:asciiTheme="minorHAnsi" w:hAnsiTheme="minorHAnsi"/>
        </w:rPr>
        <w:t xml:space="preserve">документ </w:t>
      </w:r>
      <w:r w:rsidR="003A705D" w:rsidRPr="003A705D">
        <w:rPr>
          <w:rFonts w:asciiTheme="minorHAnsi" w:hAnsiTheme="minorHAnsi"/>
          <w:b/>
          <w:color w:val="4F81BD" w:themeColor="accent1"/>
        </w:rPr>
        <w:t xml:space="preserve">Загрузка ОС в </w:t>
      </w:r>
      <w:r w:rsidR="003A705D" w:rsidRPr="003A705D">
        <w:rPr>
          <w:rFonts w:asciiTheme="minorHAnsi" w:hAnsiTheme="minorHAnsi"/>
          <w:b/>
          <w:color w:val="4F81BD" w:themeColor="accent1"/>
          <w:lang w:val="en-US"/>
        </w:rPr>
        <w:t>POS</w:t>
      </w:r>
      <w:r w:rsidR="003A705D" w:rsidRPr="003A705D">
        <w:rPr>
          <w:rFonts w:asciiTheme="minorHAnsi" w:hAnsiTheme="minorHAnsi"/>
          <w:b/>
          <w:color w:val="4F81BD" w:themeColor="accent1"/>
        </w:rPr>
        <w:t>-терминалы</w:t>
      </w:r>
      <w:r w:rsidR="00EF568D" w:rsidRPr="00B64C90">
        <w:rPr>
          <w:rFonts w:asciiTheme="minorHAnsi" w:hAnsiTheme="minorHAnsi"/>
        </w:rPr>
        <w:t>)</w:t>
      </w:r>
      <w:r w:rsidR="00DF43B9" w:rsidRPr="00DF43B9">
        <w:rPr>
          <w:rFonts w:asciiTheme="minorHAnsi" w:hAnsiTheme="minorHAnsi"/>
        </w:rPr>
        <w:t>.</w:t>
      </w:r>
    </w:p>
    <w:p w:rsidR="003C67B3" w:rsidRPr="00B553E8" w:rsidRDefault="007C0209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bookmarkStart w:id="33" w:name="_Ref460507357"/>
      <w:r w:rsidRPr="00B553E8">
        <w:rPr>
          <w:rFonts w:asciiTheme="minorHAnsi" w:hAnsiTheme="minorHAnsi"/>
        </w:rPr>
        <w:t>П</w:t>
      </w:r>
      <w:r w:rsidR="00753509" w:rsidRPr="00B553E8">
        <w:rPr>
          <w:rFonts w:asciiTheme="minorHAnsi" w:hAnsiTheme="minorHAnsi"/>
        </w:rPr>
        <w:t xml:space="preserve">осле включения питания </w:t>
      </w:r>
      <w:r w:rsidR="00753509" w:rsidRPr="00B553E8">
        <w:rPr>
          <w:rFonts w:asciiTheme="minorHAnsi" w:hAnsiTheme="minorHAnsi"/>
          <w:lang w:val="en-US"/>
        </w:rPr>
        <w:t>POS</w:t>
      </w:r>
      <w:r w:rsidR="00753509" w:rsidRPr="00B553E8">
        <w:rPr>
          <w:rFonts w:asciiTheme="minorHAnsi" w:hAnsiTheme="minorHAnsi"/>
        </w:rPr>
        <w:noBreakHyphen/>
        <w:t xml:space="preserve">терминала (Сразу после появления на дисплее </w:t>
      </w:r>
      <w:r w:rsidR="00753509" w:rsidRPr="00B553E8">
        <w:rPr>
          <w:rFonts w:asciiTheme="minorHAnsi" w:hAnsiTheme="minorHAnsi"/>
          <w:lang w:val="en-US"/>
        </w:rPr>
        <w:t>POS</w:t>
      </w:r>
      <w:r w:rsidR="00753509" w:rsidRPr="00B553E8">
        <w:rPr>
          <w:rFonts w:asciiTheme="minorHAnsi" w:hAnsiTheme="minorHAnsi"/>
        </w:rPr>
        <w:t>-терминала знака</w:t>
      </w:r>
      <w:proofErr w:type="gramStart"/>
      <w:r w:rsidR="00753509" w:rsidRPr="00B553E8">
        <w:rPr>
          <w:rFonts w:asciiTheme="minorHAnsi" w:hAnsiTheme="minorHAnsi"/>
        </w:rPr>
        <w:t xml:space="preserve"> «:-)»</w:t>
      </w:r>
      <w:bookmarkEnd w:id="33"/>
      <w:proofErr w:type="gramEnd"/>
    </w:p>
    <w:tbl>
      <w:tblPr>
        <w:tblStyle w:val="aa"/>
        <w:tblW w:w="0" w:type="auto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146"/>
      </w:tblGrid>
      <w:tr w:rsidR="003C67B3" w:rsidRPr="00B64C90" w:rsidTr="00CD63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  <w:tcBorders>
              <w:left w:val="none" w:sz="0" w:space="0" w:color="auto"/>
            </w:tcBorders>
          </w:tcPr>
          <w:p w:rsidR="003C67B3" w:rsidRPr="00B64C90" w:rsidRDefault="001A5EDC" w:rsidP="00B553E8">
            <w:pPr>
              <w:pStyle w:val="aff"/>
              <w:numPr>
                <w:ilvl w:val="2"/>
                <w:numId w:val="26"/>
              </w:numPr>
              <w:spacing w:before="0" w:after="0" w:line="360" w:lineRule="auto"/>
              <w:ind w:left="484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63CE1A84" wp14:editId="74DC1CA1">
                  <wp:extent cx="247650" cy="165100"/>
                  <wp:effectExtent l="19050" t="0" r="0" b="0"/>
                  <wp:docPr id="569" name="Рисунок 568" descr="Клавиша стрелка ввер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стрелка вверх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79" cy="16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 xml:space="preserve">  до появления на дисплее надписи </w:t>
            </w:r>
            <w:r w:rsidRPr="00B64C90">
              <w:rPr>
                <w:rStyle w:val="affff"/>
              </w:rPr>
              <w:t>LLT</w:t>
            </w:r>
            <w:r w:rsidR="007C0209" w:rsidRPr="00815770">
              <w:t xml:space="preserve">. </w:t>
            </w:r>
            <w:r w:rsidR="007C0209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="007C0209"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 xml:space="preserve">ля </w:t>
            </w:r>
            <w:r w:rsidR="007C0209"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iSC250</w:t>
            </w:r>
            <w:r w:rsidR="007C0209">
              <w:rPr>
                <w:rStyle w:val="affff"/>
                <w:b w:val="0"/>
                <w:color w:val="auto"/>
              </w:rPr>
              <w:t xml:space="preserve">: </w:t>
            </w:r>
            <w:r w:rsidR="00F126AA" w:rsidRPr="00815770">
              <w:rPr>
                <w:rFonts w:asciiTheme="minorHAnsi" w:hAnsiTheme="minorHAnsi"/>
                <w:noProof/>
                <w:highlight w:val="yellow"/>
              </w:rPr>
              <w:drawing>
                <wp:inline distT="0" distB="0" distL="0" distR="0" wp14:anchorId="3B435528" wp14:editId="2126C55C">
                  <wp:extent cx="238125" cy="162057"/>
                  <wp:effectExtent l="19050" t="0" r="9525" b="0"/>
                  <wp:docPr id="489" name="Рисунок 567" descr="Клавиша Корр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Коррекция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7" cy="16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6AA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146" w:type="dxa"/>
          </w:tcPr>
          <w:p w:rsidR="003C67B3" w:rsidRPr="00B64C90" w:rsidRDefault="00FE7413" w:rsidP="008C65FD">
            <w:pPr>
              <w:pStyle w:val="aff"/>
              <w:spacing w:before="0"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004">
                <v:shape id="_x0000_i1029" type="#_x0000_t75" style="width:192pt;height:100.5pt" o:ole="">
                  <v:imagedata r:id="rId26" o:title=""/>
                </v:shape>
                <o:OLEObject Type="Embed" ProgID="Visio.Drawing.11" ShapeID="_x0000_i1029" DrawAspect="Content" ObjectID="_1554716103" r:id="rId27"/>
              </w:object>
            </w:r>
          </w:p>
        </w:tc>
      </w:tr>
      <w:tr w:rsidR="003C67B3" w:rsidRPr="00B64C90" w:rsidTr="00CD63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  <w:tcBorders>
              <w:left w:val="none" w:sz="0" w:space="0" w:color="auto"/>
            </w:tcBorders>
          </w:tcPr>
          <w:p w:rsidR="003C67B3" w:rsidRPr="00B64C90" w:rsidRDefault="001A5EDC" w:rsidP="00633139">
            <w:pPr>
              <w:pStyle w:val="aff"/>
              <w:numPr>
                <w:ilvl w:val="2"/>
                <w:numId w:val="26"/>
              </w:numPr>
              <w:spacing w:before="0" w:after="0" w:line="360" w:lineRule="auto"/>
              <w:ind w:left="484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На ПК появится сообщение системы об обнаружении нового устройства</w:t>
            </w:r>
            <w:r w:rsidR="00F126AA">
              <w:rPr>
                <w:rFonts w:asciiTheme="minorHAnsi" w:hAnsiTheme="minorHAnsi"/>
              </w:rPr>
              <w:t xml:space="preserve">, </w:t>
            </w:r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="00F126AA"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 xml:space="preserve">ля </w:t>
            </w:r>
            <w:proofErr w:type="spellStart"/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</w:t>
            </w:r>
            <w:proofErr w:type="spellEnd"/>
            <w:r w:rsidR="00F126AA" w:rsidRPr="00815770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250</w:t>
            </w:r>
            <w:r w:rsidR="00F126AA">
              <w:rPr>
                <w:rStyle w:val="affff"/>
                <w:b w:val="0"/>
                <w:color w:val="auto"/>
              </w:rPr>
              <w:t xml:space="preserve">: </w:t>
            </w:r>
            <w:r w:rsidR="00F126AA">
              <w:rPr>
                <w:rFonts w:asciiTheme="minorHAnsi" w:hAnsiTheme="minorHAnsi"/>
              </w:rPr>
              <w:t xml:space="preserve">нажать </w:t>
            </w:r>
            <w:r w:rsidR="00F126AA" w:rsidRPr="003364B8">
              <w:rPr>
                <w:rStyle w:val="affff"/>
                <w:noProof/>
              </w:rPr>
              <w:drawing>
                <wp:inline distT="0" distB="0" distL="0" distR="0" wp14:anchorId="676E2E7D" wp14:editId="08FA69F9">
                  <wp:extent cx="232410" cy="158168"/>
                  <wp:effectExtent l="19050" t="0" r="0" b="0"/>
                  <wp:docPr id="492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6AA">
              <w:rPr>
                <w:rFonts w:asciiTheme="minorHAnsi" w:hAnsiTheme="minorHAnsi"/>
              </w:rPr>
              <w:t>.</w:t>
            </w:r>
          </w:p>
        </w:tc>
        <w:tc>
          <w:tcPr>
            <w:tcW w:w="4146" w:type="dxa"/>
          </w:tcPr>
          <w:p w:rsidR="003C67B3" w:rsidRPr="00B64C90" w:rsidRDefault="00FE7413" w:rsidP="008C65FD">
            <w:pPr>
              <w:pStyle w:val="aff"/>
              <w:spacing w:before="0"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004">
                <v:shape id="_x0000_i1030" type="#_x0000_t75" style="width:192pt;height:100.5pt" o:ole="">
                  <v:imagedata r:id="rId29" o:title=""/>
                </v:shape>
                <o:OLEObject Type="Embed" ProgID="Visio.Drawing.11" ShapeID="_x0000_i1030" DrawAspect="Content" ObjectID="_1554716104" r:id="rId30"/>
              </w:object>
            </w:r>
          </w:p>
        </w:tc>
      </w:tr>
    </w:tbl>
    <w:p w:rsidR="003C67B3" w:rsidRPr="00B64C90" w:rsidRDefault="003C67B3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Указать системе  каталог с драйвером: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C</w:t>
      </w:r>
      <w:r w:rsidRPr="00B64C90">
        <w:rPr>
          <w:rFonts w:asciiTheme="minorHAnsi" w:hAnsiTheme="minorHAnsi"/>
          <w:b/>
          <w:color w:val="4F81BD" w:themeColor="accent1"/>
        </w:rPr>
        <w:t>:\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Program</w:t>
      </w:r>
      <w:r w:rsidRPr="00B64C90">
        <w:rPr>
          <w:rFonts w:asciiTheme="minorHAnsi" w:hAnsiTheme="minorHAnsi"/>
          <w:b/>
          <w:color w:val="4F81BD" w:themeColor="accent1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Files</w:t>
      </w:r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TELIUM</w:t>
      </w:r>
      <w:r w:rsidRPr="00B64C90">
        <w:rPr>
          <w:rFonts w:asciiTheme="minorHAnsi" w:hAnsiTheme="minorHAnsi"/>
          <w:b/>
          <w:color w:val="4F81BD" w:themeColor="accent1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Tools</w:t>
      </w:r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LLT</w:t>
      </w:r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drivers</w:t>
      </w:r>
      <w:r w:rsidRPr="00B64C90">
        <w:rPr>
          <w:rFonts w:asciiTheme="minorHAnsi" w:hAnsiTheme="minorHAnsi"/>
          <w:color w:val="4F81BD" w:themeColor="accent1"/>
        </w:rPr>
        <w:t xml:space="preserve"> </w:t>
      </w:r>
      <w:r w:rsidRPr="00B64C90">
        <w:rPr>
          <w:rFonts w:asciiTheme="minorHAnsi" w:hAnsiTheme="minorHAnsi"/>
        </w:rPr>
        <w:t>и дождаться завершения установки драйвера.</w:t>
      </w:r>
    </w:p>
    <w:p w:rsidR="003C67B3" w:rsidRPr="00B64C90" w:rsidRDefault="003C67B3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bookmarkStart w:id="34" w:name="_Ref459649460"/>
      <w:r w:rsidRPr="00B64C90">
        <w:rPr>
          <w:rFonts w:asciiTheme="minorHAnsi" w:hAnsiTheme="minorHAnsi"/>
        </w:rPr>
        <w:t xml:space="preserve">Зайти в </w:t>
      </w:r>
      <w:r w:rsidRPr="00B64C90">
        <w:rPr>
          <w:rFonts w:asciiTheme="minorHAnsi" w:hAnsiTheme="minorHAnsi"/>
          <w:b/>
          <w:color w:val="4F81BD" w:themeColor="accent1"/>
        </w:rPr>
        <w:t>Мой компьютер \ Свойства \ Оборудование \ Диспетчер устройств \ Порты (COM и LPT)</w:t>
      </w:r>
      <w:r w:rsidRPr="00B64C90">
        <w:rPr>
          <w:rFonts w:asciiTheme="minorHAnsi" w:hAnsiTheme="minorHAnsi"/>
        </w:rPr>
        <w:t xml:space="preserve">, где </w:t>
      </w:r>
      <w:proofErr w:type="gramStart"/>
      <w:r w:rsidRPr="00B64C90">
        <w:rPr>
          <w:rFonts w:asciiTheme="minorHAnsi" w:hAnsiTheme="minorHAnsi"/>
        </w:rPr>
        <w:t>списке</w:t>
      </w:r>
      <w:proofErr w:type="gramEnd"/>
      <w:r w:rsidRPr="00B64C90">
        <w:rPr>
          <w:rFonts w:asciiTheme="minorHAnsi" w:hAnsiTheme="minorHAnsi"/>
        </w:rPr>
        <w:t xml:space="preserve"> портов должен появиться порт с названием </w:t>
      </w:r>
      <w:proofErr w:type="spellStart"/>
      <w:r w:rsidRPr="00B64C90">
        <w:rPr>
          <w:rStyle w:val="affff"/>
        </w:rPr>
        <w:t>Sagem</w:t>
      </w:r>
      <w:proofErr w:type="spellEnd"/>
      <w:r w:rsidR="00CC2651" w:rsidRPr="00B64C90">
        <w:rPr>
          <w:rStyle w:val="affff"/>
        </w:rPr>
        <w:t> </w:t>
      </w:r>
      <w:proofErr w:type="spellStart"/>
      <w:r w:rsidRPr="00B64C90">
        <w:rPr>
          <w:rStyle w:val="affff"/>
        </w:rPr>
        <w:t>Monetel</w:t>
      </w:r>
      <w:proofErr w:type="spellEnd"/>
      <w:r w:rsidR="00CC2651" w:rsidRPr="00B64C90">
        <w:rPr>
          <w:rStyle w:val="affff"/>
        </w:rPr>
        <w:t> </w:t>
      </w:r>
      <w:r w:rsidRPr="00B64C90">
        <w:rPr>
          <w:rStyle w:val="affff"/>
        </w:rPr>
        <w:t>USB</w:t>
      </w:r>
      <w:r w:rsidR="00CC2651" w:rsidRPr="00B64C90">
        <w:rPr>
          <w:rStyle w:val="affff"/>
        </w:rPr>
        <w:t> </w:t>
      </w:r>
      <w:proofErr w:type="spellStart"/>
      <w:r w:rsidRPr="00B64C90">
        <w:rPr>
          <w:rStyle w:val="affff"/>
        </w:rPr>
        <w:t>Telium</w:t>
      </w:r>
      <w:proofErr w:type="spellEnd"/>
      <w:r w:rsidRPr="00B64C90">
        <w:rPr>
          <w:rFonts w:asciiTheme="minorHAnsi" w:hAnsiTheme="minorHAnsi"/>
        </w:rPr>
        <w:t xml:space="preserve">. Запомнить номер </w:t>
      </w:r>
      <w:proofErr w:type="gramStart"/>
      <w:r w:rsidRPr="00B64C90">
        <w:rPr>
          <w:rFonts w:asciiTheme="minorHAnsi" w:hAnsiTheme="minorHAnsi"/>
        </w:rPr>
        <w:t>СОМ-порта</w:t>
      </w:r>
      <w:proofErr w:type="gramEnd"/>
      <w:r w:rsidRPr="00B64C90">
        <w:rPr>
          <w:rFonts w:asciiTheme="minorHAnsi" w:hAnsiTheme="minorHAnsi"/>
        </w:rPr>
        <w:t>, который ему присвоен (если переключить устройство в другой разъем, то номер СОМ-порта может измениться).</w:t>
      </w:r>
      <w:bookmarkEnd w:id="34"/>
    </w:p>
    <w:p w:rsidR="003C67B3" w:rsidRPr="00B64C90" w:rsidRDefault="003C67B3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Зайти в </w:t>
      </w:r>
      <w:r w:rsidRPr="00B64C90">
        <w:rPr>
          <w:rFonts w:asciiTheme="minorHAnsi" w:hAnsiTheme="minorHAnsi"/>
          <w:b/>
          <w:color w:val="4F81BD" w:themeColor="accent1"/>
        </w:rPr>
        <w:t>Пуск \ Настройка \ Панель управления \ Телефон и модем \ Модемы</w:t>
      </w:r>
      <w:proofErr w:type="gramStart"/>
      <w:r w:rsidRPr="00B64C90">
        <w:rPr>
          <w:rFonts w:asciiTheme="minorHAnsi" w:hAnsiTheme="minorHAnsi"/>
          <w:b/>
          <w:color w:val="4F81BD" w:themeColor="accent1"/>
        </w:rPr>
        <w:t xml:space="preserve"> \ Д</w:t>
      </w:r>
      <w:proofErr w:type="gramEnd"/>
      <w:r w:rsidRPr="00B64C90">
        <w:rPr>
          <w:rFonts w:asciiTheme="minorHAnsi" w:hAnsiTheme="minorHAnsi"/>
          <w:b/>
          <w:color w:val="4F81BD" w:themeColor="accent1"/>
        </w:rPr>
        <w:t>обавить…</w:t>
      </w:r>
      <w:r w:rsidRPr="00B64C90">
        <w:rPr>
          <w:rFonts w:asciiTheme="minorHAnsi" w:hAnsiTheme="minorHAnsi"/>
        </w:rPr>
        <w:t xml:space="preserve">. Включить флаг  </w:t>
      </w:r>
      <w:r w:rsidRPr="00B64C90">
        <w:rPr>
          <w:rStyle w:val="affff"/>
        </w:rPr>
        <w:t>Не определять тип модема (выбор из списка)</w:t>
      </w:r>
      <w:r w:rsidRPr="00B64C90">
        <w:rPr>
          <w:rFonts w:asciiTheme="minorHAnsi" w:hAnsiTheme="minorHAnsi"/>
        </w:rPr>
        <w:t xml:space="preserve"> и нажать </w:t>
      </w:r>
      <w:r w:rsidRPr="00B64C90">
        <w:rPr>
          <w:rStyle w:val="affff"/>
        </w:rPr>
        <w:t>Далее</w:t>
      </w:r>
      <w:r w:rsidRPr="00B64C90">
        <w:rPr>
          <w:rFonts w:asciiTheme="minorHAnsi" w:hAnsiTheme="minorHAnsi"/>
        </w:rPr>
        <w:t>. Выбрать слева (</w:t>
      </w:r>
      <w:r w:rsidRPr="00B64C90">
        <w:rPr>
          <w:rStyle w:val="affff"/>
        </w:rPr>
        <w:t>Стандартные типы модемов</w:t>
      </w:r>
      <w:r w:rsidRPr="00B64C90">
        <w:rPr>
          <w:rFonts w:asciiTheme="minorHAnsi" w:hAnsiTheme="minorHAnsi"/>
        </w:rPr>
        <w:t xml:space="preserve">), а справа </w:t>
      </w:r>
      <w:r w:rsidRPr="00B64C90">
        <w:rPr>
          <w:rStyle w:val="affff"/>
        </w:rPr>
        <w:t>Последовательный кабель для связи компьютеров</w:t>
      </w:r>
      <w:r w:rsidRPr="00B64C90">
        <w:rPr>
          <w:rFonts w:asciiTheme="minorHAnsi" w:hAnsiTheme="minorHAnsi"/>
        </w:rPr>
        <w:t>, и нажать</w:t>
      </w:r>
      <w:proofErr w:type="gramStart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Д</w:t>
      </w:r>
      <w:proofErr w:type="gramEnd"/>
      <w:r w:rsidRPr="00B64C90">
        <w:rPr>
          <w:rStyle w:val="affff"/>
        </w:rPr>
        <w:t>алее</w:t>
      </w:r>
      <w:r w:rsidRPr="00B64C90">
        <w:rPr>
          <w:rFonts w:asciiTheme="minorHAnsi" w:hAnsiTheme="minorHAnsi"/>
        </w:rPr>
        <w:t>. На вопрос о том, на какие СОМ-порты устанавливать модем, ответить</w:t>
      </w:r>
      <w:proofErr w:type="gramStart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Н</w:t>
      </w:r>
      <w:proofErr w:type="gramEnd"/>
      <w:r w:rsidRPr="00B64C90">
        <w:rPr>
          <w:rStyle w:val="affff"/>
        </w:rPr>
        <w:t>а все</w:t>
      </w:r>
      <w:r w:rsidRPr="00B64C90">
        <w:rPr>
          <w:rFonts w:asciiTheme="minorHAnsi" w:hAnsiTheme="minorHAnsi"/>
        </w:rPr>
        <w:t>. Дождаться завершения установки модема.</w:t>
      </w:r>
    </w:p>
    <w:p w:rsidR="003C67B3" w:rsidRDefault="00BD29E4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bookmarkStart w:id="35" w:name="_Ref436655952"/>
      <w:r>
        <w:rPr>
          <w:rFonts w:asciiTheme="minorHAnsi" w:hAnsiTheme="minorHAnsi"/>
        </w:rPr>
        <w:t>Перейти в меню</w:t>
      </w:r>
      <w:r w:rsidR="003C67B3" w:rsidRPr="00B553E8">
        <w:rPr>
          <w:rFonts w:asciiTheme="minorHAnsi" w:hAnsiTheme="minorHAnsi"/>
        </w:rPr>
        <w:t xml:space="preserve"> </w:t>
      </w:r>
      <w:r w:rsidR="003C67B3" w:rsidRPr="006A256B">
        <w:rPr>
          <w:rFonts w:asciiTheme="minorHAnsi" w:hAnsiTheme="minorHAnsi"/>
          <w:b/>
          <w:color w:val="4F81BD" w:themeColor="accent1"/>
        </w:rPr>
        <w:t xml:space="preserve">Пуск \ Программы \ </w:t>
      </w:r>
      <w:proofErr w:type="spellStart"/>
      <w:r w:rsidR="003C67B3" w:rsidRPr="006A256B">
        <w:rPr>
          <w:rFonts w:asciiTheme="minorHAnsi" w:hAnsiTheme="minorHAnsi"/>
          <w:b/>
          <w:color w:val="4F81BD" w:themeColor="accent1"/>
        </w:rPr>
        <w:t>Telium</w:t>
      </w:r>
      <w:proofErr w:type="spellEnd"/>
      <w:r w:rsidR="003C67B3" w:rsidRPr="006A256B">
        <w:rPr>
          <w:rFonts w:asciiTheme="minorHAnsi" w:hAnsiTheme="minorHAnsi"/>
          <w:b/>
          <w:color w:val="4F81BD" w:themeColor="accent1"/>
        </w:rPr>
        <w:t xml:space="preserve"> </w:t>
      </w:r>
      <w:r w:rsidR="003C67B3" w:rsidRPr="006A256B">
        <w:rPr>
          <w:rFonts w:asciiTheme="minorHAnsi" w:hAnsiTheme="minorHAnsi"/>
          <w:b/>
          <w:color w:val="4F81BD" w:themeColor="accent1"/>
          <w:lang w:val="en-US"/>
        </w:rPr>
        <w:t>Tools</w:t>
      </w:r>
      <w:r w:rsidR="003C67B3" w:rsidRPr="006A256B">
        <w:rPr>
          <w:rFonts w:asciiTheme="minorHAnsi" w:hAnsiTheme="minorHAnsi"/>
          <w:b/>
          <w:color w:val="4F81BD" w:themeColor="accent1"/>
        </w:rPr>
        <w:t xml:space="preserve"> \ LLT \ LLT</w:t>
      </w:r>
      <w:r w:rsidR="003C67B3" w:rsidRPr="006A256B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Далее –</w:t>
      </w:r>
      <w:r w:rsidR="003C67B3" w:rsidRPr="006A256B">
        <w:rPr>
          <w:rFonts w:asciiTheme="minorHAnsi" w:hAnsiTheme="minorHAnsi"/>
        </w:rPr>
        <w:t xml:space="preserve"> в</w:t>
      </w:r>
      <w:r>
        <w:rPr>
          <w:rFonts w:asciiTheme="minorHAnsi" w:hAnsiTheme="minorHAnsi"/>
        </w:rPr>
        <w:t> </w:t>
      </w:r>
      <w:r w:rsidR="003C67B3" w:rsidRPr="006A256B">
        <w:rPr>
          <w:rFonts w:asciiTheme="minorHAnsi" w:hAnsiTheme="minorHAnsi"/>
        </w:rPr>
        <w:t>меню</w:t>
      </w:r>
      <w:r>
        <w:rPr>
          <w:rFonts w:asciiTheme="minorHAnsi" w:hAnsiTheme="minorHAnsi"/>
        </w:rPr>
        <w:t> </w:t>
      </w:r>
      <w:r w:rsidR="003C67B3" w:rsidRPr="006A256B">
        <w:rPr>
          <w:rFonts w:asciiTheme="minorHAnsi" w:hAnsiTheme="minorHAnsi"/>
          <w:b/>
          <w:color w:val="4F81BD" w:themeColor="accent1"/>
          <w:lang w:val="en-US"/>
        </w:rPr>
        <w:t>Connection</w:t>
      </w:r>
      <w:r w:rsidR="003C67B3" w:rsidRPr="006A256B">
        <w:rPr>
          <w:rFonts w:asciiTheme="minorHAnsi" w:hAnsiTheme="minorHAnsi"/>
          <w:b/>
          <w:color w:val="4F81BD" w:themeColor="accent1"/>
        </w:rPr>
        <w:t xml:space="preserve"> \ Общие</w:t>
      </w:r>
      <w:r w:rsidR="003C67B3" w:rsidRPr="006A256B">
        <w:rPr>
          <w:rFonts w:asciiTheme="minorHAnsi" w:hAnsiTheme="minorHAnsi"/>
        </w:rPr>
        <w:t>. В пункте</w:t>
      </w:r>
      <w:proofErr w:type="gramStart"/>
      <w:r w:rsidR="003C67B3" w:rsidRPr="006A256B">
        <w:rPr>
          <w:rFonts w:asciiTheme="minorHAnsi" w:hAnsiTheme="minorHAnsi"/>
        </w:rPr>
        <w:t xml:space="preserve"> </w:t>
      </w:r>
      <w:r w:rsidR="003C67B3" w:rsidRPr="006A256B">
        <w:rPr>
          <w:rStyle w:val="affff"/>
        </w:rPr>
        <w:t>В</w:t>
      </w:r>
      <w:proofErr w:type="gramEnd"/>
      <w:r w:rsidR="003C67B3" w:rsidRPr="006A256B">
        <w:rPr>
          <w:rStyle w:val="affff"/>
        </w:rPr>
        <w:t>ыберите устройство</w:t>
      </w:r>
      <w:r w:rsidR="003C67B3" w:rsidRPr="006A256B">
        <w:rPr>
          <w:rFonts w:asciiTheme="minorHAnsi" w:hAnsiTheme="minorHAnsi"/>
        </w:rPr>
        <w:t xml:space="preserve"> выбрать пункт </w:t>
      </w:r>
      <w:r w:rsidR="003C67B3" w:rsidRPr="006A256B">
        <w:rPr>
          <w:rStyle w:val="affff"/>
        </w:rPr>
        <w:lastRenderedPageBreak/>
        <w:t xml:space="preserve">Последовательный кабель для </w:t>
      </w:r>
      <w:r w:rsidR="003C67B3" w:rsidRPr="00B553E8">
        <w:rPr>
          <w:rStyle w:val="affff"/>
        </w:rPr>
        <w:t>связи компьютеров (COM x)</w:t>
      </w:r>
      <w:r w:rsidR="003C67B3" w:rsidRPr="00B553E8">
        <w:rPr>
          <w:rFonts w:asciiTheme="minorHAnsi" w:hAnsiTheme="minorHAnsi"/>
        </w:rPr>
        <w:t xml:space="preserve">, где </w:t>
      </w:r>
      <w:r w:rsidR="00CC2651" w:rsidRPr="00B553E8">
        <w:rPr>
          <w:rStyle w:val="affff"/>
          <w:lang w:val="en-US"/>
        </w:rPr>
        <w:t>X</w:t>
      </w:r>
      <w:r w:rsidR="003C67B3" w:rsidRPr="00B553E8">
        <w:rPr>
          <w:rFonts w:asciiTheme="minorHAnsi" w:hAnsiTheme="minorHAnsi"/>
        </w:rPr>
        <w:t xml:space="preserve"> –– номер присвоенного СОМ-порта (см.</w:t>
      </w:r>
      <w:r w:rsidR="004F0153" w:rsidRPr="00B553E8">
        <w:rPr>
          <w:rFonts w:asciiTheme="minorHAnsi" w:hAnsiTheme="minorHAnsi"/>
        </w:rPr>
        <w:t xml:space="preserve"> </w:t>
      </w:r>
      <w:r w:rsidR="004F0153" w:rsidRPr="00B553E8">
        <w:rPr>
          <w:rFonts w:asciiTheme="minorHAnsi" w:hAnsiTheme="minorHAnsi"/>
          <w:b/>
          <w:color w:val="4F81BD" w:themeColor="accent1"/>
        </w:rPr>
        <w:t xml:space="preserve">п. </w:t>
      </w:r>
      <w:r w:rsidR="00D83179">
        <w:rPr>
          <w:rFonts w:asciiTheme="minorHAnsi" w:hAnsiTheme="minorHAnsi"/>
          <w:b/>
          <w:color w:val="4F81BD" w:themeColor="accent1"/>
        </w:rPr>
        <w:fldChar w:fldCharType="begin"/>
      </w:r>
      <w:r w:rsidR="00D83179">
        <w:rPr>
          <w:rFonts w:asciiTheme="minorHAnsi" w:hAnsiTheme="minorHAnsi"/>
          <w:b/>
          <w:color w:val="4F81BD" w:themeColor="accent1"/>
        </w:rPr>
        <w:instrText xml:space="preserve"> REF _Ref459649460 \r \h </w:instrText>
      </w:r>
      <w:r w:rsidR="00D83179">
        <w:rPr>
          <w:rFonts w:asciiTheme="minorHAnsi" w:hAnsiTheme="minorHAnsi"/>
          <w:b/>
          <w:color w:val="4F81BD" w:themeColor="accent1"/>
        </w:rPr>
      </w:r>
      <w:r w:rsidR="00D83179">
        <w:rPr>
          <w:rFonts w:asciiTheme="minorHAnsi" w:hAnsiTheme="minorHAnsi"/>
          <w:b/>
          <w:color w:val="4F81BD" w:themeColor="accent1"/>
        </w:rPr>
        <w:fldChar w:fldCharType="separate"/>
      </w:r>
      <w:r w:rsidR="00820034">
        <w:rPr>
          <w:rFonts w:asciiTheme="minorHAnsi" w:hAnsiTheme="minorHAnsi"/>
          <w:b/>
          <w:color w:val="4F81BD" w:themeColor="accent1"/>
        </w:rPr>
        <w:t>2.6</w:t>
      </w:r>
      <w:r w:rsidR="00D83179">
        <w:rPr>
          <w:rFonts w:asciiTheme="minorHAnsi" w:hAnsiTheme="minorHAnsi"/>
          <w:b/>
          <w:color w:val="4F81BD" w:themeColor="accent1"/>
        </w:rPr>
        <w:fldChar w:fldCharType="end"/>
      </w:r>
      <w:r w:rsidR="003C67B3" w:rsidRPr="00B553E8">
        <w:rPr>
          <w:rFonts w:asciiTheme="minorHAnsi" w:hAnsiTheme="minorHAnsi"/>
        </w:rPr>
        <w:t xml:space="preserve">) и нажать </w:t>
      </w:r>
      <w:r w:rsidR="003C67B3" w:rsidRPr="00B553E8">
        <w:rPr>
          <w:rStyle w:val="affff"/>
        </w:rPr>
        <w:t>ОК</w:t>
      </w:r>
      <w:r w:rsidR="003C67B3" w:rsidRPr="00B553E8">
        <w:rPr>
          <w:rFonts w:asciiTheme="minorHAnsi" w:hAnsiTheme="minorHAnsi"/>
        </w:rPr>
        <w:t>.</w:t>
      </w:r>
      <w:bookmarkEnd w:id="35"/>
    </w:p>
    <w:p w:rsidR="00B553E8" w:rsidRPr="00815770" w:rsidRDefault="00B553E8" w:rsidP="00B553E8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553E8">
        <w:rPr>
          <w:rFonts w:asciiTheme="minorHAnsi" w:hAnsiTheme="minorHAnsi"/>
        </w:rPr>
        <w:t>Перезагрузить терминал</w:t>
      </w:r>
      <w:proofErr w:type="gramStart"/>
      <w:r w:rsidRPr="00B553E8">
        <w:rPr>
          <w:rFonts w:asciiTheme="minorHAnsi" w:hAnsiTheme="minorHAnsi"/>
        </w:rPr>
        <w:t xml:space="preserve"> –– </w:t>
      </w:r>
      <w:proofErr w:type="gramEnd"/>
      <w:r w:rsidRPr="00B553E8">
        <w:rPr>
          <w:rFonts w:asciiTheme="minorHAnsi" w:hAnsiTheme="minorHAnsi"/>
        </w:rPr>
        <w:t>нажать и удерживать одновременно</w:t>
      </w:r>
      <w:r w:rsidRPr="00B553E8">
        <w:rPr>
          <w:rFonts w:asciiTheme="minorHAnsi" w:hAnsiTheme="minorHAnsi"/>
          <w:noProof/>
        </w:rPr>
        <w:t xml:space="preserve"> </w:t>
      </w:r>
      <w:r w:rsidRPr="00815770">
        <w:rPr>
          <w:rFonts w:asciiTheme="minorHAnsi" w:hAnsiTheme="minorHAnsi"/>
          <w:noProof/>
        </w:rPr>
        <w:drawing>
          <wp:inline distT="0" distB="0" distL="0" distR="0" wp14:anchorId="09C032E7" wp14:editId="2D6D794C">
            <wp:extent cx="242888" cy="161925"/>
            <wp:effectExtent l="19050" t="0" r="4762" b="0"/>
            <wp:docPr id="33" name="Рисунок 566" descr="Клавиша 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.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66" cy="163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noProof/>
        </w:rPr>
        <w:t xml:space="preserve"> </w:t>
      </w:r>
      <w:r w:rsidRPr="00F32307">
        <w:rPr>
          <w:rFonts w:asciiTheme="minorHAnsi" w:hAnsiTheme="minorHAnsi"/>
        </w:rPr>
        <w:t xml:space="preserve">и </w:t>
      </w:r>
      <w:r w:rsidRPr="00F32307">
        <w:rPr>
          <w:rFonts w:asciiTheme="minorHAnsi" w:hAnsiTheme="minorHAnsi"/>
          <w:noProof/>
        </w:rPr>
        <w:drawing>
          <wp:inline distT="0" distB="0" distL="0" distR="0" wp14:anchorId="5BD326FC" wp14:editId="4E8B6B3C">
            <wp:extent cx="238125" cy="162057"/>
            <wp:effectExtent l="19050" t="0" r="9525" b="0"/>
            <wp:docPr id="34" name="Рисунок 567" descr="Клавиша Корре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Коррекция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67" cy="1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2307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</w:t>
      </w:r>
    </w:p>
    <w:p w:rsidR="00B553E8" w:rsidRPr="00B553E8" w:rsidRDefault="00B553E8" w:rsidP="00815770">
      <w:pPr>
        <w:pStyle w:val="aff"/>
        <w:spacing w:before="0" w:after="200" w:line="360" w:lineRule="auto"/>
        <w:ind w:left="792"/>
        <w:rPr>
          <w:rFonts w:asciiTheme="minorHAnsi" w:hAnsiTheme="minorHAnsi"/>
        </w:rPr>
      </w:pPr>
      <w:r w:rsidRPr="00F32307">
        <w:rPr>
          <w:rFonts w:asciiTheme="minorHAnsi" w:hAnsiTheme="minorHAnsi"/>
          <w:b/>
          <w:color w:val="C00000"/>
          <w:shd w:val="clear" w:color="auto" w:fill="FFC000"/>
        </w:rPr>
        <w:t>Для</w:t>
      </w:r>
      <w:r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proofErr w:type="spellStart"/>
      <w:r>
        <w:rPr>
          <w:rFonts w:asciiTheme="minorHAnsi" w:hAnsiTheme="minorHAnsi"/>
          <w:b/>
          <w:color w:val="C00000"/>
          <w:shd w:val="clear" w:color="auto" w:fill="FFC000"/>
          <w:lang w:val="en-US"/>
        </w:rPr>
        <w:t>iSC</w:t>
      </w:r>
      <w:proofErr w:type="spellEnd"/>
      <w:r w:rsidRPr="00F32307">
        <w:rPr>
          <w:rFonts w:asciiTheme="minorHAnsi" w:hAnsiTheme="minorHAnsi"/>
          <w:b/>
          <w:color w:val="C00000"/>
          <w:shd w:val="clear" w:color="auto" w:fill="FFC000"/>
        </w:rPr>
        <w:t>250</w:t>
      </w:r>
      <w:proofErr w:type="gramStart"/>
      <w:r>
        <w:rPr>
          <w:rFonts w:asciiTheme="minorHAnsi" w:hAnsiTheme="minorHAnsi"/>
          <w:b/>
          <w:color w:val="C00000"/>
          <w:shd w:val="clear" w:color="auto" w:fill="FFC000"/>
        </w:rPr>
        <w:t xml:space="preserve">  </w:t>
      </w:r>
      <w:r>
        <w:rPr>
          <w:rStyle w:val="affff"/>
          <w:b w:val="0"/>
          <w:color w:val="auto"/>
        </w:rPr>
        <w:t>:</w:t>
      </w:r>
      <w:proofErr w:type="gramEnd"/>
      <w:r>
        <w:rPr>
          <w:rStyle w:val="affff"/>
          <w:b w:val="0"/>
          <w:color w:val="auto"/>
        </w:rPr>
        <w:t xml:space="preserve"> </w:t>
      </w:r>
      <w:r w:rsidRPr="00F32307">
        <w:rPr>
          <w:rFonts w:asciiTheme="minorHAnsi" w:hAnsiTheme="minorHAnsi"/>
          <w:noProof/>
          <w:highlight w:val="yellow"/>
        </w:rPr>
        <w:drawing>
          <wp:inline distT="0" distB="0" distL="0" distR="0" wp14:anchorId="559DC6E5" wp14:editId="20E420D3">
            <wp:extent cx="238125" cy="162057"/>
            <wp:effectExtent l="19050" t="0" r="9525" b="0"/>
            <wp:docPr id="501" name="Рисунок 567" descr="Клавиша Корре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Коррекция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367" cy="16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ff"/>
          <w:b w:val="0"/>
          <w:color w:val="auto"/>
        </w:rPr>
        <w:t xml:space="preserve"> + </w:t>
      </w:r>
      <w:r>
        <w:rPr>
          <w:rFonts w:asciiTheme="minorHAnsi" w:hAnsiTheme="minorHAnsi"/>
          <w:noProof/>
        </w:rPr>
        <w:drawing>
          <wp:inline distT="0" distB="0" distL="0" distR="0" wp14:anchorId="6ACC0C20" wp14:editId="30FA20C9">
            <wp:extent cx="257175" cy="172928"/>
            <wp:effectExtent l="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ус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17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fff"/>
          <w:b w:val="0"/>
          <w:color w:val="auto"/>
        </w:rPr>
        <w:t xml:space="preserve">. </w:t>
      </w:r>
      <w:r w:rsidRPr="00F32307">
        <w:rPr>
          <w:rFonts w:asciiTheme="minorHAnsi" w:hAnsiTheme="minorHAnsi"/>
        </w:rPr>
        <w:t xml:space="preserve"> Устройство перезагрузится через пару секунд:</w:t>
      </w:r>
    </w:p>
    <w:p w:rsidR="00753509" w:rsidRPr="006A256B" w:rsidRDefault="00753509" w:rsidP="00633139">
      <w:pPr>
        <w:pStyle w:val="aff"/>
        <w:numPr>
          <w:ilvl w:val="2"/>
          <w:numId w:val="26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</w:t>
      </w:r>
      <w:r w:rsidR="00DE6DBA" w:rsidRPr="00B64C90">
        <w:rPr>
          <w:rFonts w:asciiTheme="minorHAnsi" w:hAnsiTheme="minorHAnsi"/>
        </w:rPr>
        <w:t xml:space="preserve">на терминале нет </w:t>
      </w:r>
      <w:proofErr w:type="gramStart"/>
      <w:r w:rsidR="00DE6DBA" w:rsidRPr="00B64C90">
        <w:rPr>
          <w:rFonts w:asciiTheme="minorHAnsi" w:hAnsiTheme="minorHAnsi"/>
        </w:rPr>
        <w:t>установленного</w:t>
      </w:r>
      <w:proofErr w:type="gramEnd"/>
      <w:r w:rsidR="00DE6DBA" w:rsidRPr="00B64C90">
        <w:rPr>
          <w:rFonts w:asciiTheme="minorHAnsi" w:hAnsiTheme="minorHAnsi"/>
        </w:rPr>
        <w:t xml:space="preserve"> </w:t>
      </w:r>
      <w:r w:rsidR="00331277">
        <w:rPr>
          <w:rStyle w:val="affff"/>
        </w:rPr>
        <w:t>ПО</w:t>
      </w:r>
      <w:r w:rsidRPr="00B64C90">
        <w:rPr>
          <w:rFonts w:asciiTheme="minorHAnsi" w:hAnsiTheme="minorHAnsi"/>
        </w:rPr>
        <w:t xml:space="preserve">, то при включении отображается </w:t>
      </w:r>
      <w:r w:rsidRPr="00B553E8">
        <w:rPr>
          <w:rFonts w:asciiTheme="minorHAnsi" w:hAnsiTheme="minorHAnsi"/>
        </w:rPr>
        <w:t xml:space="preserve">сообщение </w:t>
      </w:r>
      <w:r w:rsidRPr="006A256B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INITIALIZE</w:t>
      </w:r>
      <w:r w:rsidRPr="006A256B">
        <w:rPr>
          <w:rStyle w:val="affff"/>
          <w:bdr w:val="single" w:sz="4" w:space="0" w:color="D99594" w:themeColor="accent2" w:themeTint="99"/>
          <w:shd w:val="clear" w:color="auto" w:fill="FFFF00"/>
        </w:rPr>
        <w:t xml:space="preserve"> </w:t>
      </w:r>
      <w:r w:rsidRPr="006A256B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AN</w:t>
      </w:r>
      <w:r w:rsidRPr="006A256B">
        <w:rPr>
          <w:rStyle w:val="affff"/>
          <w:bdr w:val="single" w:sz="4" w:space="0" w:color="D99594" w:themeColor="accent2" w:themeTint="99"/>
          <w:shd w:val="clear" w:color="auto" w:fill="FFFF00"/>
        </w:rPr>
        <w:t xml:space="preserve"> </w:t>
      </w:r>
      <w:r w:rsidRPr="006A256B">
        <w:rPr>
          <w:rStyle w:val="affff"/>
          <w:bdr w:val="single" w:sz="4" w:space="0" w:color="D99594" w:themeColor="accent2" w:themeTint="99"/>
          <w:shd w:val="clear" w:color="auto" w:fill="FFFF00"/>
          <w:lang w:val="en-US"/>
        </w:rPr>
        <w:t>APPLICATION</w:t>
      </w:r>
      <w:r w:rsidRPr="006A256B">
        <w:rPr>
          <w:rFonts w:asciiTheme="minorHAnsi" w:hAnsiTheme="minorHAnsi"/>
        </w:rPr>
        <w:t>.</w:t>
      </w:r>
    </w:p>
    <w:p w:rsidR="00753509" w:rsidRPr="00B64C90" w:rsidRDefault="00753509" w:rsidP="00633139">
      <w:pPr>
        <w:pStyle w:val="aff"/>
        <w:numPr>
          <w:ilvl w:val="2"/>
          <w:numId w:val="26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Если на терминале ранее уже было загружено </w:t>
      </w:r>
      <w:r w:rsidR="00331277">
        <w:rPr>
          <w:rStyle w:val="affff"/>
        </w:rPr>
        <w:t>ПО</w:t>
      </w:r>
      <w:r w:rsidRPr="00B64C90">
        <w:rPr>
          <w:rFonts w:asciiTheme="minorHAnsi" w:hAnsiTheme="minorHAnsi"/>
        </w:rPr>
        <w:t xml:space="preserve">, то требуется предварительно очистить параметры (см. </w:t>
      </w:r>
      <w:r w:rsidRPr="00B64C90">
        <w:rPr>
          <w:rStyle w:val="affff"/>
          <w:color w:val="4F81BD" w:themeColor="accent1"/>
        </w:rPr>
        <w:t>Раздел</w:t>
      </w:r>
      <w:r w:rsidRPr="00B64C90">
        <w:rPr>
          <w:rFonts w:asciiTheme="minorHAnsi" w:hAnsiTheme="minorHAnsi"/>
        </w:rPr>
        <w:t xml:space="preserve"> </w:t>
      </w:r>
      <w:r w:rsidRPr="00B553E8">
        <w:rPr>
          <w:rFonts w:asciiTheme="minorHAnsi" w:hAnsiTheme="minorHAnsi"/>
          <w:b/>
          <w:color w:val="4F81BD" w:themeColor="accent1"/>
        </w:rPr>
        <w:fldChar w:fldCharType="begin"/>
      </w:r>
      <w:r w:rsidRPr="007C0209">
        <w:rPr>
          <w:rFonts w:asciiTheme="minorHAnsi" w:hAnsiTheme="minorHAnsi"/>
          <w:b/>
          <w:color w:val="4F81BD" w:themeColor="accent1"/>
        </w:rPr>
        <w:instrText xml:space="preserve"> REF _Ref436262293 \n \h  \* MERGEFORMAT </w:instrText>
      </w:r>
      <w:r w:rsidRPr="00B553E8">
        <w:rPr>
          <w:rFonts w:asciiTheme="minorHAnsi" w:hAnsiTheme="minorHAnsi"/>
          <w:b/>
          <w:color w:val="4F81BD" w:themeColor="accent1"/>
        </w:rPr>
      </w:r>
      <w:r w:rsidRPr="00B553E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bCs/>
          <w:color w:val="4F81BD" w:themeColor="accent1"/>
        </w:rPr>
        <w:t>4</w:t>
      </w:r>
      <w:r w:rsidRPr="00B553E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).</w:t>
      </w:r>
    </w:p>
    <w:p w:rsidR="00753509" w:rsidRPr="006A256B" w:rsidRDefault="00753509" w:rsidP="00633139">
      <w:pPr>
        <w:pStyle w:val="aff"/>
        <w:numPr>
          <w:ilvl w:val="1"/>
          <w:numId w:val="26"/>
        </w:numPr>
        <w:spacing w:before="0" w:after="200" w:line="360" w:lineRule="auto"/>
        <w:rPr>
          <w:rFonts w:asciiTheme="minorHAnsi" w:hAnsiTheme="minorHAnsi"/>
        </w:rPr>
      </w:pPr>
      <w:r w:rsidRPr="00B553E8">
        <w:rPr>
          <w:rFonts w:asciiTheme="minorHAnsi" w:hAnsiTheme="minorHAnsi"/>
        </w:rPr>
        <w:t xml:space="preserve">Сразу после </w:t>
      </w:r>
      <w:r w:rsidR="00DE6DBA" w:rsidRPr="006A256B">
        <w:rPr>
          <w:rFonts w:asciiTheme="minorHAnsi" w:hAnsiTheme="minorHAnsi"/>
        </w:rPr>
        <w:t>перезагрузки</w:t>
      </w:r>
      <w:r w:rsidRPr="006A256B">
        <w:rPr>
          <w:rFonts w:asciiTheme="minorHAnsi" w:hAnsiTheme="minorHAnsi"/>
        </w:rPr>
        <w:t xml:space="preserve"> </w:t>
      </w:r>
      <w:r w:rsidRPr="006A256B">
        <w:rPr>
          <w:rFonts w:asciiTheme="minorHAnsi" w:hAnsiTheme="minorHAnsi"/>
          <w:lang w:val="en-US"/>
        </w:rPr>
        <w:t>POS</w:t>
      </w:r>
      <w:r w:rsidRPr="006A256B">
        <w:rPr>
          <w:rFonts w:asciiTheme="minorHAnsi" w:hAnsiTheme="minorHAnsi"/>
        </w:rPr>
        <w:noBreakHyphen/>
        <w:t xml:space="preserve">терминала (после появления на дисплее </w:t>
      </w:r>
      <w:r w:rsidRPr="006A256B">
        <w:rPr>
          <w:rFonts w:asciiTheme="minorHAnsi" w:hAnsiTheme="minorHAnsi"/>
          <w:lang w:val="en-US"/>
        </w:rPr>
        <w:t>POS</w:t>
      </w:r>
      <w:r w:rsidRPr="006A256B">
        <w:rPr>
          <w:rFonts w:asciiTheme="minorHAnsi" w:hAnsiTheme="minorHAnsi"/>
        </w:rPr>
        <w:t>-терминала знака</w:t>
      </w:r>
      <w:proofErr w:type="gramStart"/>
      <w:r w:rsidRPr="006A256B">
        <w:rPr>
          <w:rFonts w:asciiTheme="minorHAnsi" w:hAnsiTheme="minorHAnsi"/>
        </w:rPr>
        <w:t xml:space="preserve"> «:-)»</w:t>
      </w:r>
      <w:proofErr w:type="gramEnd"/>
    </w:p>
    <w:tbl>
      <w:tblPr>
        <w:tblStyle w:val="aa"/>
        <w:tblW w:w="0" w:type="auto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3"/>
        <w:gridCol w:w="4146"/>
      </w:tblGrid>
      <w:tr w:rsidR="00753509" w:rsidRPr="00B64C90" w:rsidTr="007535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  <w:tcBorders>
              <w:left w:val="none" w:sz="0" w:space="0" w:color="auto"/>
            </w:tcBorders>
          </w:tcPr>
          <w:p w:rsidR="00753509" w:rsidRPr="00B64C90" w:rsidRDefault="00753509" w:rsidP="00633139">
            <w:pPr>
              <w:pStyle w:val="aff"/>
              <w:numPr>
                <w:ilvl w:val="2"/>
                <w:numId w:val="26"/>
              </w:numPr>
              <w:spacing w:before="0" w:after="0" w:line="360" w:lineRule="auto"/>
              <w:ind w:left="484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06C88DEC" wp14:editId="56F95479">
                  <wp:extent cx="247650" cy="165100"/>
                  <wp:effectExtent l="19050" t="0" r="0" b="0"/>
                  <wp:docPr id="15" name="Рисунок 568" descr="Клавиша стрелка вверх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стрелка вверх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79" cy="166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 xml:space="preserve">  до появления на дисплее надписи </w:t>
            </w:r>
            <w:r w:rsidRPr="00B64C90">
              <w:rPr>
                <w:rStyle w:val="affff"/>
              </w:rPr>
              <w:t>LLT</w:t>
            </w:r>
            <w:r w:rsidR="00DE6DBA" w:rsidRPr="00B64C90">
              <w:rPr>
                <w:rStyle w:val="affff"/>
              </w:rPr>
              <w:t>.</w:t>
            </w:r>
            <w:r w:rsidRPr="00B64C90">
              <w:rPr>
                <w:rFonts w:asciiTheme="minorHAnsi" w:hAnsiTheme="minorHAnsi"/>
              </w:rPr>
              <w:t xml:space="preserve"> </w:t>
            </w:r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="00F126AA"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 xml:space="preserve">ля </w:t>
            </w:r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iSC250</w:t>
            </w:r>
            <w:r w:rsidR="00F126AA">
              <w:rPr>
                <w:rStyle w:val="affff"/>
                <w:b w:val="0"/>
                <w:color w:val="auto"/>
              </w:rPr>
              <w:t xml:space="preserve">: </w:t>
            </w:r>
            <w:r w:rsidR="00F126AA" w:rsidRPr="00F32307">
              <w:rPr>
                <w:rFonts w:asciiTheme="minorHAnsi" w:hAnsiTheme="minorHAnsi"/>
                <w:noProof/>
                <w:highlight w:val="yellow"/>
              </w:rPr>
              <w:drawing>
                <wp:inline distT="0" distB="0" distL="0" distR="0" wp14:anchorId="362A9993" wp14:editId="1B525A4C">
                  <wp:extent cx="238125" cy="162057"/>
                  <wp:effectExtent l="19050" t="0" r="9525" b="0"/>
                  <wp:docPr id="494" name="Рисунок 567" descr="Клавиша Корр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Коррекция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7" cy="16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6AA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146" w:type="dxa"/>
          </w:tcPr>
          <w:p w:rsidR="00753509" w:rsidRPr="00B64C90" w:rsidRDefault="00042616" w:rsidP="00753509">
            <w:pPr>
              <w:pStyle w:val="aff"/>
              <w:spacing w:before="0"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004">
                <v:shape id="_x0000_i1031" type="#_x0000_t75" style="width:189pt;height:100.5pt" o:ole="">
                  <v:imagedata r:id="rId33" o:title=""/>
                </v:shape>
                <o:OLEObject Type="Embed" ProgID="Visio.Drawing.11" ShapeID="_x0000_i1031" DrawAspect="Content" ObjectID="_1554716105" r:id="rId34"/>
              </w:object>
            </w:r>
          </w:p>
        </w:tc>
      </w:tr>
      <w:tr w:rsidR="00753509" w:rsidRPr="00B64C90" w:rsidTr="0075350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33" w:type="dxa"/>
            <w:tcBorders>
              <w:left w:val="none" w:sz="0" w:space="0" w:color="auto"/>
            </w:tcBorders>
          </w:tcPr>
          <w:p w:rsidR="00753509" w:rsidRPr="00B64C90" w:rsidRDefault="00753509" w:rsidP="00633139">
            <w:pPr>
              <w:pStyle w:val="aff"/>
              <w:numPr>
                <w:ilvl w:val="2"/>
                <w:numId w:val="26"/>
              </w:numPr>
              <w:spacing w:before="0" w:after="0" w:line="360" w:lineRule="auto"/>
              <w:ind w:left="484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На ПК появится сообщение системы об обнаружении нового устройства.</w:t>
            </w:r>
            <w:r w:rsidR="00F126AA">
              <w:rPr>
                <w:rFonts w:asciiTheme="minorHAnsi" w:hAnsiTheme="minorHAnsi"/>
              </w:rPr>
              <w:t xml:space="preserve"> </w:t>
            </w:r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="00F126AA"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 xml:space="preserve">ля </w:t>
            </w:r>
            <w:proofErr w:type="spellStart"/>
            <w:r w:rsidR="00F126AA"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</w:t>
            </w:r>
            <w:proofErr w:type="spellEnd"/>
            <w:r w:rsidR="00F126AA" w:rsidRPr="00F32307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250</w:t>
            </w:r>
            <w:r w:rsidR="00F126AA">
              <w:rPr>
                <w:rStyle w:val="affff"/>
                <w:b w:val="0"/>
                <w:color w:val="auto"/>
              </w:rPr>
              <w:t xml:space="preserve">: </w:t>
            </w:r>
            <w:r w:rsidR="00F126AA">
              <w:rPr>
                <w:rFonts w:asciiTheme="minorHAnsi" w:hAnsiTheme="minorHAnsi"/>
              </w:rPr>
              <w:t xml:space="preserve">нажать </w:t>
            </w:r>
            <w:r w:rsidR="00F126AA" w:rsidRPr="003364B8">
              <w:rPr>
                <w:rStyle w:val="affff"/>
                <w:noProof/>
              </w:rPr>
              <w:drawing>
                <wp:inline distT="0" distB="0" distL="0" distR="0" wp14:anchorId="415ECA6F" wp14:editId="6C88E055">
                  <wp:extent cx="232410" cy="158168"/>
                  <wp:effectExtent l="19050" t="0" r="0" b="0"/>
                  <wp:docPr id="500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126AA">
              <w:rPr>
                <w:rFonts w:asciiTheme="minorHAnsi" w:hAnsiTheme="minorHAnsi"/>
              </w:rPr>
              <w:t>.</w:t>
            </w:r>
          </w:p>
        </w:tc>
        <w:tc>
          <w:tcPr>
            <w:tcW w:w="4146" w:type="dxa"/>
          </w:tcPr>
          <w:p w:rsidR="00753509" w:rsidRPr="00B64C90" w:rsidRDefault="00042616" w:rsidP="00753509">
            <w:pPr>
              <w:pStyle w:val="aff"/>
              <w:spacing w:before="0"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004">
                <v:shape id="_x0000_i1032" type="#_x0000_t75" style="width:189pt;height:100.5pt" o:ole="">
                  <v:imagedata r:id="rId35" o:title=""/>
                </v:shape>
                <o:OLEObject Type="Embed" ProgID="Visio.Drawing.11" ShapeID="_x0000_i1032" DrawAspect="Content" ObjectID="_1554716106" r:id="rId36"/>
              </w:object>
            </w:r>
          </w:p>
        </w:tc>
      </w:tr>
    </w:tbl>
    <w:p w:rsidR="003C67B3" w:rsidRPr="00B64C90" w:rsidRDefault="003C67B3" w:rsidP="00633139">
      <w:pPr>
        <w:numPr>
          <w:ilvl w:val="0"/>
          <w:numId w:val="26"/>
        </w:numPr>
        <w:spacing w:before="120" w:after="12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 программе </w:t>
      </w:r>
      <w:r w:rsidRPr="00B64C90">
        <w:rPr>
          <w:rStyle w:val="affff"/>
        </w:rPr>
        <w:t>LLT</w:t>
      </w:r>
      <w:r w:rsidRPr="00B64C90">
        <w:rPr>
          <w:rFonts w:asciiTheme="minorHAnsi" w:hAnsiTheme="minorHAnsi"/>
        </w:rPr>
        <w:t xml:space="preserve"> нажать </w:t>
      </w:r>
      <w:r w:rsidR="009B7F4B" w:rsidRPr="00B64C90">
        <w:rPr>
          <w:rFonts w:asciiTheme="minorHAnsi" w:hAnsiTheme="minorHAnsi"/>
        </w:rPr>
        <w:t xml:space="preserve">на </w:t>
      </w:r>
      <w:r w:rsidRPr="00B64C90">
        <w:rPr>
          <w:rFonts w:asciiTheme="minorHAnsi" w:hAnsiTheme="minorHAnsi"/>
        </w:rPr>
        <w:t xml:space="preserve">первую кнопку </w:t>
      </w:r>
      <w:r w:rsidR="004F0153" w:rsidRPr="00B64C90">
        <w:rPr>
          <w:rFonts w:asciiTheme="minorHAnsi" w:hAnsiTheme="minorHAnsi"/>
        </w:rPr>
        <w:t>панели инструментов</w:t>
      </w:r>
      <w:r w:rsidRPr="00B64C90">
        <w:rPr>
          <w:rFonts w:asciiTheme="minorHAnsi" w:hAnsiTheme="minorHAnsi"/>
        </w:rPr>
        <w:t xml:space="preserve"> </w:t>
      </w:r>
      <w:r w:rsidR="004F0153" w:rsidRPr="003364B8">
        <w:rPr>
          <w:rFonts w:asciiTheme="minorHAnsi" w:hAnsiTheme="minorHAnsi"/>
          <w:noProof/>
        </w:rPr>
        <w:drawing>
          <wp:inline distT="0" distB="0" distL="0" distR="0" wp14:anchorId="5A131F2E" wp14:editId="2A9FFCC2">
            <wp:extent cx="304843" cy="285790"/>
            <wp:effectExtent l="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T кн Связь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43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153"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>и дождаться установления соединения с терминалом. При этом в правой части экрана (розовой) появится список файлов в терминале.</w:t>
      </w:r>
    </w:p>
    <w:p w:rsidR="003C67B3" w:rsidRPr="00B64C90" w:rsidRDefault="003C67B3" w:rsidP="006F32A7">
      <w:pPr>
        <w:numPr>
          <w:ilvl w:val="0"/>
          <w:numId w:val="26"/>
        </w:numPr>
        <w:spacing w:before="120" w:after="12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 левой части экрана перейти в каталог 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Soft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\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Ingeni</w:t>
      </w:r>
      <w:r w:rsidR="004F0153" w:rsidRPr="00B64C90">
        <w:rPr>
          <w:rFonts w:asciiTheme="minorHAnsi" w:hAnsiTheme="minorHAnsi"/>
          <w:b/>
          <w:color w:val="4F81BD" w:themeColor="accent1"/>
        </w:rPr>
        <w:t>co</w:t>
      </w:r>
      <w:proofErr w:type="spellEnd"/>
      <w:r w:rsidRPr="00B64C90">
        <w:rPr>
          <w:rFonts w:asciiTheme="minorHAnsi" w:hAnsiTheme="minorHAnsi"/>
        </w:rPr>
        <w:t xml:space="preserve"> (для устройств </w:t>
      </w:r>
      <w:proofErr w:type="spellStart"/>
      <w:r w:rsidR="006F32A7" w:rsidRPr="00B64C90">
        <w:rPr>
          <w:rFonts w:asciiTheme="minorHAnsi" w:hAnsiTheme="minorHAnsi"/>
          <w:lang w:val="en-US"/>
        </w:rPr>
        <w:t>Ingenico</w:t>
      </w:r>
      <w:proofErr w:type="spellEnd"/>
      <w:r w:rsidR="006F32A7" w:rsidRPr="00B64C90">
        <w:rPr>
          <w:rFonts w:asciiTheme="minorHAnsi" w:hAnsiTheme="minorHAnsi"/>
        </w:rPr>
        <w:t xml:space="preserve"> </w:t>
      </w:r>
      <w:r w:rsidR="006F32A7" w:rsidRPr="00B64C90">
        <w:rPr>
          <w:rFonts w:asciiTheme="minorHAnsi" w:hAnsiTheme="minorHAnsi"/>
          <w:lang w:val="en-US"/>
        </w:rPr>
        <w:t>c</w:t>
      </w:r>
      <w:r w:rsidR="006F32A7" w:rsidRPr="00B64C90">
        <w:rPr>
          <w:rFonts w:asciiTheme="minorHAnsi" w:hAnsiTheme="minorHAnsi"/>
        </w:rPr>
        <w:t xml:space="preserve"> ОС ниже </w:t>
      </w:r>
      <w:proofErr w:type="spellStart"/>
      <w:r w:rsidR="006F32A7" w:rsidRPr="00352FC2">
        <w:rPr>
          <w:rStyle w:val="affff"/>
        </w:rPr>
        <w:t>Telium</w:t>
      </w:r>
      <w:proofErr w:type="spellEnd"/>
      <w:r w:rsidR="006F32A7" w:rsidRPr="00B64C90">
        <w:rPr>
          <w:rFonts w:asciiTheme="minorHAnsi" w:hAnsiTheme="minorHAnsi"/>
        </w:rPr>
        <w:t xml:space="preserve"> 9.16</w:t>
      </w:r>
      <w:r w:rsidRPr="00B64C90">
        <w:rPr>
          <w:rFonts w:asciiTheme="minorHAnsi" w:hAnsiTheme="minorHAnsi"/>
        </w:rPr>
        <w:t xml:space="preserve">), или в каталог </w:t>
      </w:r>
      <w:proofErr w:type="spellStart"/>
      <w:r w:rsidR="004F0153" w:rsidRPr="00B64C90">
        <w:rPr>
          <w:rFonts w:asciiTheme="minorHAnsi" w:hAnsiTheme="minorHAnsi"/>
          <w:b/>
          <w:color w:val="4F81BD" w:themeColor="accent1"/>
        </w:rPr>
        <w:t>Soft</w:t>
      </w:r>
      <w:proofErr w:type="spellEnd"/>
      <w:r w:rsidR="004F0153" w:rsidRPr="00B64C90">
        <w:rPr>
          <w:rFonts w:asciiTheme="minorHAnsi" w:hAnsiTheme="minorHAnsi"/>
          <w:b/>
          <w:color w:val="4F81BD" w:themeColor="accent1"/>
        </w:rPr>
        <w:t>\</w:t>
      </w:r>
      <w:proofErr w:type="spellStart"/>
      <w:r w:rsidR="004F0153" w:rsidRPr="00B64C90">
        <w:rPr>
          <w:rFonts w:asciiTheme="minorHAnsi" w:hAnsiTheme="minorHAnsi"/>
          <w:b/>
          <w:color w:val="4F81BD" w:themeColor="accent1"/>
        </w:rPr>
        <w:t>Ingenico</w:t>
      </w:r>
      <w:proofErr w:type="spellEnd"/>
      <w:r w:rsidR="004F0153" w:rsidRPr="00B64C90">
        <w:rPr>
          <w:rFonts w:asciiTheme="minorHAnsi" w:hAnsiTheme="minorHAnsi"/>
          <w:b/>
          <w:color w:val="4F81BD" w:themeColor="accent1"/>
        </w:rPr>
        <w:t>\</w:t>
      </w:r>
      <w:r w:rsidR="006F32A7" w:rsidRPr="00B64C90">
        <w:rPr>
          <w:rFonts w:asciiTheme="minorHAnsi" w:hAnsiTheme="minorHAnsi"/>
          <w:b/>
          <w:color w:val="4F81BD" w:themeColor="accent1"/>
        </w:rPr>
        <w:t>For_OS_9_16</w:t>
      </w:r>
      <w:r w:rsidRPr="00B64C90">
        <w:rPr>
          <w:rFonts w:asciiTheme="minorHAnsi" w:hAnsiTheme="minorHAnsi"/>
        </w:rPr>
        <w:t xml:space="preserve"> (для устройств </w:t>
      </w:r>
      <w:proofErr w:type="spellStart"/>
      <w:r w:rsidR="006F32A7" w:rsidRPr="00B64C90">
        <w:rPr>
          <w:rFonts w:asciiTheme="minorHAnsi" w:hAnsiTheme="minorHAnsi"/>
          <w:lang w:val="en-US"/>
        </w:rPr>
        <w:t>Ingenico</w:t>
      </w:r>
      <w:proofErr w:type="spellEnd"/>
      <w:r w:rsidR="006F32A7" w:rsidRPr="00B64C90">
        <w:rPr>
          <w:rFonts w:asciiTheme="minorHAnsi" w:hAnsiTheme="minorHAnsi"/>
        </w:rPr>
        <w:t xml:space="preserve"> </w:t>
      </w:r>
      <w:r w:rsidR="006F32A7" w:rsidRPr="00B64C90">
        <w:rPr>
          <w:rFonts w:asciiTheme="minorHAnsi" w:hAnsiTheme="minorHAnsi"/>
          <w:lang w:val="en-US"/>
        </w:rPr>
        <w:t>c</w:t>
      </w:r>
      <w:r w:rsidR="006F32A7" w:rsidRPr="00B64C90">
        <w:rPr>
          <w:rFonts w:asciiTheme="minorHAnsi" w:hAnsiTheme="minorHAnsi"/>
        </w:rPr>
        <w:t xml:space="preserve"> ОС </w:t>
      </w:r>
      <w:proofErr w:type="spellStart"/>
      <w:r w:rsidR="006F32A7" w:rsidRPr="00B64C90">
        <w:rPr>
          <w:rFonts w:asciiTheme="minorHAnsi" w:hAnsiTheme="minorHAnsi"/>
          <w:lang w:val="en-US"/>
        </w:rPr>
        <w:t>Telium</w:t>
      </w:r>
      <w:proofErr w:type="spellEnd"/>
      <w:r w:rsidR="006F32A7" w:rsidRPr="00B64C90">
        <w:rPr>
          <w:rFonts w:asciiTheme="minorHAnsi" w:hAnsiTheme="minorHAnsi"/>
        </w:rPr>
        <w:t xml:space="preserve"> 9.16 и выше</w:t>
      </w:r>
      <w:r w:rsidRPr="00B64C90">
        <w:rPr>
          <w:rFonts w:asciiTheme="minorHAnsi" w:hAnsiTheme="minorHAnsi"/>
        </w:rPr>
        <w:t>).</w:t>
      </w:r>
    </w:p>
    <w:p w:rsidR="00D07369" w:rsidRPr="00B64C90" w:rsidRDefault="003C67B3" w:rsidP="00633139">
      <w:pPr>
        <w:numPr>
          <w:ilvl w:val="0"/>
          <w:numId w:val="26"/>
        </w:numPr>
        <w:spacing w:before="120" w:after="12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В средней части экрана выбрать файл в соответствии с типом оборудования</w:t>
      </w:r>
      <w:r w:rsidR="006F32A7" w:rsidRPr="00B64C90">
        <w:rPr>
          <w:rFonts w:asciiTheme="minorHAnsi" w:hAnsiTheme="minorHAnsi"/>
        </w:rPr>
        <w:t xml:space="preserve"> (см. таблицу</w:t>
      </w:r>
      <w:r w:rsidR="001A2893" w:rsidRPr="00B64C90">
        <w:rPr>
          <w:rFonts w:asciiTheme="minorHAnsi" w:hAnsiTheme="minorHAnsi"/>
        </w:rPr>
        <w:t xml:space="preserve"> ниже</w:t>
      </w:r>
      <w:r w:rsidR="006F32A7" w:rsidRPr="00B64C90">
        <w:rPr>
          <w:rFonts w:asciiTheme="minorHAnsi" w:hAnsiTheme="minorHAnsi"/>
        </w:rPr>
        <w:t>)</w:t>
      </w:r>
      <w:r w:rsidRPr="00B64C90">
        <w:rPr>
          <w:rFonts w:asciiTheme="minorHAnsi" w:hAnsiTheme="minorHAnsi"/>
        </w:rPr>
        <w:t xml:space="preserve"> и </w:t>
      </w:r>
      <w:r w:rsidR="00D07369" w:rsidRPr="00B64C90">
        <w:rPr>
          <w:rFonts w:asciiTheme="minorHAnsi" w:hAnsiTheme="minorHAnsi"/>
        </w:rPr>
        <w:t>курсором «мыши»</w:t>
      </w:r>
      <w:r w:rsidRPr="00B64C90">
        <w:rPr>
          <w:rFonts w:asciiTheme="minorHAnsi" w:hAnsiTheme="minorHAnsi"/>
        </w:rPr>
        <w:t xml:space="preserve"> перетащить его в правую (розовую) часть экрана. Дождаться завершения копирования файлов.</w:t>
      </w:r>
    </w:p>
    <w:tbl>
      <w:tblPr>
        <w:tblStyle w:val="aa"/>
        <w:tblW w:w="0" w:type="auto"/>
        <w:tblInd w:w="36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442"/>
        <w:gridCol w:w="7336"/>
      </w:tblGrid>
      <w:tr w:rsidR="006F32A7" w:rsidRPr="00B64C90" w:rsidTr="007A0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shd w:val="clear" w:color="auto" w:fill="437A28"/>
            <w:vAlign w:val="center"/>
          </w:tcPr>
          <w:p w:rsidR="006F32A7" w:rsidRPr="00B64C90" w:rsidRDefault="006F32A7" w:rsidP="007A04EA">
            <w:pPr>
              <w:pStyle w:val="Tablehead"/>
              <w:spacing w:line="276" w:lineRule="auto"/>
              <w:ind w:left="207"/>
            </w:pPr>
            <w:r w:rsidRPr="00B64C90">
              <w:lastRenderedPageBreak/>
              <w:t>Модель устройств</w:t>
            </w:r>
            <w:r w:rsidR="00F6428A" w:rsidRPr="00B64C90">
              <w:t>а</w:t>
            </w:r>
          </w:p>
        </w:tc>
        <w:tc>
          <w:tcPr>
            <w:tcW w:w="7336" w:type="dxa"/>
            <w:tcBorders>
              <w:right w:val="nil"/>
            </w:tcBorders>
            <w:shd w:val="clear" w:color="auto" w:fill="437A28"/>
            <w:vAlign w:val="center"/>
          </w:tcPr>
          <w:p w:rsidR="006F32A7" w:rsidRPr="00B64C90" w:rsidRDefault="006F32A7" w:rsidP="007A04EA">
            <w:pPr>
              <w:spacing w:before="100" w:after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</w:rPr>
            </w:pPr>
            <w:r w:rsidRPr="00B64C90">
              <w:rPr>
                <w:rFonts w:asciiTheme="minorHAnsi" w:hAnsiTheme="minorHAnsi"/>
                <w:b/>
                <w:color w:val="FFFFFF" w:themeColor="background1"/>
              </w:rPr>
              <w:t xml:space="preserve">Имя файла для загрузки ПО </w:t>
            </w:r>
            <w:r w:rsidRPr="00B64C90">
              <w:rPr>
                <w:rFonts w:asciiTheme="minorHAnsi" w:hAnsiTheme="minorHAnsi"/>
                <w:b/>
                <w:color w:val="FFFFFF" w:themeColor="background1"/>
                <w:lang w:val="en-US"/>
              </w:rPr>
              <w:t>UPOS</w:t>
            </w:r>
          </w:p>
        </w:tc>
      </w:tr>
      <w:tr w:rsidR="006F32A7" w:rsidRPr="003B1D6C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ICT 220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ICT220_no_os.m40</w:t>
            </w:r>
          </w:p>
        </w:tc>
      </w:tr>
      <w:tr w:rsidR="006F32A7" w:rsidRPr="00594338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ICT 250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ICT250_no_os.m40</w:t>
            </w:r>
          </w:p>
        </w:tc>
      </w:tr>
      <w:tr w:rsidR="006F32A7" w:rsidRPr="00594338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IPP 320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IPP320_no_os.m46</w:t>
            </w:r>
          </w:p>
        </w:tc>
      </w:tr>
      <w:tr w:rsidR="006F32A7" w:rsidRPr="00594338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IPP 350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IPP350_no_os.m46</w:t>
            </w:r>
          </w:p>
        </w:tc>
      </w:tr>
      <w:tr w:rsidR="006F32A7" w:rsidRPr="00594338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ISC250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ISC250_no_os.m45</w:t>
            </w:r>
          </w:p>
        </w:tc>
      </w:tr>
      <w:tr w:rsidR="006F32A7" w:rsidRPr="00B64C90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IWL 220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iWL220_no_os.m44</w:t>
            </w:r>
          </w:p>
        </w:tc>
      </w:tr>
      <w:tr w:rsidR="006F32A7" w:rsidRPr="00B64C90" w:rsidTr="007A04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ind w:left="66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IWL 250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6F32A7" w:rsidRPr="00B64C90" w:rsidRDefault="006F32A7" w:rsidP="007A04EA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iWL2</w:t>
            </w:r>
            <w:r w:rsidRPr="00B64C90">
              <w:rPr>
                <w:rFonts w:asciiTheme="minorHAnsi" w:hAnsiTheme="minorHAnsi"/>
                <w:lang w:val="en-US"/>
              </w:rPr>
              <w:t>5</w:t>
            </w:r>
            <w:r w:rsidRPr="00B64C90">
              <w:rPr>
                <w:rFonts w:asciiTheme="minorHAnsi" w:hAnsiTheme="minorHAnsi"/>
              </w:rPr>
              <w:t>0_no_os.m44</w:t>
            </w:r>
          </w:p>
        </w:tc>
      </w:tr>
    </w:tbl>
    <w:p w:rsidR="003C67B3" w:rsidRPr="00B64C90" w:rsidRDefault="003C67B3" w:rsidP="00633139">
      <w:pPr>
        <w:numPr>
          <w:ilvl w:val="0"/>
          <w:numId w:val="26"/>
        </w:numPr>
        <w:spacing w:before="120" w:after="12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Нажать вторую кнопку в </w:t>
      </w:r>
      <w:r w:rsidR="00D07369" w:rsidRPr="00B64C90">
        <w:rPr>
          <w:rFonts w:asciiTheme="minorHAnsi" w:hAnsiTheme="minorHAnsi"/>
        </w:rPr>
        <w:t xml:space="preserve">кнопку панели инструментов </w:t>
      </w:r>
      <w:r w:rsidR="00D07369" w:rsidRPr="003364B8">
        <w:rPr>
          <w:rFonts w:asciiTheme="minorHAnsi" w:hAnsiTheme="minorHAnsi"/>
          <w:noProof/>
        </w:rPr>
        <w:drawing>
          <wp:inline distT="0" distB="0" distL="0" distR="0" wp14:anchorId="56B0582C" wp14:editId="46336494">
            <wp:extent cx="323895" cy="285790"/>
            <wp:effectExtent l="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LT кн Отключить связь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>. Устройство перезагрузится и будет готово к работе.</w:t>
      </w:r>
    </w:p>
    <w:p w:rsidR="00242255" w:rsidRPr="00B64C90" w:rsidRDefault="00242255" w:rsidP="00633139">
      <w:pPr>
        <w:numPr>
          <w:ilvl w:val="0"/>
          <w:numId w:val="26"/>
        </w:numPr>
        <w:spacing w:before="120" w:after="12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Для корректной работы </w:t>
      </w:r>
      <w:r w:rsidRPr="00352FC2">
        <w:rPr>
          <w:rStyle w:val="affff"/>
        </w:rPr>
        <w:t>ПО UPOS</w:t>
      </w:r>
      <w:r w:rsidRPr="00B64C90">
        <w:rPr>
          <w:rFonts w:asciiTheme="minorHAnsi" w:hAnsiTheme="minorHAnsi"/>
        </w:rPr>
        <w:t xml:space="preserve"> необходимо, чтобы в терминалы и </w:t>
      </w:r>
      <w:proofErr w:type="spellStart"/>
      <w:r w:rsidRPr="00B64C90">
        <w:rPr>
          <w:rFonts w:asciiTheme="minorHAnsi" w:hAnsiTheme="minorHAnsi"/>
        </w:rPr>
        <w:t>пин</w:t>
      </w:r>
      <w:r w:rsidR="00F6428A" w:rsidRPr="00B64C90">
        <w:rPr>
          <w:rFonts w:asciiTheme="minorHAnsi" w:hAnsiTheme="minorHAnsi"/>
        </w:rPr>
        <w:t>-</w:t>
      </w:r>
      <w:r w:rsidRPr="00B64C90">
        <w:rPr>
          <w:rFonts w:asciiTheme="minorHAnsi" w:hAnsiTheme="minorHAnsi"/>
        </w:rPr>
        <w:t>пады</w:t>
      </w:r>
      <w:proofErr w:type="spellEnd"/>
      <w:r w:rsidRPr="00B64C90">
        <w:rPr>
          <w:rFonts w:asciiTheme="minorHAnsi" w:hAnsiTheme="minorHAnsi"/>
        </w:rPr>
        <w:t xml:space="preserve"> были загружены компоненты </w:t>
      </w:r>
      <w:proofErr w:type="spellStart"/>
      <w:r w:rsidRPr="00352FC2">
        <w:rPr>
          <w:rStyle w:val="affff"/>
        </w:rPr>
        <w:t>Telium</w:t>
      </w:r>
      <w:proofErr w:type="spellEnd"/>
      <w:r w:rsidRPr="00B64C90">
        <w:rPr>
          <w:rFonts w:asciiTheme="minorHAnsi" w:hAnsiTheme="minorHAnsi"/>
        </w:rPr>
        <w:t xml:space="preserve"> в соответствии</w:t>
      </w:r>
      <w:r w:rsidR="001A2893"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>с таблицей ниже</w:t>
      </w:r>
      <w:r w:rsidR="00C61341" w:rsidRPr="00B64C90">
        <w:rPr>
          <w:rFonts w:asciiTheme="minorHAnsi" w:hAnsiTheme="minorHAnsi"/>
        </w:rPr>
        <w:t>:</w:t>
      </w:r>
    </w:p>
    <w:tbl>
      <w:tblPr>
        <w:tblStyle w:val="aa"/>
        <w:tblW w:w="0" w:type="auto"/>
        <w:tblInd w:w="36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2442"/>
        <w:gridCol w:w="7336"/>
      </w:tblGrid>
      <w:tr w:rsidR="00242255" w:rsidRPr="00B64C90" w:rsidTr="007A04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shd w:val="clear" w:color="auto" w:fill="437A28"/>
            <w:vAlign w:val="center"/>
          </w:tcPr>
          <w:p w:rsidR="00242255" w:rsidRPr="00B64C90" w:rsidRDefault="00242255" w:rsidP="007A04EA">
            <w:pPr>
              <w:pStyle w:val="Tablehead"/>
              <w:spacing w:after="0" w:line="276" w:lineRule="auto"/>
              <w:ind w:left="207"/>
            </w:pPr>
            <w:r w:rsidRPr="00B64C90">
              <w:t>Модель устройства</w:t>
            </w:r>
          </w:p>
        </w:tc>
        <w:tc>
          <w:tcPr>
            <w:tcW w:w="7336" w:type="dxa"/>
            <w:tcBorders>
              <w:right w:val="nil"/>
            </w:tcBorders>
            <w:shd w:val="clear" w:color="auto" w:fill="437A28"/>
            <w:vAlign w:val="center"/>
          </w:tcPr>
          <w:p w:rsidR="00242255" w:rsidRPr="00B64C90" w:rsidRDefault="00242255" w:rsidP="007A04EA">
            <w:pPr>
              <w:pStyle w:val="Tablehead"/>
              <w:spacing w:after="0" w:line="276" w:lineRule="auto"/>
              <w:ind w:left="20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64C90">
              <w:t xml:space="preserve">Имена файлов </w:t>
            </w:r>
            <w:proofErr w:type="spellStart"/>
            <w:r w:rsidRPr="00B64C90">
              <w:t>Telium</w:t>
            </w:r>
            <w:proofErr w:type="spellEnd"/>
          </w:p>
        </w:tc>
      </w:tr>
      <w:tr w:rsidR="00242255" w:rsidRPr="00132DE4" w:rsidTr="007A04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242255" w:rsidRPr="00B64C90" w:rsidRDefault="00074238" w:rsidP="00DA494A">
            <w:pPr>
              <w:spacing w:before="120" w:after="0" w:line="276" w:lineRule="auto"/>
              <w:jc w:val="left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  <w:lang w:val="en-US"/>
              </w:rPr>
              <w:t>ICT 22</w:t>
            </w:r>
            <w:r w:rsidR="00242255" w:rsidRPr="00B64C90">
              <w:rPr>
                <w:rFonts w:asciiTheme="minorHAnsi" w:hAnsiTheme="minorHAnsi"/>
                <w:lang w:val="en-US"/>
              </w:rPr>
              <w:t>0</w:t>
            </w:r>
            <w:r w:rsidRPr="00B64C90">
              <w:rPr>
                <w:rFonts w:asciiTheme="minorHAnsi" w:hAnsiTheme="minorHAnsi"/>
                <w:lang w:val="en-US"/>
              </w:rPr>
              <w:t>/250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242255" w:rsidRPr="00B64C90" w:rsidRDefault="00242255" w:rsidP="00DA494A">
            <w:pPr>
              <w:spacing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  <w:color w:val="000000"/>
                <w:lang w:val="en-US"/>
              </w:rPr>
              <w:t>ICT2XX_</w:t>
            </w:r>
            <w:r w:rsidR="00074238" w:rsidRPr="003364B8">
              <w:rPr>
                <w:rFonts w:asciiTheme="minorHAnsi" w:hAnsiTheme="minorHAnsi"/>
                <w:color w:val="000000"/>
                <w:lang w:val="en-US"/>
              </w:rPr>
              <w:t>PROD</w:t>
            </w:r>
            <w:r w:rsidRPr="003364B8">
              <w:rPr>
                <w:rFonts w:asciiTheme="minorHAnsi" w:hAnsiTheme="minorHAnsi"/>
                <w:color w:val="000000"/>
                <w:lang w:val="en-US"/>
              </w:rPr>
              <w:t>.m40, iCT_LIBGR_EXPORT_PROD.m40, CLESS.M40</w:t>
            </w:r>
          </w:p>
        </w:tc>
      </w:tr>
      <w:tr w:rsidR="009B0D44" w:rsidRPr="000C019D" w:rsidTr="00026D94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9B0D44" w:rsidRPr="00B64C90" w:rsidRDefault="009B0D44" w:rsidP="00DA494A">
            <w:pPr>
              <w:spacing w:before="120" w:after="120" w:line="276" w:lineRule="auto"/>
              <w:jc w:val="left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  <w:lang w:val="en-US"/>
              </w:rPr>
              <w:t>IPP 320</w:t>
            </w:r>
            <w:r w:rsidR="00026D94" w:rsidRPr="00B64C90">
              <w:rPr>
                <w:rFonts w:asciiTheme="minorHAnsi" w:hAnsiTheme="minorHAnsi"/>
              </w:rPr>
              <w:t>/</w:t>
            </w:r>
            <w:r w:rsidR="00026D94" w:rsidRPr="00B64C90">
              <w:rPr>
                <w:rFonts w:asciiTheme="minorHAnsi" w:hAnsiTheme="minorHAnsi"/>
                <w:lang w:val="en-US"/>
              </w:rPr>
              <w:t>350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9B0D44" w:rsidRDefault="009B0D44" w:rsidP="00DA494A">
            <w:pPr>
              <w:spacing w:before="120" w:after="12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>IPP3XX_PROD.m46, iPP3XX_LIBGR_</w:t>
            </w:r>
            <w:r w:rsidRPr="003364B8">
              <w:rPr>
                <w:rFonts w:asciiTheme="minorHAnsi" w:hAnsiTheme="minorHAnsi"/>
                <w:color w:val="000000"/>
                <w:lang w:val="en-US"/>
              </w:rPr>
              <w:t>EXPORT</w:t>
            </w:r>
            <w:r w:rsidRPr="00B64C90" w:rsidDel="009B0D44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Fonts w:asciiTheme="minorHAnsi" w:hAnsiTheme="minorHAnsi"/>
                <w:lang w:val="en-US"/>
              </w:rPr>
              <w:t>_PROD.m46</w:t>
            </w:r>
            <w:r w:rsidR="00797540">
              <w:rPr>
                <w:rFonts w:asciiTheme="minorHAnsi" w:hAnsiTheme="minorHAnsi"/>
                <w:lang w:val="en-US"/>
              </w:rPr>
              <w:t xml:space="preserve"> (</w:t>
            </w:r>
            <w:r w:rsidR="00797540">
              <w:rPr>
                <w:rFonts w:asciiTheme="minorHAnsi" w:hAnsiTheme="minorHAnsi"/>
              </w:rPr>
              <w:t>или</w:t>
            </w:r>
            <w:r w:rsidR="00797540" w:rsidRPr="007268AE">
              <w:rPr>
                <w:rFonts w:asciiTheme="minorHAnsi" w:hAnsiTheme="minorHAnsi"/>
                <w:lang w:val="en-US"/>
              </w:rPr>
              <w:t xml:space="preserve"> </w:t>
            </w:r>
            <w:r w:rsidR="00797540" w:rsidRPr="00797540">
              <w:rPr>
                <w:rFonts w:asciiTheme="minorHAnsi" w:hAnsiTheme="minorHAnsi"/>
                <w:lang w:val="en-US"/>
              </w:rPr>
              <w:t>IPP3XX_export_PROD.m46</w:t>
            </w:r>
            <w:r w:rsidR="00797540">
              <w:rPr>
                <w:rFonts w:asciiTheme="minorHAnsi" w:hAnsiTheme="minorHAnsi"/>
                <w:lang w:val="en-US"/>
              </w:rPr>
              <w:t>)</w:t>
            </w:r>
            <w:r w:rsidRPr="00B64C90">
              <w:rPr>
                <w:rFonts w:asciiTheme="minorHAnsi" w:hAnsiTheme="minorHAnsi"/>
                <w:lang w:val="en-US"/>
              </w:rPr>
              <w:t>, CLESS.M46</w:t>
            </w:r>
          </w:p>
          <w:p w:rsidR="000C019D" w:rsidRPr="00B64C90" w:rsidRDefault="000C019D" w:rsidP="00DA494A">
            <w:pPr>
              <w:spacing w:before="120" w:after="12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  <w:noProof/>
                <w:color w:val="437A28"/>
              </w:rPr>
              <mc:AlternateContent>
                <mc:Choice Requires="wps">
                  <w:drawing>
                    <wp:inline distT="0" distB="0" distL="0" distR="0" wp14:anchorId="3CA65E61" wp14:editId="557F7632">
                      <wp:extent cx="4243070" cy="559435"/>
                      <wp:effectExtent l="19050" t="19050" r="138430" b="145415"/>
                      <wp:docPr id="485" name="AutoShap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43070" cy="5594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FFC000">
                                      <a:tint val="66000"/>
                                      <a:satMod val="160000"/>
                                    </a:srgbClr>
                                  </a:gs>
                                  <a:gs pos="0">
                                    <a:srgbClr val="FFC000"/>
                                  </a:gs>
                                  <a:gs pos="100000">
                                    <a:srgbClr val="FFC00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3500000" scaled="1"/>
                                <a:tileRect/>
                              </a:gradFill>
                              <a:ln w="9525" cmpd="sng">
                                <a:solidFill>
                                  <a:srgbClr val="FFC000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blurRad="63500" dist="76200" dir="3000000" algn="t" rotWithShape="0">
                                  <a:srgbClr val="FFC000">
                                    <a:alpha val="69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E5BB4" w:rsidRPr="007268AE" w:rsidRDefault="001E5BB4" w:rsidP="00726E26">
                                  <w:pPr>
                                    <w:rPr>
                                      <w:rFonts w:asciiTheme="minorHAnsi" w:hAnsiTheme="minorHAnsi"/>
                                      <w:color w:val="1F497D"/>
                                    </w:rPr>
                                  </w:pP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Важно!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00"/>
                                    </w:rPr>
                                    <w:t xml:space="preserve">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Не</w:t>
                                  </w:r>
                                  <w:r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 xml:space="preserve">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 xml:space="preserve">допускается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37A28"/>
                                    </w:rPr>
                                    <w:t xml:space="preserve"> использовать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 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Manager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 xml:space="preserve">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IPP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3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xx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_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CGUI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*.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m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 xml:space="preserve">46_16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37A28"/>
                                    </w:rPr>
                                    <w:t xml:space="preserve">для моделей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IPP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 xml:space="preserve">320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37A28"/>
                                    </w:rPr>
                                    <w:t xml:space="preserve">и 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  <w:lang w:val="en-US"/>
                                    </w:rPr>
                                    <w:t>IPP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FF6628"/>
                                    </w:rPr>
                                    <w:t>350</w:t>
                                  </w:r>
                                  <w:r w:rsidRPr="007268AE">
                                    <w:rPr>
                                      <w:rFonts w:asciiTheme="minorHAnsi" w:hAnsiTheme="minorHAnsi"/>
                                      <w:b/>
                                      <w:bCs/>
                                      <w:color w:val="437A28"/>
                                    </w:rPr>
                                    <w:t>.</w:t>
                                  </w:r>
                                </w:p>
                                <w:p w:rsidR="001E5BB4" w:rsidRPr="007268AE" w:rsidRDefault="001E5BB4" w:rsidP="000C019D">
                                  <w:pPr>
                                    <w:rPr>
                                      <w:rFonts w:asciiTheme="minorHAnsi" w:hAnsiTheme="minorHAnsi"/>
                                      <w:color w:val="FF330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29" style="width:334.1pt;height:4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" fillcolor="#ffde80" strokecolor="#ffc000">
                      <v:fill color2="#fff3da" rotate="t" angle="225" colors="0 #ffde80;0 #ffc000;1 #fff3da" focus="100%" type="gradient"/>
                      <v:shadow on="t" color="#ffc000" opacity="45219f" origin=",-.5" offset="1.3606mm,1.62147mm"/>
                      <v:textbox>
                        <w:txbxContent>
                          <w:p w:rsidR="001E5BB4" w:rsidRPr="007268AE" w:rsidRDefault="001E5BB4" w:rsidP="00726E26">
                            <w:pPr>
                              <w:rPr>
                                <w:rFonts w:asciiTheme="minorHAnsi" w:hAnsiTheme="minorHAnsi"/>
                                <w:color w:val="1F497D"/>
                              </w:rPr>
                            </w:pP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Важно!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00"/>
                              </w:rPr>
                              <w:t xml:space="preserve">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Не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 xml:space="preserve">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 xml:space="preserve">допускается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437A28"/>
                              </w:rPr>
                              <w:t xml:space="preserve"> использовать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 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Manager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 xml:space="preserve">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IPP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3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xx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_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CGUI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*.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m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 xml:space="preserve">46_16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437A28"/>
                              </w:rPr>
                              <w:t xml:space="preserve">для моделей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IPP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 xml:space="preserve">320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437A28"/>
                              </w:rPr>
                              <w:t xml:space="preserve">и 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  <w:lang w:val="en-US"/>
                              </w:rPr>
                              <w:t>IPP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FF6628"/>
                              </w:rPr>
                              <w:t>350</w:t>
                            </w:r>
                            <w:r w:rsidRPr="007268AE">
                              <w:rPr>
                                <w:rFonts w:asciiTheme="minorHAnsi" w:hAnsiTheme="minorHAnsi"/>
                                <w:b/>
                                <w:bCs/>
                                <w:color w:val="437A28"/>
                              </w:rPr>
                              <w:t>.</w:t>
                            </w:r>
                          </w:p>
                          <w:p w:rsidR="001E5BB4" w:rsidRPr="007268AE" w:rsidRDefault="001E5BB4" w:rsidP="000C019D">
                            <w:pPr>
                              <w:rPr>
                                <w:rFonts w:asciiTheme="minorHAnsi" w:hAnsiTheme="minorHAnsi"/>
                                <w:color w:val="FF3300"/>
                                <w:szCs w:val="20"/>
                              </w:rPr>
                            </w:pP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242255" w:rsidRPr="00132DE4" w:rsidTr="007A04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242255" w:rsidRPr="00B64C90" w:rsidRDefault="00242255" w:rsidP="00DA494A">
            <w:pPr>
              <w:spacing w:before="120" w:after="120" w:line="276" w:lineRule="auto"/>
              <w:jc w:val="left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  <w:lang w:val="en-US"/>
              </w:rPr>
              <w:t>ISC250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242255" w:rsidRPr="00B64C90" w:rsidRDefault="00242255" w:rsidP="00DA494A">
            <w:pPr>
              <w:spacing w:before="12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  <w:color w:val="000000"/>
                <w:lang w:val="en-US"/>
              </w:rPr>
              <w:t>ISC250_PROD.m45, iSC250_GOAL_CGUI_EXPORT_PROD.m45, CLESS.m45</w:t>
            </w:r>
          </w:p>
        </w:tc>
      </w:tr>
      <w:tr w:rsidR="00242255" w:rsidRPr="00132DE4" w:rsidTr="007A04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242255" w:rsidRPr="00B64C90" w:rsidRDefault="00242255" w:rsidP="00DA494A">
            <w:pPr>
              <w:spacing w:before="120" w:after="120" w:line="276" w:lineRule="auto"/>
              <w:jc w:val="left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  <w:lang w:val="en-US"/>
              </w:rPr>
              <w:t xml:space="preserve">IWL 220/250 </w:t>
            </w:r>
            <w:r w:rsidRPr="00B64C90">
              <w:rPr>
                <w:rFonts w:asciiTheme="minorHAnsi" w:hAnsiTheme="minorHAnsi"/>
              </w:rPr>
              <w:t xml:space="preserve">без </w:t>
            </w:r>
            <w:r w:rsidRPr="00B64C90">
              <w:rPr>
                <w:rFonts w:asciiTheme="minorHAnsi" w:hAnsiTheme="minorHAnsi"/>
                <w:lang w:val="en-US"/>
              </w:rPr>
              <w:t>WIFI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242255" w:rsidRPr="00B64C90" w:rsidRDefault="00242255" w:rsidP="00DA494A">
            <w:pPr>
              <w:spacing w:before="120" w:after="12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  <w:color w:val="000000"/>
                <w:lang w:val="en-US"/>
              </w:rPr>
              <w:t>IWL2XX_PROD.m44, iWL_LIBGR_EXPORT_PROD.m44, CLESS.m45</w:t>
            </w:r>
          </w:p>
        </w:tc>
      </w:tr>
      <w:tr w:rsidR="00242255" w:rsidRPr="00132DE4" w:rsidTr="007A04EA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42" w:type="dxa"/>
            <w:tcBorders>
              <w:left w:val="nil"/>
            </w:tcBorders>
            <w:vAlign w:val="center"/>
          </w:tcPr>
          <w:p w:rsidR="00242255" w:rsidRPr="00B64C90" w:rsidRDefault="00242255" w:rsidP="00DA494A">
            <w:pPr>
              <w:spacing w:before="120" w:after="120" w:line="276" w:lineRule="auto"/>
              <w:jc w:val="left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  <w:lang w:val="en-US"/>
              </w:rPr>
              <w:t>IWL 220/250 c</w:t>
            </w:r>
            <w:r w:rsidRPr="00B64C90">
              <w:rPr>
                <w:rFonts w:asciiTheme="minorHAnsi" w:hAnsiTheme="minorHAnsi"/>
              </w:rPr>
              <w:t xml:space="preserve"> </w:t>
            </w:r>
            <w:r w:rsidRPr="00B64C90">
              <w:rPr>
                <w:rFonts w:asciiTheme="minorHAnsi" w:hAnsiTheme="minorHAnsi"/>
                <w:lang w:val="en-US"/>
              </w:rPr>
              <w:t>WIFI</w:t>
            </w:r>
          </w:p>
        </w:tc>
        <w:tc>
          <w:tcPr>
            <w:tcW w:w="7336" w:type="dxa"/>
            <w:tcBorders>
              <w:right w:val="nil"/>
            </w:tcBorders>
            <w:vAlign w:val="center"/>
          </w:tcPr>
          <w:p w:rsidR="00242255" w:rsidRPr="00B64C90" w:rsidRDefault="00242255" w:rsidP="00DA494A">
            <w:pPr>
              <w:spacing w:before="120" w:after="12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  <w:color w:val="000000"/>
                <w:lang w:val="en-US"/>
              </w:rPr>
              <w:t>IWL2XX_WIFI_PROD.m44, iWL_LIBGR_EXPORT_PROD.m44, CLESS.m45</w:t>
            </w:r>
          </w:p>
        </w:tc>
      </w:tr>
    </w:tbl>
    <w:p w:rsidR="00A26ECB" w:rsidRPr="00B64C90" w:rsidRDefault="00A26ECB" w:rsidP="00EB29F1">
      <w:pPr>
        <w:pStyle w:val="22"/>
      </w:pPr>
      <w:bookmarkStart w:id="36" w:name="_Toc448501244"/>
      <w:bookmarkStart w:id="37" w:name="_Toc466391072"/>
      <w:bookmarkEnd w:id="36"/>
      <w:r w:rsidRPr="00B64C90">
        <w:lastRenderedPageBreak/>
        <w:t xml:space="preserve">Загрузка </w:t>
      </w:r>
      <w:r w:rsidR="00331277">
        <w:t>ПО</w:t>
      </w:r>
      <w:r w:rsidRPr="00B64C90">
        <w:t xml:space="preserve"> UPOS в терминалы </w:t>
      </w:r>
      <w:r w:rsidRPr="00B64C90">
        <w:rPr>
          <w:lang w:val="en-US"/>
        </w:rPr>
        <w:t>PAX</w:t>
      </w:r>
      <w:bookmarkEnd w:id="37"/>
      <w:r w:rsidR="00EB29F1" w:rsidRPr="00B64C90">
        <w:t xml:space="preserve"> </w:t>
      </w:r>
    </w:p>
    <w:p w:rsidR="007401FD" w:rsidRPr="00331277" w:rsidRDefault="007401FD" w:rsidP="007401FD">
      <w:pPr>
        <w:pStyle w:val="31"/>
      </w:pPr>
      <w:bookmarkStart w:id="38" w:name="_Toc466391073"/>
      <w:r w:rsidRPr="00B64C90">
        <w:t>Загрузка</w:t>
      </w:r>
      <w:r w:rsidRPr="00331277">
        <w:t xml:space="preserve"> </w:t>
      </w:r>
      <w:r w:rsidR="00331277">
        <w:t>ПО</w:t>
      </w:r>
      <w:r w:rsidRPr="00331277">
        <w:t xml:space="preserve"> </w:t>
      </w:r>
      <w:r w:rsidRPr="00221FC6">
        <w:rPr>
          <w:lang w:val="en-US"/>
        </w:rPr>
        <w:t>UPOS</w:t>
      </w:r>
      <w:r w:rsidRPr="00331277">
        <w:t xml:space="preserve"> </w:t>
      </w:r>
      <w:r w:rsidRPr="00B64C90">
        <w:t>в</w:t>
      </w:r>
      <w:r w:rsidRPr="00331277">
        <w:t xml:space="preserve"> </w:t>
      </w:r>
      <w:r w:rsidRPr="00B64C90">
        <w:t>терминалы</w:t>
      </w:r>
      <w:r w:rsidRPr="00331277">
        <w:t xml:space="preserve"> </w:t>
      </w:r>
      <w:r w:rsidRPr="00B64C90">
        <w:rPr>
          <w:lang w:val="en-US"/>
        </w:rPr>
        <w:t>PAX</w:t>
      </w:r>
      <w:r w:rsidRPr="00331277">
        <w:t xml:space="preserve"> </w:t>
      </w:r>
      <w:r w:rsidR="00426842" w:rsidRPr="00B64C90">
        <w:rPr>
          <w:lang w:val="en-US"/>
        </w:rPr>
        <w:t>S</w:t>
      </w:r>
      <w:r w:rsidR="0070707B">
        <w:rPr>
          <w:lang w:val="en-US"/>
        </w:rPr>
        <w:t>P</w:t>
      </w:r>
      <w:r w:rsidR="00426842" w:rsidRPr="00331277">
        <w:t>30</w:t>
      </w:r>
      <w:r w:rsidR="00221FC6" w:rsidRPr="00331277">
        <w:t xml:space="preserve">, </w:t>
      </w:r>
      <w:r w:rsidR="0070707B" w:rsidRPr="00B64C90">
        <w:rPr>
          <w:lang w:val="en-US"/>
        </w:rPr>
        <w:t>S</w:t>
      </w:r>
      <w:r w:rsidR="0070707B">
        <w:rPr>
          <w:lang w:val="en-US"/>
        </w:rPr>
        <w:t>P</w:t>
      </w:r>
      <w:r w:rsidR="0070707B" w:rsidRPr="00331277">
        <w:t>30</w:t>
      </w:r>
      <w:r w:rsidR="0070707B">
        <w:t xml:space="preserve">С, </w:t>
      </w:r>
      <w:r w:rsidRPr="00B64C90">
        <w:rPr>
          <w:lang w:val="en-US"/>
        </w:rPr>
        <w:t>S</w:t>
      </w:r>
      <w:r w:rsidRPr="00331277">
        <w:t>80</w:t>
      </w:r>
      <w:r w:rsidR="00221FC6" w:rsidRPr="00331277">
        <w:t xml:space="preserve">, </w:t>
      </w:r>
      <w:r w:rsidR="00221FC6">
        <w:rPr>
          <w:lang w:val="en-US"/>
        </w:rPr>
        <w:t>S</w:t>
      </w:r>
      <w:r w:rsidR="00221FC6" w:rsidRPr="00331277">
        <w:t>80</w:t>
      </w:r>
      <w:r w:rsidR="00221FC6">
        <w:rPr>
          <w:lang w:val="en-US"/>
        </w:rPr>
        <w:t>C</w:t>
      </w:r>
      <w:r w:rsidRPr="00331277">
        <w:t xml:space="preserve">, </w:t>
      </w:r>
      <w:r w:rsidRPr="00B64C90">
        <w:rPr>
          <w:lang w:val="en-US"/>
        </w:rPr>
        <w:t>S</w:t>
      </w:r>
      <w:r w:rsidRPr="00331277">
        <w:t>90</w:t>
      </w:r>
      <w:r w:rsidR="00E14B16">
        <w:t>С</w:t>
      </w:r>
      <w:r w:rsidR="008F3FF9" w:rsidRPr="00331277">
        <w:t>,</w:t>
      </w:r>
      <w:r w:rsidR="00696DB6" w:rsidRPr="00331277">
        <w:t xml:space="preserve"> </w:t>
      </w:r>
      <w:r w:rsidR="00696DB6">
        <w:rPr>
          <w:lang w:val="en-US"/>
        </w:rPr>
        <w:t>S</w:t>
      </w:r>
      <w:r w:rsidR="00696DB6" w:rsidRPr="00331277">
        <w:t>200,</w:t>
      </w:r>
      <w:r w:rsidR="008F3FF9" w:rsidRPr="00331277">
        <w:t xml:space="preserve"> </w:t>
      </w:r>
      <w:r w:rsidR="008F3FF9">
        <w:rPr>
          <w:lang w:val="en-US"/>
        </w:rPr>
        <w:t>D</w:t>
      </w:r>
      <w:r w:rsidR="008F3FF9" w:rsidRPr="00331277">
        <w:t>200</w:t>
      </w:r>
      <w:bookmarkEnd w:id="38"/>
    </w:p>
    <w:p w:rsidR="007401FD" w:rsidRPr="00B64C90" w:rsidRDefault="00D8567F" w:rsidP="00D8567F">
      <w:pPr>
        <w:pStyle w:val="a6"/>
        <w:jc w:val="right"/>
      </w:pPr>
      <w:r w:rsidRPr="003364B8">
        <w:rPr>
          <w:noProof/>
          <w:color w:val="FF0000"/>
        </w:rPr>
        <mc:AlternateContent>
          <mc:Choice Requires="wps">
            <w:drawing>
              <wp:inline distT="0" distB="0" distL="0" distR="0" wp14:anchorId="15E63688" wp14:editId="3BC6B521">
                <wp:extent cx="4986020" cy="372140"/>
                <wp:effectExtent l="19050" t="19050" r="138430" b="161290"/>
                <wp:docPr id="1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37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D8567F" w:rsidRDefault="001E5BB4" w:rsidP="00D8567F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D8567F">
                              <w:rPr>
                                <w:b/>
                                <w:color w:val="437A28"/>
                              </w:rPr>
                              <w:t xml:space="preserve">Только для терминалов </w:t>
                            </w:r>
                            <w:r w:rsidRPr="00D8567F">
                              <w:rPr>
                                <w:b/>
                                <w:color w:val="437A28"/>
                                <w:lang w:val="en-US"/>
                              </w:rPr>
                              <w:t>PAX</w:t>
                            </w:r>
                            <w:r w:rsidRPr="00D8567F">
                              <w:rPr>
                                <w:b/>
                                <w:color w:val="437A28"/>
                              </w:rPr>
                              <w:t xml:space="preserve"> с  ОС </w:t>
                            </w:r>
                            <w:proofErr w:type="spellStart"/>
                            <w:r w:rsidRPr="00D8567F">
                              <w:rPr>
                                <w:b/>
                                <w:color w:val="437A28"/>
                              </w:rPr>
                              <w:t>Monitor</w:t>
                            </w:r>
                            <w:proofErr w:type="spellEnd"/>
                            <w:r w:rsidRPr="00D8567F"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0" style="width:392.6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D8567F" w:rsidRDefault="001E5BB4" w:rsidP="00D8567F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D8567F">
                        <w:rPr>
                          <w:b/>
                          <w:color w:val="437A28"/>
                        </w:rPr>
                        <w:t xml:space="preserve">Только для терминалов </w:t>
                      </w:r>
                      <w:r w:rsidRPr="00D8567F">
                        <w:rPr>
                          <w:b/>
                          <w:color w:val="437A28"/>
                          <w:lang w:val="en-US"/>
                        </w:rPr>
                        <w:t>PAX</w:t>
                      </w:r>
                      <w:r w:rsidRPr="00D8567F">
                        <w:rPr>
                          <w:b/>
                          <w:color w:val="437A28"/>
                        </w:rPr>
                        <w:t xml:space="preserve"> с  ОС Monitor.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по </w:t>
      </w:r>
      <w:r w:rsidRPr="00B64C90">
        <w:rPr>
          <w:rStyle w:val="affff"/>
        </w:rPr>
        <w:t>USB/COM</w:t>
      </w:r>
      <w:r w:rsidRPr="00B64C90">
        <w:rPr>
          <w:rFonts w:asciiTheme="minorHAnsi" w:hAnsiTheme="minorHAnsi"/>
          <w:b/>
        </w:rPr>
        <w:t xml:space="preserve"> </w:t>
      </w:r>
      <w:r w:rsidRPr="00B64C90">
        <w:rPr>
          <w:rFonts w:asciiTheme="minorHAnsi" w:hAnsiTheme="minorHAnsi"/>
        </w:rPr>
        <w:t>порту</w:t>
      </w:r>
      <w:r w:rsidRPr="00B64C90">
        <w:rPr>
          <w:rFonts w:asciiTheme="minorHAnsi" w:hAnsiTheme="minorHAnsi"/>
          <w:b/>
        </w:rPr>
        <w:t>.</w:t>
      </w:r>
    </w:p>
    <w:p w:rsidR="000A1933" w:rsidRPr="00B64C90" w:rsidRDefault="000A1933" w:rsidP="000A1933">
      <w:pPr>
        <w:pStyle w:val="aff"/>
        <w:spacing w:before="0" w:after="200" w:line="360" w:lineRule="auto"/>
        <w:ind w:left="360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FF0000"/>
        </w:rPr>
        <mc:AlternateContent>
          <mc:Choice Requires="wps">
            <w:drawing>
              <wp:inline distT="0" distB="0" distL="0" distR="0" wp14:anchorId="511F95E5" wp14:editId="43C6430A">
                <wp:extent cx="4986020" cy="956931"/>
                <wp:effectExtent l="19050" t="19050" r="138430" b="148590"/>
                <wp:docPr id="3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9569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950DB4" w:rsidRDefault="001E5BB4" w:rsidP="000A1933">
                            <w:pPr>
                              <w:pStyle w:val="INDENTION"/>
                              <w:rPr>
                                <w:b/>
                                <w:color w:val="FF0000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Важно! </w:t>
                            </w:r>
                            <w:r w:rsidRPr="000A1933">
                              <w:t xml:space="preserve">При выборе подключения устройства к ПК и ККМ по </w:t>
                            </w:r>
                            <w:r w:rsidRPr="000A1933">
                              <w:rPr>
                                <w:rStyle w:val="affff"/>
                              </w:rPr>
                              <w:t>USB</w:t>
                            </w:r>
                            <w:r w:rsidRPr="000A1933">
                              <w:t xml:space="preserve"> рекомендуется</w:t>
                            </w:r>
                            <w:r>
                              <w:t xml:space="preserve"> использовать усиленный кабель </w:t>
                            </w:r>
                            <w:r w:rsidRPr="000A1933">
                              <w:rPr>
                                <w:rStyle w:val="affff"/>
                              </w:rPr>
                              <w:t>USB SHIELDED HIGH SPEED CABLE 2.0 REVISION 28AWG/1P+24AWG/2C</w:t>
                            </w:r>
                            <w:r w:rsidRPr="000A1933">
                              <w:t>.</w:t>
                            </w:r>
                          </w:p>
                          <w:p w:rsidR="001E5BB4" w:rsidRPr="00950DB4" w:rsidRDefault="001E5BB4" w:rsidP="000A1933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1" style="width:392.6pt;height:7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950DB4" w:rsidRDefault="001E5BB4" w:rsidP="000A1933">
                      <w:pPr>
                        <w:pStyle w:val="INDENTION"/>
                        <w:rPr>
                          <w:b/>
                          <w:color w:val="FF0000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 xml:space="preserve">Важно! </w:t>
                      </w:r>
                      <w:r w:rsidRPr="000A1933">
                        <w:t xml:space="preserve">При выборе подключения устройства к ПК и ККМ по </w:t>
                      </w:r>
                      <w:r w:rsidRPr="000A1933">
                        <w:rPr>
                          <w:rStyle w:val="affff"/>
                        </w:rPr>
                        <w:t>USB</w:t>
                      </w:r>
                      <w:r w:rsidRPr="000A1933">
                        <w:t xml:space="preserve"> рекомендуется</w:t>
                      </w:r>
                      <w:r>
                        <w:t xml:space="preserve"> использовать усиленный кабель </w:t>
                      </w:r>
                      <w:r w:rsidRPr="000A1933">
                        <w:rPr>
                          <w:rStyle w:val="affff"/>
                        </w:rPr>
                        <w:t>USB SHIELDED HIGH SPEED CABLE 2.0 REVISION 28AWG/1P+24AWG/2C</w:t>
                      </w:r>
                      <w:r w:rsidRPr="000A1933">
                        <w:t>.</w:t>
                      </w:r>
                    </w:p>
                    <w:p w:rsidR="001E5BB4" w:rsidRPr="00950DB4" w:rsidRDefault="001E5BB4" w:rsidP="000A1933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терминала. </w:t>
      </w:r>
      <w:r w:rsidRPr="00221FC6">
        <w:rPr>
          <w:rFonts w:asciiTheme="minorHAnsi" w:hAnsiTheme="minorHAnsi"/>
        </w:rPr>
        <w:t xml:space="preserve"> </w:t>
      </w:r>
    </w:p>
    <w:p w:rsidR="00D73FBC" w:rsidRPr="00B64C90" w:rsidRDefault="00D73FBC" w:rsidP="00D73FBC">
      <w:pPr>
        <w:pStyle w:val="aff"/>
        <w:spacing w:before="0" w:after="0" w:line="360" w:lineRule="auto"/>
        <w:ind w:left="360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FF0000"/>
        </w:rPr>
        <mc:AlternateContent>
          <mc:Choice Requires="wps">
            <w:drawing>
              <wp:inline distT="0" distB="0" distL="0" distR="0" wp14:anchorId="2806B019" wp14:editId="239E8447">
                <wp:extent cx="4986020" cy="956931"/>
                <wp:effectExtent l="19050" t="19050" r="138430" b="148590"/>
                <wp:docPr id="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956931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950DB4" w:rsidRDefault="001E5BB4" w:rsidP="00D73FBC">
                            <w:pPr>
                              <w:pStyle w:val="INDENTION"/>
                              <w:rPr>
                                <w:b/>
                                <w:color w:val="FF0000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Важно! </w:t>
                            </w:r>
                            <w:r>
                              <w:t>П</w:t>
                            </w:r>
                            <w:r w:rsidRPr="00D73FBC">
                              <w:t xml:space="preserve">ри понижении питания на </w:t>
                            </w:r>
                            <w:r w:rsidRPr="00D73FBC">
                              <w:rPr>
                                <w:rStyle w:val="affff"/>
                              </w:rPr>
                              <w:t>USB</w:t>
                            </w:r>
                            <w:r w:rsidRPr="00D73FBC">
                              <w:t xml:space="preserve"> порт</w:t>
                            </w:r>
                            <w:r>
                              <w:t>у</w:t>
                            </w:r>
                            <w:r w:rsidRPr="00D73FBC">
                              <w:t xml:space="preserve"> ПК (ККМ) </w:t>
                            </w:r>
                            <w:proofErr w:type="spellStart"/>
                            <w:r w:rsidRPr="00D73FBC">
                              <w:t>пинпад</w:t>
                            </w:r>
                            <w:proofErr w:type="spellEnd"/>
                            <w:r w:rsidRPr="00D73FBC">
                              <w:t xml:space="preserve"> перезагружается и теряет связь с ПК (ККМ). В данном случае необходимо физически </w:t>
                            </w:r>
                            <w:proofErr w:type="spellStart"/>
                            <w:r w:rsidRPr="00D73FBC">
                              <w:rPr>
                                <w:rStyle w:val="affff"/>
                              </w:rPr>
                              <w:t>переподключить</w:t>
                            </w:r>
                            <w:proofErr w:type="spellEnd"/>
                            <w:r w:rsidRPr="00D73FBC">
                              <w:t xml:space="preserve"> </w:t>
                            </w:r>
                            <w:r w:rsidRPr="00D73FBC">
                              <w:rPr>
                                <w:rStyle w:val="affff"/>
                              </w:rPr>
                              <w:t>USB</w:t>
                            </w:r>
                            <w:r w:rsidRPr="00D73FBC">
                              <w:t xml:space="preserve"> разъем </w:t>
                            </w:r>
                            <w:proofErr w:type="spellStart"/>
                            <w:r w:rsidRPr="00D73FBC">
                              <w:t>пинпада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1E5BB4" w:rsidRPr="00950DB4" w:rsidRDefault="001E5BB4" w:rsidP="00D73FBC">
                            <w:pPr>
                              <w:jc w:val="center"/>
                              <w:rPr>
                                <w:b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2" style="width:392.6pt;height:7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950DB4" w:rsidRDefault="001E5BB4" w:rsidP="00D73FBC">
                      <w:pPr>
                        <w:pStyle w:val="INDENTION"/>
                        <w:rPr>
                          <w:b/>
                          <w:color w:val="FF0000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 xml:space="preserve">Важно! </w:t>
                      </w:r>
                      <w:r>
                        <w:t>П</w:t>
                      </w:r>
                      <w:r w:rsidRPr="00D73FBC">
                        <w:t xml:space="preserve">ри понижении питания на </w:t>
                      </w:r>
                      <w:r w:rsidRPr="00D73FBC">
                        <w:rPr>
                          <w:rStyle w:val="affff"/>
                        </w:rPr>
                        <w:t>USB</w:t>
                      </w:r>
                      <w:r w:rsidRPr="00D73FBC">
                        <w:t xml:space="preserve"> порт</w:t>
                      </w:r>
                      <w:r>
                        <w:t>у</w:t>
                      </w:r>
                      <w:r w:rsidRPr="00D73FBC">
                        <w:t xml:space="preserve"> ПК (ККМ) пинпад перезагружается и теряет связь с ПК (ККМ). В данном случае необходимо физически </w:t>
                      </w:r>
                      <w:r w:rsidRPr="00D73FBC">
                        <w:rPr>
                          <w:rStyle w:val="affff"/>
                        </w:rPr>
                        <w:t>переподключить</w:t>
                      </w:r>
                      <w:r w:rsidRPr="00D73FBC">
                        <w:t xml:space="preserve"> </w:t>
                      </w:r>
                      <w:r w:rsidRPr="00D73FBC">
                        <w:rPr>
                          <w:rStyle w:val="affff"/>
                        </w:rPr>
                        <w:t>USB</w:t>
                      </w:r>
                      <w:r w:rsidRPr="00D73FBC">
                        <w:t xml:space="preserve"> разъем пинпада</w:t>
                      </w:r>
                      <w:r>
                        <w:t>.</w:t>
                      </w:r>
                    </w:p>
                    <w:p w:rsidR="001E5BB4" w:rsidRPr="00950DB4" w:rsidRDefault="001E5BB4" w:rsidP="00D73FBC">
                      <w:pPr>
                        <w:jc w:val="center"/>
                        <w:rPr>
                          <w:b/>
                          <w:szCs w:val="20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E32F4" w:rsidRDefault="00DE32F4" w:rsidP="00DE32F4">
      <w:pPr>
        <w:pStyle w:val="INDENTION"/>
      </w:pPr>
    </w:p>
    <w:p w:rsidR="00DE32F4" w:rsidRDefault="00DE32F4" w:rsidP="00DE32F4">
      <w:pPr>
        <w:pStyle w:val="INDENTION"/>
      </w:pPr>
    </w:p>
    <w:p w:rsidR="00DE32F4" w:rsidRDefault="003C67B3" w:rsidP="003B214A">
      <w:pPr>
        <w:pStyle w:val="aff"/>
        <w:numPr>
          <w:ilvl w:val="0"/>
          <w:numId w:val="27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Ввести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в режим загрузки </w:t>
      </w:r>
      <w:proofErr w:type="gramStart"/>
      <w:r w:rsidRPr="00B64C90">
        <w:rPr>
          <w:rFonts w:asciiTheme="minorHAnsi" w:hAnsiTheme="minorHAnsi"/>
        </w:rPr>
        <w:t>ПО</w:t>
      </w:r>
      <w:proofErr w:type="gramEnd"/>
      <w:r w:rsidR="00DE32F4">
        <w:rPr>
          <w:rFonts w:asciiTheme="minorHAnsi" w:hAnsiTheme="minorHAnsi"/>
        </w:rPr>
        <w:t>:</w:t>
      </w:r>
    </w:p>
    <w:p w:rsidR="00DE32F4" w:rsidRPr="00DE32F4" w:rsidRDefault="00DE32F4" w:rsidP="003B214A">
      <w:pPr>
        <w:pStyle w:val="aff"/>
        <w:numPr>
          <w:ilvl w:val="1"/>
          <w:numId w:val="27"/>
        </w:numPr>
        <w:spacing w:before="0" w:after="0" w:line="360" w:lineRule="auto"/>
        <w:jc w:val="left"/>
        <w:rPr>
          <w:rStyle w:val="affff"/>
          <w:b w:val="0"/>
          <w:color w:val="auto"/>
        </w:rPr>
      </w:pPr>
      <w:r>
        <w:rPr>
          <w:rFonts w:asciiTheme="minorHAnsi" w:hAnsiTheme="minorHAnsi"/>
          <w:b/>
          <w:color w:val="C00000"/>
          <w:shd w:val="clear" w:color="auto" w:fill="FFC000"/>
        </w:rPr>
        <w:t>В случае</w:t>
      </w:r>
      <w:r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r w:rsidRPr="00DE32F4">
        <w:rPr>
          <w:rFonts w:asciiTheme="minorHAnsi" w:hAnsiTheme="minorHAnsi"/>
          <w:b/>
          <w:color w:val="C00000"/>
          <w:shd w:val="clear" w:color="auto" w:fill="FFC000"/>
        </w:rPr>
        <w:t>S</w:t>
      </w:r>
      <w:r w:rsidR="0070707B">
        <w:rPr>
          <w:rFonts w:asciiTheme="minorHAnsi" w:hAnsiTheme="minorHAnsi"/>
          <w:b/>
          <w:color w:val="C00000"/>
          <w:shd w:val="clear" w:color="auto" w:fill="FFC000"/>
          <w:lang w:val="en-US"/>
        </w:rPr>
        <w:t>P</w:t>
      </w:r>
      <w:r w:rsidRPr="00DE32F4">
        <w:rPr>
          <w:rFonts w:asciiTheme="minorHAnsi" w:hAnsiTheme="minorHAnsi"/>
          <w:b/>
          <w:color w:val="C00000"/>
          <w:shd w:val="clear" w:color="auto" w:fill="FFC000"/>
        </w:rPr>
        <w:t xml:space="preserve">30, S80, </w:t>
      </w:r>
      <w:r w:rsidR="00696DB6" w:rsidRPr="00DE32F4">
        <w:rPr>
          <w:rFonts w:asciiTheme="minorHAnsi" w:hAnsiTheme="minorHAnsi"/>
          <w:b/>
          <w:color w:val="C00000"/>
          <w:shd w:val="clear" w:color="auto" w:fill="FFC000"/>
        </w:rPr>
        <w:t>S80</w:t>
      </w:r>
      <w:r w:rsidR="00696DB6">
        <w:rPr>
          <w:rFonts w:asciiTheme="minorHAnsi" w:hAnsiTheme="minorHAnsi"/>
          <w:b/>
          <w:color w:val="C00000"/>
          <w:shd w:val="clear" w:color="auto" w:fill="FFC000"/>
          <w:lang w:val="en-US"/>
        </w:rPr>
        <w:t>C</w:t>
      </w:r>
      <w:r w:rsidR="00696DB6" w:rsidRPr="000F423D">
        <w:rPr>
          <w:rFonts w:asciiTheme="minorHAnsi" w:hAnsiTheme="minorHAnsi"/>
          <w:b/>
          <w:color w:val="C00000"/>
          <w:shd w:val="clear" w:color="auto" w:fill="FFC000"/>
        </w:rPr>
        <w:t xml:space="preserve">, </w:t>
      </w:r>
      <w:r w:rsidRPr="00DE32F4">
        <w:rPr>
          <w:rFonts w:asciiTheme="minorHAnsi" w:hAnsiTheme="minorHAnsi"/>
          <w:b/>
          <w:color w:val="C00000"/>
          <w:shd w:val="clear" w:color="auto" w:fill="FFC000"/>
        </w:rPr>
        <w:t>S90</w:t>
      </w:r>
      <w:r w:rsidR="00E14B16">
        <w:rPr>
          <w:rFonts w:asciiTheme="minorHAnsi" w:hAnsiTheme="minorHAnsi"/>
          <w:b/>
          <w:color w:val="C00000"/>
          <w:shd w:val="clear" w:color="auto" w:fill="FFC000"/>
        </w:rPr>
        <w:t>С</w:t>
      </w:r>
      <w:r w:rsidRPr="003364B8">
        <w:rPr>
          <w:rFonts w:asciiTheme="minorHAnsi" w:hAnsiTheme="minorHAnsi"/>
          <w:color w:val="C00000"/>
        </w:rPr>
        <w:t xml:space="preserve"> </w:t>
      </w:r>
      <w:r>
        <w:rPr>
          <w:rFonts w:asciiTheme="minorHAnsi" w:hAnsiTheme="minorHAnsi"/>
        </w:rPr>
        <w:t xml:space="preserve">– </w:t>
      </w:r>
      <w:r w:rsidR="003C67B3" w:rsidRPr="00B64C90">
        <w:rPr>
          <w:rFonts w:asciiTheme="minorHAnsi" w:hAnsiTheme="minorHAnsi"/>
        </w:rPr>
        <w:t xml:space="preserve">последовательно нажать клавиши </w:t>
      </w:r>
      <w:r w:rsidR="003C67B3" w:rsidRPr="003364B8">
        <w:rPr>
          <w:rFonts w:asciiTheme="minorHAnsi" w:hAnsiTheme="minorHAnsi"/>
          <w:noProof/>
        </w:rPr>
        <w:drawing>
          <wp:inline distT="0" distB="0" distL="0" distR="0" wp14:anchorId="13455F6D" wp14:editId="676AA4F3">
            <wp:extent cx="247650" cy="247650"/>
            <wp:effectExtent l="19050" t="0" r="0" b="0"/>
            <wp:docPr id="456" name="Рисунок 1" descr="Клавиша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Питание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1" cy="2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7B3" w:rsidRPr="00B64C90">
        <w:rPr>
          <w:rFonts w:asciiTheme="minorHAnsi" w:hAnsiTheme="minorHAnsi"/>
        </w:rPr>
        <w:t xml:space="preserve"> и </w:t>
      </w:r>
      <w:r w:rsidR="003C67B3" w:rsidRPr="003364B8">
        <w:rPr>
          <w:rFonts w:asciiTheme="minorHAnsi" w:hAnsiTheme="minorHAnsi"/>
          <w:noProof/>
        </w:rPr>
        <w:drawing>
          <wp:inline distT="0" distB="0" distL="0" distR="0" wp14:anchorId="0146DBA4" wp14:editId="1664E27F">
            <wp:extent cx="285750" cy="190500"/>
            <wp:effectExtent l="19050" t="0" r="0" b="0"/>
            <wp:docPr id="458" name="Рисунок 0" descr="Клавиша FUN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FUNC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83" cy="1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C67B3" w:rsidRPr="00B64C90">
        <w:rPr>
          <w:rFonts w:asciiTheme="minorHAnsi" w:hAnsiTheme="minorHAnsi"/>
        </w:rPr>
        <w:t xml:space="preserve"> .</w:t>
      </w:r>
      <w:proofErr w:type="gramEnd"/>
      <w:r w:rsidR="003C67B3" w:rsidRPr="00B64C90">
        <w:rPr>
          <w:rFonts w:asciiTheme="minorHAnsi" w:hAnsiTheme="minorHAnsi"/>
        </w:rPr>
        <w:t xml:space="preserve"> и затем, кн</w:t>
      </w:r>
      <w:r w:rsidR="00312B34" w:rsidRPr="00B64C90">
        <w:rPr>
          <w:rFonts w:asciiTheme="minorHAnsi" w:hAnsiTheme="minorHAnsi"/>
        </w:rPr>
        <w:t xml:space="preserve">опку </w:t>
      </w:r>
      <w:r w:rsidR="003C67B3" w:rsidRPr="00B64C90">
        <w:rPr>
          <w:rStyle w:val="affff"/>
        </w:rPr>
        <w:t>MENU</w:t>
      </w:r>
      <w:r w:rsidR="00312B34" w:rsidRPr="00B64C90">
        <w:rPr>
          <w:rStyle w:val="affff"/>
        </w:rPr>
        <w:t>.</w:t>
      </w:r>
      <w:r w:rsidR="008F3FF9" w:rsidRPr="005321F5">
        <w:rPr>
          <w:rStyle w:val="affff"/>
        </w:rPr>
        <w:t xml:space="preserve"> </w:t>
      </w:r>
    </w:p>
    <w:p w:rsidR="003C67B3" w:rsidRPr="00B64C90" w:rsidRDefault="008F3FF9" w:rsidP="003B214A">
      <w:pPr>
        <w:pStyle w:val="aff"/>
        <w:numPr>
          <w:ilvl w:val="1"/>
          <w:numId w:val="27"/>
        </w:numPr>
        <w:spacing w:before="0" w:after="0" w:line="360" w:lineRule="auto"/>
        <w:jc w:val="left"/>
        <w:rPr>
          <w:rFonts w:asciiTheme="minorHAnsi" w:hAnsiTheme="minorHAnsi"/>
        </w:rPr>
      </w:pPr>
      <w:r>
        <w:rPr>
          <w:rFonts w:asciiTheme="minorHAnsi" w:hAnsiTheme="minorHAnsi"/>
          <w:b/>
          <w:color w:val="C00000"/>
          <w:shd w:val="clear" w:color="auto" w:fill="FFC000"/>
        </w:rPr>
        <w:t>В случае</w:t>
      </w:r>
      <w:r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r w:rsidR="00696DB6">
        <w:rPr>
          <w:rFonts w:asciiTheme="minorHAnsi" w:hAnsiTheme="minorHAnsi"/>
          <w:b/>
          <w:color w:val="C00000"/>
          <w:shd w:val="clear" w:color="auto" w:fill="FFC000"/>
          <w:lang w:val="en-US"/>
        </w:rPr>
        <w:t>S</w:t>
      </w:r>
      <w:r w:rsidR="00696DB6" w:rsidRPr="000F423D">
        <w:rPr>
          <w:rFonts w:asciiTheme="minorHAnsi" w:hAnsiTheme="minorHAnsi"/>
          <w:b/>
          <w:color w:val="C00000"/>
          <w:shd w:val="clear" w:color="auto" w:fill="FFC000"/>
        </w:rPr>
        <w:t xml:space="preserve">200, </w:t>
      </w:r>
      <w:r>
        <w:rPr>
          <w:rStyle w:val="affff"/>
          <w:color w:val="C00000"/>
          <w:shd w:val="clear" w:color="auto" w:fill="FFC000"/>
          <w:lang w:val="en-US"/>
        </w:rPr>
        <w:t>D</w:t>
      </w:r>
      <w:r>
        <w:rPr>
          <w:rStyle w:val="affff"/>
          <w:color w:val="C00000"/>
          <w:shd w:val="clear" w:color="auto" w:fill="FFC000"/>
        </w:rPr>
        <w:t>200</w:t>
      </w:r>
      <w:r w:rsidRPr="003364B8">
        <w:rPr>
          <w:rFonts w:asciiTheme="minorHAnsi" w:hAnsiTheme="minorHAnsi"/>
          <w:color w:val="C00000"/>
        </w:rPr>
        <w:t xml:space="preserve"> </w:t>
      </w:r>
      <w:r>
        <w:rPr>
          <w:rFonts w:asciiTheme="minorHAnsi" w:hAnsiTheme="minorHAnsi"/>
        </w:rPr>
        <w:t xml:space="preserve">– нажать </w:t>
      </w:r>
      <w:r w:rsidRPr="00B64C90">
        <w:rPr>
          <w:rFonts w:asciiTheme="minorHAnsi" w:hAnsiTheme="minorHAnsi"/>
        </w:rPr>
        <w:t>клавиш</w:t>
      </w:r>
      <w:r>
        <w:rPr>
          <w:rFonts w:asciiTheme="minorHAnsi" w:hAnsiTheme="minorHAnsi"/>
        </w:rPr>
        <w:t xml:space="preserve">у </w:t>
      </w:r>
      <w:r w:rsidRPr="005321F5">
        <w:rPr>
          <w:rStyle w:val="affff"/>
        </w:rPr>
        <w:t>F1</w:t>
      </w:r>
      <w:r w:rsidRPr="003940BF">
        <w:rPr>
          <w:rFonts w:asciiTheme="minorHAnsi" w:hAnsiTheme="minorHAnsi"/>
        </w:rPr>
        <w:t>.</w: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Style w:val="affff"/>
          <w:shd w:val="clear" w:color="auto" w:fill="FFC000"/>
        </w:rPr>
        <w:t>Только при подключении по USB</w:t>
      </w:r>
      <w:r w:rsidRPr="00B64C90">
        <w:rPr>
          <w:rStyle w:val="affff4"/>
        </w:rPr>
        <w:t>.</w:t>
      </w:r>
      <w:r w:rsidRPr="00B64C90">
        <w:rPr>
          <w:rFonts w:asciiTheme="minorHAnsi" w:hAnsiTheme="minorHAnsi"/>
        </w:rPr>
        <w:t xml:space="preserve"> Установить соответствующие оборудованию драйверы из каталога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Drivers</w:t>
      </w:r>
      <w:proofErr w:type="spellEnd"/>
      <w:r w:rsidRPr="00B64C90">
        <w:rPr>
          <w:rStyle w:val="affff"/>
          <w:color w:val="4F81BD" w:themeColor="accent1"/>
        </w:rPr>
        <w:t xml:space="preserve">\ </w:t>
      </w:r>
      <w:r w:rsidRPr="00B64C90">
        <w:rPr>
          <w:rFonts w:asciiTheme="minorHAnsi" w:hAnsiTheme="minorHAnsi"/>
        </w:rPr>
        <w:t xml:space="preserve">дистрибутива </w:t>
      </w:r>
      <w:r w:rsidRPr="00B64C90">
        <w:rPr>
          <w:rStyle w:val="affff"/>
        </w:rPr>
        <w:t>UPOS</w:t>
      </w:r>
      <w:r w:rsidRPr="00B64C90">
        <w:rPr>
          <w:rFonts w:asciiTheme="minorHAnsi" w:hAnsiTheme="minorHAnsi"/>
        </w:rPr>
        <w:t>.</w: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shd w:val="clear" w:color="auto" w:fill="FFC000"/>
        </w:rPr>
        <w:t>Только при подключении по USB.</w:t>
      </w:r>
      <w:r w:rsidRPr="00B64C90">
        <w:rPr>
          <w:rFonts w:asciiTheme="minorHAnsi" w:hAnsiTheme="minorHAnsi"/>
        </w:rPr>
        <w:t xml:space="preserve"> Проверить в </w:t>
      </w:r>
      <w:proofErr w:type="spellStart"/>
      <w:r w:rsidRPr="00B64C90">
        <w:rPr>
          <w:rStyle w:val="affff"/>
          <w:color w:val="4F81BD" w:themeColor="accent1"/>
        </w:rPr>
        <w:t>Device</w:t>
      </w:r>
      <w:proofErr w:type="spellEnd"/>
      <w:r w:rsidRPr="00B64C90">
        <w:rPr>
          <w:rStyle w:val="affff"/>
          <w:color w:val="4F81BD" w:themeColor="accent1"/>
        </w:rPr>
        <w:t xml:space="preserve"> </w:t>
      </w:r>
      <w:proofErr w:type="spellStart"/>
      <w:r w:rsidRPr="00B64C90">
        <w:rPr>
          <w:rStyle w:val="affff"/>
          <w:color w:val="4F81BD" w:themeColor="accent1"/>
        </w:rPr>
        <w:t>Manager</w:t>
      </w:r>
      <w:proofErr w:type="spellEnd"/>
      <w:r w:rsidRPr="00B64C90">
        <w:rPr>
          <w:rFonts w:asciiTheme="minorHAnsi" w:hAnsiTheme="minorHAnsi"/>
        </w:rPr>
        <w:t xml:space="preserve"> номер </w:t>
      </w:r>
      <w:proofErr w:type="gramStart"/>
      <w:r w:rsidRPr="00B64C90">
        <w:rPr>
          <w:rFonts w:asciiTheme="minorHAnsi" w:hAnsiTheme="minorHAnsi"/>
        </w:rPr>
        <w:t>виртуального</w:t>
      </w:r>
      <w:proofErr w:type="gramEnd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СОМ</w:t>
      </w:r>
      <w:r w:rsidRPr="00B64C90">
        <w:rPr>
          <w:rFonts w:asciiTheme="minorHAnsi" w:hAnsiTheme="minorHAnsi"/>
        </w:rPr>
        <w:noBreakHyphen/>
        <w:t xml:space="preserve">порта, создаваемого терминалом. </w: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Запустить программу </w:t>
      </w:r>
      <w:proofErr w:type="spellStart"/>
      <w:r w:rsidRPr="00B64C90">
        <w:rPr>
          <w:rFonts w:asciiTheme="minorHAnsi" w:hAnsiTheme="minorHAnsi"/>
          <w:b/>
          <w:color w:val="4F81BD" w:themeColor="accent1"/>
          <w:lang w:val="en-US"/>
        </w:rPr>
        <w:t>PCLoader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.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exe</w:t>
      </w:r>
      <w:r w:rsidRPr="00B64C90">
        <w:rPr>
          <w:rFonts w:asciiTheme="minorHAnsi" w:hAnsiTheme="minorHAnsi"/>
        </w:rPr>
        <w:t xml:space="preserve"> </w:t>
      </w:r>
      <w:r w:rsidR="00D47FC7" w:rsidRPr="00B64C90">
        <w:rPr>
          <w:rFonts w:asciiTheme="minorHAnsi" w:hAnsiTheme="minorHAnsi"/>
        </w:rPr>
        <w:t>(</w:t>
      </w:r>
      <w:r w:rsidR="00D47FC7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D47FC7" w:rsidRPr="00B64C90">
        <w:rPr>
          <w:rFonts w:asciiTheme="minorHAnsi" w:hAnsiTheme="minorHAnsi"/>
          <w:b/>
          <w:color w:val="4F81BD" w:themeColor="accent1"/>
        </w:rPr>
        <w:instrText xml:space="preserve"> REF _Ref436665362 \h  \* MERGEFORMAT </w:instrText>
      </w:r>
      <w:r w:rsidR="00D47FC7" w:rsidRPr="003364B8">
        <w:rPr>
          <w:rFonts w:asciiTheme="minorHAnsi" w:hAnsiTheme="minorHAnsi"/>
          <w:b/>
          <w:color w:val="4F81BD" w:themeColor="accent1"/>
        </w:rPr>
      </w:r>
      <w:r w:rsidR="00D47FC7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3</w:t>
      </w:r>
      <w:r w:rsidR="00D47FC7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D47FC7" w:rsidRPr="00B64C90">
        <w:rPr>
          <w:rFonts w:asciiTheme="minorHAnsi" w:hAnsiTheme="minorHAnsi"/>
        </w:rPr>
        <w:t xml:space="preserve">) </w:t>
      </w:r>
      <w:r w:rsidRPr="00B64C90">
        <w:rPr>
          <w:rFonts w:asciiTheme="minorHAnsi" w:hAnsiTheme="minorHAnsi"/>
        </w:rPr>
        <w:t xml:space="preserve">из каталога </w:t>
      </w:r>
      <w:proofErr w:type="spellStart"/>
      <w:r w:rsidRPr="00B64C90">
        <w:rPr>
          <w:rFonts w:asciiTheme="minorHAnsi" w:hAnsiTheme="minorHAnsi"/>
          <w:b/>
          <w:color w:val="4F81BD" w:themeColor="accent1"/>
          <w:lang w:val="en-US"/>
        </w:rPr>
        <w:t>SoftLoaders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PAX</w:t>
      </w:r>
      <w:r w:rsidR="003B603E" w:rsidRPr="00B64C90">
        <w:rPr>
          <w:rFonts w:asciiTheme="minorHAnsi" w:hAnsiTheme="minorHAnsi"/>
        </w:rPr>
        <w:t>.</w:t>
      </w:r>
    </w:p>
    <w:p w:rsidR="00D47FC7" w:rsidRPr="00B64C90" w:rsidRDefault="003C67B3" w:rsidP="00D47FC7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lastRenderedPageBreak/>
        <w:drawing>
          <wp:inline distT="0" distB="0" distL="0" distR="0" wp14:anchorId="3751D34B" wp14:editId="5923A937">
            <wp:extent cx="5054173" cy="4168239"/>
            <wp:effectExtent l="0" t="0" r="0" b="3810"/>
            <wp:docPr id="459" name="Рисунок 459" descr="C:\Users\SBT-Troshenkova-TO\Documents\Анализ предм обл-ти\Анализ ПО - ЭКВАЙРИНГ\Эквайринг РТС\ключ.кадры-скрины загрузка и настройка UPOS\s80, s90\s80, s90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BT-Troshenkova-TO\Documents\Анализ предм обл-ти\Анализ ПО - ЭКВАЙРИНГ\Эквайринг РТС\ключ.кадры-скрины загрузка и настройка UPOS\s80, s90\s80, s90_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885" cy="418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B3" w:rsidRPr="00B64C90" w:rsidRDefault="00D47FC7" w:rsidP="00DE68BD">
      <w:pPr>
        <w:pStyle w:val="affff6"/>
      </w:pPr>
      <w:bookmarkStart w:id="39" w:name="_Ref436665362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3</w:t>
      </w:r>
      <w:r w:rsidR="005E7D2F" w:rsidRPr="003364B8">
        <w:rPr>
          <w:noProof/>
        </w:rPr>
        <w:fldChar w:fldCharType="end"/>
      </w:r>
      <w:bookmarkEnd w:id="39"/>
      <w:r w:rsidRPr="00B64C90">
        <w:t xml:space="preserve"> Программа </w:t>
      </w:r>
      <w:proofErr w:type="spellStart"/>
      <w:r w:rsidRPr="00B64C90">
        <w:rPr>
          <w:lang w:val="en-US"/>
        </w:rPr>
        <w:t>PCLoader</w:t>
      </w:r>
      <w:proofErr w:type="spellEnd"/>
      <w:r w:rsidRPr="00B64C90">
        <w:rPr>
          <w:lang w:val="en-US"/>
        </w:rPr>
        <w:t xml:space="preserve">. </w:t>
      </w:r>
      <w:r w:rsidRPr="00B64C90">
        <w:t xml:space="preserve">Вкладка </w:t>
      </w:r>
      <w:r w:rsidRPr="00B64C90">
        <w:rPr>
          <w:lang w:val="en-US"/>
        </w:rPr>
        <w:t>Application</w: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На вкладке </w:t>
      </w:r>
      <w:proofErr w:type="spellStart"/>
      <w:r w:rsidRPr="00B64C90">
        <w:rPr>
          <w:rStyle w:val="affff"/>
        </w:rPr>
        <w:t>Settings</w:t>
      </w:r>
      <w:proofErr w:type="spellEnd"/>
      <w:r w:rsidRPr="00B64C90">
        <w:rPr>
          <w:rFonts w:asciiTheme="minorHAnsi" w:hAnsiTheme="minorHAnsi"/>
        </w:rPr>
        <w:t xml:space="preserve">  и выбрать </w:t>
      </w:r>
      <w:proofErr w:type="gramStart"/>
      <w:r w:rsidRPr="00B64C90">
        <w:rPr>
          <w:rFonts w:asciiTheme="minorHAnsi" w:hAnsiTheme="minorHAnsi"/>
        </w:rPr>
        <w:t>нужный</w:t>
      </w:r>
      <w:proofErr w:type="gramEnd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COM</w:t>
      </w:r>
      <w:r w:rsidRPr="00B64C90">
        <w:rPr>
          <w:rFonts w:asciiTheme="minorHAnsi" w:hAnsiTheme="minorHAnsi"/>
        </w:rPr>
        <w:t>-порт. Скорость оставить 115200.</w:t>
      </w:r>
    </w:p>
    <w:p w:rsidR="00D47FC7" w:rsidRPr="00B64C90" w:rsidRDefault="003C67B3" w:rsidP="00D47FC7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lastRenderedPageBreak/>
        <w:drawing>
          <wp:inline distT="0" distB="0" distL="0" distR="0" wp14:anchorId="481F97B8" wp14:editId="7F0C4788">
            <wp:extent cx="4949683" cy="4049486"/>
            <wp:effectExtent l="0" t="0" r="3810" b="8255"/>
            <wp:docPr id="460" name="Рисунок 460" descr="C:\Users\SBT-Troshenkova-TO\Documents\Анализ предм обл-ти\Анализ ПО - ЭКВАЙРИНГ\Эквайринг РТС\ключ.кадры-скрины загрузка и настройка UPOS\s80, s90\s80, s90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BT-Troshenkova-TO\Documents\Анализ предм обл-ти\Анализ ПО - ЭКВАЙРИНГ\Эквайринг РТС\ключ.кадры-скрины загрузка и настройка UPOS\s80, s90\s80, s90_6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527" cy="405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B3" w:rsidRPr="00B64C90" w:rsidRDefault="00D47FC7" w:rsidP="00DE68BD">
      <w:pPr>
        <w:pStyle w:val="affff6"/>
      </w:pPr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4</w:t>
      </w:r>
      <w:r w:rsidR="005E7D2F" w:rsidRPr="003364B8">
        <w:rPr>
          <w:noProof/>
        </w:rPr>
        <w:fldChar w:fldCharType="end"/>
      </w:r>
      <w:r w:rsidRPr="00B64C90">
        <w:t xml:space="preserve"> Программа </w:t>
      </w:r>
      <w:proofErr w:type="spellStart"/>
      <w:r w:rsidRPr="00B64C90">
        <w:rPr>
          <w:lang w:val="en-US"/>
        </w:rPr>
        <w:t>PCLoader</w:t>
      </w:r>
      <w:proofErr w:type="spellEnd"/>
      <w:r w:rsidRPr="00B64C90">
        <w:t xml:space="preserve">. Вкладка </w:t>
      </w:r>
      <w:r w:rsidRPr="00B64C90">
        <w:rPr>
          <w:lang w:val="en-US"/>
        </w:rPr>
        <w:t>Settings</w:t>
      </w:r>
    </w:p>
    <w:p w:rsidR="003C67B3" w:rsidRPr="00B64C90" w:rsidRDefault="003C67B3" w:rsidP="003B214A">
      <w:pPr>
        <w:pStyle w:val="aff"/>
        <w:numPr>
          <w:ilvl w:val="0"/>
          <w:numId w:val="27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</w:rPr>
        <w:t>На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вкладке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Style w:val="affff"/>
          <w:lang w:val="en-US"/>
        </w:rPr>
        <w:t>Application</w:t>
      </w:r>
      <w:r w:rsidR="00D47FC7" w:rsidRPr="00B64C90">
        <w:rPr>
          <w:rStyle w:val="affff"/>
          <w:lang w:val="en-US"/>
        </w:rPr>
        <w:t xml:space="preserve"> (</w:t>
      </w:r>
      <w:r w:rsidR="00D47FC7" w:rsidRPr="00B64C90">
        <w:rPr>
          <w:rStyle w:val="affff"/>
        </w:rPr>
        <w:t>см</w:t>
      </w:r>
      <w:r w:rsidR="00D47FC7" w:rsidRPr="00B64C90">
        <w:rPr>
          <w:rStyle w:val="affff"/>
          <w:lang w:val="en-US"/>
        </w:rPr>
        <w:t xml:space="preserve">. </w:t>
      </w:r>
      <w:r w:rsidR="00D47FC7" w:rsidRPr="003364B8">
        <w:rPr>
          <w:rStyle w:val="affff"/>
          <w:b w:val="0"/>
          <w:color w:val="4F81BD" w:themeColor="accent1"/>
        </w:rPr>
        <w:fldChar w:fldCharType="begin"/>
      </w:r>
      <w:r w:rsidR="00D47FC7" w:rsidRPr="00B64C90">
        <w:rPr>
          <w:rStyle w:val="affff"/>
          <w:b w:val="0"/>
          <w:color w:val="4F81BD" w:themeColor="accent1"/>
        </w:rPr>
        <w:instrText xml:space="preserve"> REF _Ref436665362 \h  \* MERGEFORMAT </w:instrText>
      </w:r>
      <w:r w:rsidR="00D47FC7" w:rsidRPr="003364B8">
        <w:rPr>
          <w:rStyle w:val="affff"/>
          <w:b w:val="0"/>
          <w:color w:val="4F81BD" w:themeColor="accent1"/>
        </w:rPr>
      </w:r>
      <w:r w:rsidR="00D47FC7" w:rsidRPr="003364B8">
        <w:rPr>
          <w:rStyle w:val="affff"/>
          <w:b w:val="0"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3</w:t>
      </w:r>
      <w:r w:rsidR="00D47FC7" w:rsidRPr="003364B8">
        <w:rPr>
          <w:rStyle w:val="affff"/>
          <w:b w:val="0"/>
          <w:color w:val="4F81BD" w:themeColor="accent1"/>
        </w:rPr>
        <w:fldChar w:fldCharType="end"/>
      </w:r>
      <w:r w:rsidR="00D47FC7" w:rsidRPr="00B64C90">
        <w:rPr>
          <w:rStyle w:val="affff"/>
          <w:lang w:val="en-US"/>
        </w:rPr>
        <w:t>)</w:t>
      </w:r>
      <w:r w:rsidRPr="00B64C90">
        <w:rPr>
          <w:rFonts w:asciiTheme="minorHAnsi" w:hAnsiTheme="minorHAnsi"/>
          <w:lang w:val="en-US"/>
        </w:rPr>
        <w:t>:</w:t>
      </w:r>
    </w:p>
    <w:p w:rsidR="003C67B3" w:rsidRPr="00B64C90" w:rsidRDefault="003C67B3" w:rsidP="003B214A">
      <w:pPr>
        <w:pStyle w:val="aff"/>
        <w:numPr>
          <w:ilvl w:val="1"/>
          <w:numId w:val="27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</w:rPr>
        <w:t>Установить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флаг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Style w:val="affff"/>
          <w:lang w:val="en-US"/>
        </w:rPr>
        <w:t>App/Script</w:t>
      </w:r>
      <w:r w:rsidRPr="00B64C90">
        <w:rPr>
          <w:rFonts w:asciiTheme="minorHAnsi" w:hAnsiTheme="minorHAnsi"/>
          <w:lang w:val="en-US"/>
        </w:rPr>
        <w:t xml:space="preserve">. </w:t>
      </w:r>
    </w:p>
    <w:p w:rsidR="003C67B3" w:rsidRPr="000F423D" w:rsidRDefault="003C67B3" w:rsidP="003B214A">
      <w:pPr>
        <w:pStyle w:val="aff"/>
        <w:numPr>
          <w:ilvl w:val="2"/>
          <w:numId w:val="27"/>
        </w:numPr>
        <w:spacing w:before="0" w:after="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</w:rPr>
        <w:t>Задать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путь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к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файлу</w:t>
      </w:r>
      <w:r w:rsidRPr="00B64C90">
        <w:rPr>
          <w:rFonts w:asciiTheme="minorHAnsi" w:hAnsiTheme="minorHAnsi"/>
          <w:lang w:val="en-US"/>
        </w:rPr>
        <w:t>:</w:t>
      </w:r>
    </w:p>
    <w:tbl>
      <w:tblPr>
        <w:tblStyle w:val="aa"/>
        <w:tblW w:w="0" w:type="auto"/>
        <w:tblInd w:w="360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7903"/>
      </w:tblGrid>
      <w:tr w:rsidR="00F93363" w:rsidRPr="00B64C90" w:rsidTr="000F423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shd w:val="clear" w:color="auto" w:fill="437A28"/>
            <w:vAlign w:val="center"/>
          </w:tcPr>
          <w:p w:rsidR="00F93363" w:rsidRPr="00B64C90" w:rsidRDefault="00F93363" w:rsidP="000F423D">
            <w:pPr>
              <w:pStyle w:val="Tablehead"/>
              <w:spacing w:before="0" w:line="276" w:lineRule="auto"/>
            </w:pPr>
            <w:r w:rsidRPr="00B64C90">
              <w:t>Модель устройства</w:t>
            </w:r>
          </w:p>
        </w:tc>
        <w:tc>
          <w:tcPr>
            <w:tcW w:w="7903" w:type="dxa"/>
            <w:tcBorders>
              <w:right w:val="nil"/>
            </w:tcBorders>
            <w:shd w:val="clear" w:color="auto" w:fill="437A28"/>
            <w:vAlign w:val="center"/>
          </w:tcPr>
          <w:p w:rsidR="00F93363" w:rsidRPr="00B64C90" w:rsidRDefault="00F93363" w:rsidP="000F423D">
            <w:pPr>
              <w:spacing w:before="0" w:after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</w:rPr>
            </w:pPr>
            <w:r w:rsidRPr="00B64C90">
              <w:rPr>
                <w:rFonts w:asciiTheme="minorHAnsi" w:hAnsiTheme="minorHAnsi"/>
                <w:b/>
                <w:color w:val="FFFFFF" w:themeColor="background1"/>
              </w:rPr>
              <w:t xml:space="preserve">Имя файла для загрузки ПО </w:t>
            </w:r>
            <w:r w:rsidRPr="00B64C90">
              <w:rPr>
                <w:rFonts w:asciiTheme="minorHAnsi" w:hAnsiTheme="minorHAnsi"/>
                <w:b/>
                <w:color w:val="FFFFFF" w:themeColor="background1"/>
                <w:lang w:val="en-US"/>
              </w:rPr>
              <w:t>UPOS</w:t>
            </w:r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0F423D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S</w:t>
            </w:r>
            <w:r w:rsidR="0070707B">
              <w:rPr>
                <w:rFonts w:asciiTheme="minorHAnsi" w:hAnsiTheme="minorHAnsi"/>
                <w:lang w:val="en-US"/>
              </w:rPr>
              <w:t>P</w:t>
            </w:r>
            <w:r>
              <w:rPr>
                <w:rFonts w:asciiTheme="minorHAnsi" w:hAnsiTheme="minorHAnsi"/>
                <w:lang w:val="en-US"/>
              </w:rPr>
              <w:t>30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SP30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SP30_sig.bin</w:t>
            </w:r>
          </w:p>
        </w:tc>
      </w:tr>
      <w:tr w:rsidR="0070707B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70707B" w:rsidRDefault="0070707B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SP30C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70707B" w:rsidRPr="000375F7" w:rsidRDefault="0070707B" w:rsidP="000F423D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F81BD" w:themeColor="accent1"/>
                <w:lang w:val="en-US"/>
              </w:rPr>
            </w:pPr>
            <w:r w:rsidRPr="0070707B">
              <w:rPr>
                <w:rFonts w:asciiTheme="minorHAnsi" w:hAnsiTheme="minorHAnsi"/>
                <w:b/>
                <w:color w:val="4F81BD" w:themeColor="accent1"/>
                <w:lang w:val="en-US"/>
              </w:rPr>
              <w:t>Soft\PAX\Sp30ARM\SP30_ARM_sig.bin</w:t>
            </w:r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S80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S80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S80_sig.bin</w:t>
            </w:r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S80C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B64C90" w:rsidRDefault="00BD4B24" w:rsidP="000F423D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S80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C\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S80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C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_sig.bin</w:t>
            </w:r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E14B16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en-US"/>
              </w:rPr>
              <w:t>S90</w:t>
            </w:r>
            <w:r w:rsidR="00E14B16">
              <w:rPr>
                <w:rFonts w:asciiTheme="minorHAnsi" w:hAnsiTheme="minorHAnsi"/>
              </w:rPr>
              <w:t>С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B64C90" w:rsidRDefault="00BD4B24" w:rsidP="00BD4B24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9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0</w:t>
            </w:r>
            <w:r w:rsidR="00E14B16">
              <w:rPr>
                <w:rFonts w:asciiTheme="minorHAnsi" w:hAnsiTheme="minorHAnsi"/>
                <w:b/>
                <w:color w:val="4F81BD" w:themeColor="accent1"/>
              </w:rPr>
              <w:t>С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9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0</w:t>
            </w:r>
            <w:r w:rsidR="00E14B16">
              <w:rPr>
                <w:rFonts w:asciiTheme="minorHAnsi" w:hAnsiTheme="minorHAnsi"/>
                <w:b/>
                <w:color w:val="4F81BD" w:themeColor="accent1"/>
              </w:rPr>
              <w:t>С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_</w:t>
            </w:r>
            <w:proofErr w:type="spellStart"/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sig.bin</w:t>
            </w:r>
            <w:proofErr w:type="spellEnd"/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S200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B64C90" w:rsidRDefault="00BD4B24" w:rsidP="00BD4B24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200\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S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200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_sig.bin</w:t>
            </w:r>
          </w:p>
        </w:tc>
      </w:tr>
      <w:tr w:rsidR="00F93363" w:rsidRPr="00132DE4" w:rsidTr="000F423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5" w:type="dxa"/>
            <w:tcBorders>
              <w:left w:val="nil"/>
            </w:tcBorders>
            <w:vAlign w:val="center"/>
          </w:tcPr>
          <w:p w:rsidR="00F93363" w:rsidRPr="00B64C90" w:rsidRDefault="00F93363" w:rsidP="000F423D">
            <w:pPr>
              <w:spacing w:before="0" w:after="0" w:line="276" w:lineRule="auto"/>
              <w:ind w:left="-76"/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D200</w:t>
            </w:r>
          </w:p>
        </w:tc>
        <w:tc>
          <w:tcPr>
            <w:tcW w:w="7903" w:type="dxa"/>
            <w:tcBorders>
              <w:right w:val="nil"/>
            </w:tcBorders>
            <w:vAlign w:val="center"/>
          </w:tcPr>
          <w:p w:rsidR="00F93363" w:rsidRPr="000F423D" w:rsidRDefault="00F93363" w:rsidP="000F423D">
            <w:pPr>
              <w:spacing w:before="0" w:after="0" w:line="276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Soft</w:t>
            </w:r>
            <w:r w:rsidRPr="000F423D"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0375F7">
              <w:rPr>
                <w:rFonts w:asciiTheme="minorHAnsi" w:hAnsiTheme="minorHAnsi"/>
                <w:b/>
                <w:color w:val="4F81BD" w:themeColor="accent1"/>
                <w:lang w:val="en-US"/>
              </w:rPr>
              <w:t>PAX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\D200</w:t>
            </w:r>
            <w:r>
              <w:rPr>
                <w:rFonts w:asciiTheme="minorHAnsi" w:hAnsiTheme="minorHAnsi"/>
                <w:b/>
                <w:color w:val="4F81BD" w:themeColor="accent1"/>
                <w:lang w:val="en-US"/>
              </w:rPr>
              <w:t>\</w:t>
            </w:r>
            <w:r w:rsidRPr="00F93363">
              <w:rPr>
                <w:rFonts w:asciiTheme="minorHAnsi" w:hAnsiTheme="minorHAnsi"/>
                <w:b/>
                <w:color w:val="4F81BD" w:themeColor="accent1"/>
                <w:lang w:val="en-US"/>
              </w:rPr>
              <w:t>D200_sig.bin</w:t>
            </w:r>
          </w:p>
        </w:tc>
      </w:tr>
    </w:tbl>
    <w:p w:rsidR="003C67B3" w:rsidRPr="00B64C90" w:rsidRDefault="003C67B3" w:rsidP="003B214A">
      <w:pPr>
        <w:pStyle w:val="aff"/>
        <w:numPr>
          <w:ilvl w:val="1"/>
          <w:numId w:val="2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Установить флаг </w:t>
      </w:r>
      <w:r w:rsidRPr="00B64C90">
        <w:rPr>
          <w:rStyle w:val="affff"/>
          <w:lang w:val="en-US"/>
        </w:rPr>
        <w:t>Para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Files</w:t>
      </w:r>
      <w:r w:rsidR="00F93363">
        <w:rPr>
          <w:rStyle w:val="affff"/>
        </w:rPr>
        <w:t>.</w:t>
      </w:r>
    </w:p>
    <w:p w:rsidR="003C67B3" w:rsidRPr="00B64C90" w:rsidRDefault="003C67B3" w:rsidP="003B214A">
      <w:pPr>
        <w:pStyle w:val="aff"/>
        <w:numPr>
          <w:ilvl w:val="2"/>
          <w:numId w:val="27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Задать путь к файлам</w:t>
      </w:r>
      <w:r w:rsidR="00F93363" w:rsidRPr="000F423D">
        <w:rPr>
          <w:rFonts w:asciiTheme="minorHAnsi" w:hAnsiTheme="minorHAnsi"/>
        </w:rPr>
        <w:t xml:space="preserve"> </w:t>
      </w:r>
      <w:r w:rsidR="00F93363">
        <w:rPr>
          <w:rFonts w:asciiTheme="minorHAnsi" w:hAnsiTheme="minorHAnsi"/>
        </w:rPr>
        <w:t>каталога:</w:t>
      </w:r>
      <w:r w:rsidR="00F93363" w:rsidRPr="000F423D">
        <w:rPr>
          <w:rFonts w:asciiTheme="minorHAnsi" w:hAnsiTheme="minorHAnsi"/>
        </w:rPr>
        <w:t xml:space="preserve"> </w:t>
      </w:r>
      <w:r w:rsidR="00F93363" w:rsidRPr="000F423D">
        <w:rPr>
          <w:rFonts w:asciiTheme="minorHAnsi" w:hAnsiTheme="minorHAnsi"/>
          <w:b/>
          <w:color w:val="4F81BD" w:themeColor="accent1"/>
          <w:lang w:val="en-US"/>
        </w:rPr>
        <w:t>Soft</w:t>
      </w:r>
      <w:r w:rsidR="00F93363" w:rsidRPr="000F423D">
        <w:rPr>
          <w:rFonts w:asciiTheme="minorHAnsi" w:hAnsiTheme="minorHAnsi"/>
          <w:b/>
          <w:color w:val="4F81BD" w:themeColor="accent1"/>
        </w:rPr>
        <w:t>\</w:t>
      </w:r>
      <w:r w:rsidR="00F93363" w:rsidRPr="000F423D">
        <w:rPr>
          <w:rFonts w:asciiTheme="minorHAnsi" w:hAnsiTheme="minorHAnsi"/>
          <w:b/>
          <w:color w:val="4F81BD" w:themeColor="accent1"/>
          <w:lang w:val="en-US"/>
        </w:rPr>
        <w:t>PAX</w:t>
      </w:r>
      <w:r w:rsidR="00F93363" w:rsidRPr="000F423D">
        <w:rPr>
          <w:rFonts w:asciiTheme="minorHAnsi" w:hAnsiTheme="minorHAnsi"/>
          <w:b/>
          <w:color w:val="4F81BD" w:themeColor="accent1"/>
        </w:rPr>
        <w:t xml:space="preserve">\&lt;модель </w:t>
      </w:r>
      <w:r w:rsidR="00F93363" w:rsidRPr="000F423D">
        <w:rPr>
          <w:rFonts w:asciiTheme="minorHAnsi" w:hAnsiTheme="minorHAnsi"/>
          <w:b/>
          <w:color w:val="4F81BD" w:themeColor="accent1"/>
          <w:lang w:val="en-US"/>
        </w:rPr>
        <w:t>POS</w:t>
      </w:r>
      <w:r w:rsidR="00F93363" w:rsidRPr="000F423D">
        <w:rPr>
          <w:rFonts w:asciiTheme="minorHAnsi" w:hAnsiTheme="minorHAnsi"/>
          <w:b/>
          <w:color w:val="4F81BD" w:themeColor="accent1"/>
        </w:rPr>
        <w:t>-терминала&gt;\</w:t>
      </w:r>
      <w:r w:rsidR="00F93363" w:rsidRPr="000F423D">
        <w:rPr>
          <w:rFonts w:asciiTheme="minorHAnsi" w:hAnsiTheme="minorHAnsi"/>
          <w:b/>
          <w:color w:val="4F81BD" w:themeColor="accent1"/>
          <w:lang w:val="en-US"/>
        </w:rPr>
        <w:t>PARAMS</w:t>
      </w:r>
      <w:r w:rsidR="00F93363">
        <w:rPr>
          <w:rFonts w:asciiTheme="minorHAnsi" w:hAnsiTheme="minorHAnsi"/>
        </w:rPr>
        <w:t>.</w:t>
      </w:r>
    </w:p>
    <w:p w:rsidR="003C67B3" w:rsidRPr="000F423D" w:rsidRDefault="003C67B3" w:rsidP="003B214A">
      <w:pPr>
        <w:pStyle w:val="aff"/>
        <w:numPr>
          <w:ilvl w:val="1"/>
          <w:numId w:val="27"/>
        </w:numPr>
        <w:spacing w:before="0" w:after="200" w:line="360" w:lineRule="auto"/>
        <w:rPr>
          <w:rStyle w:val="affff"/>
          <w:b w:val="0"/>
        </w:rPr>
      </w:pPr>
      <w:r w:rsidRPr="000F423D">
        <w:rPr>
          <w:rFonts w:asciiTheme="minorHAnsi" w:hAnsiTheme="minorHAnsi"/>
        </w:rPr>
        <w:t xml:space="preserve">Установить флаг </w:t>
      </w:r>
      <w:r w:rsidRPr="000F423D">
        <w:rPr>
          <w:rStyle w:val="affff"/>
          <w:lang w:val="en-US"/>
        </w:rPr>
        <w:t>Rebuild</w:t>
      </w:r>
      <w:r w:rsidRPr="00B64C90">
        <w:rPr>
          <w:rStyle w:val="affff"/>
        </w:rPr>
        <w:t xml:space="preserve"> </w:t>
      </w:r>
      <w:r w:rsidRPr="000F423D">
        <w:rPr>
          <w:rStyle w:val="affff"/>
          <w:lang w:val="en-US"/>
        </w:rPr>
        <w:t>File</w:t>
      </w:r>
      <w:r w:rsidRPr="00B64C90">
        <w:rPr>
          <w:rStyle w:val="affff"/>
        </w:rPr>
        <w:t xml:space="preserve"> </w:t>
      </w:r>
      <w:r w:rsidRPr="000F423D">
        <w:rPr>
          <w:rStyle w:val="affff"/>
          <w:lang w:val="en-US"/>
        </w:rPr>
        <w:t>System</w:t>
      </w:r>
      <w:r w:rsidRPr="00B64C90">
        <w:rPr>
          <w:rStyle w:val="affff"/>
        </w:rPr>
        <w:t xml:space="preserve"> </w:t>
      </w:r>
      <w:r w:rsidRPr="00B64C90">
        <w:rPr>
          <w:rStyle w:val="INDENTION0"/>
        </w:rPr>
        <w:t>(в случае необходимости перезаписи предыдущих параметров).</w:t>
      </w:r>
    </w:p>
    <w:tbl>
      <w:tblPr>
        <w:tblStyle w:val="aa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6"/>
        <w:gridCol w:w="4076"/>
      </w:tblGrid>
      <w:tr w:rsidR="002E7886" w:rsidRPr="00B64C90" w:rsidTr="005321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left w:val="none" w:sz="0" w:space="0" w:color="auto"/>
            </w:tcBorders>
          </w:tcPr>
          <w:p w:rsidR="002E7886" w:rsidRPr="000F423D" w:rsidRDefault="002E7886" w:rsidP="003B214A">
            <w:pPr>
              <w:pStyle w:val="aff"/>
              <w:numPr>
                <w:ilvl w:val="0"/>
                <w:numId w:val="27"/>
              </w:numPr>
              <w:tabs>
                <w:tab w:val="left" w:pos="5421"/>
              </w:tabs>
              <w:spacing w:before="0" w:after="200" w:line="360" w:lineRule="auto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lastRenderedPageBreak/>
              <w:t xml:space="preserve">На вкладке </w:t>
            </w:r>
            <w:r w:rsidRPr="00B64C90">
              <w:rPr>
                <w:rStyle w:val="affff"/>
                <w:lang w:val="en-US"/>
              </w:rPr>
              <w:t>Application</w:t>
            </w:r>
            <w:r w:rsidRPr="00B64C90">
              <w:rPr>
                <w:rStyle w:val="affff"/>
              </w:rPr>
              <w:t xml:space="preserve"> нажать кнопку </w:t>
            </w:r>
            <w:r w:rsidRPr="00B64C90">
              <w:rPr>
                <w:rStyle w:val="affff"/>
                <w:lang w:val="en-US"/>
              </w:rPr>
              <w:t>Download</w:t>
            </w:r>
            <w:r w:rsidRPr="00B64C90">
              <w:rPr>
                <w:rStyle w:val="affff"/>
              </w:rPr>
              <w:t>.</w:t>
            </w:r>
          </w:p>
        </w:tc>
        <w:tc>
          <w:tcPr>
            <w:tcW w:w="4076" w:type="dxa"/>
          </w:tcPr>
          <w:p w:rsidR="002E7886" w:rsidRPr="005321F5" w:rsidRDefault="002E7886" w:rsidP="003C67B3">
            <w:pPr>
              <w:pStyle w:val="aff"/>
              <w:spacing w:before="0" w:after="200"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2E7886" w:rsidRPr="00B64C90" w:rsidTr="005321F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left w:val="none" w:sz="0" w:space="0" w:color="auto"/>
            </w:tcBorders>
          </w:tcPr>
          <w:p w:rsidR="002E7886" w:rsidRPr="00B64C90" w:rsidRDefault="002E7886" w:rsidP="003B214A">
            <w:pPr>
              <w:pStyle w:val="aff"/>
              <w:numPr>
                <w:ilvl w:val="0"/>
                <w:numId w:val="27"/>
              </w:numPr>
              <w:tabs>
                <w:tab w:val="left" w:pos="5421"/>
              </w:tabs>
              <w:spacing w:before="0" w:after="200" w:line="360" w:lineRule="auto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Начнется загрузка ПО </w:t>
            </w:r>
            <w:r w:rsidRPr="00B64C90">
              <w:rPr>
                <w:rFonts w:asciiTheme="minorHAnsi" w:hAnsiTheme="minorHAnsi"/>
                <w:lang w:val="en-US"/>
              </w:rPr>
              <w:t>UPOS.</w:t>
            </w:r>
          </w:p>
          <w:p w:rsidR="002E7886" w:rsidRPr="00B64C90" w:rsidRDefault="002E7886" w:rsidP="00D07369">
            <w:pPr>
              <w:pStyle w:val="aff"/>
              <w:tabs>
                <w:tab w:val="left" w:pos="5421"/>
              </w:tabs>
              <w:spacing w:before="0" w:after="200" w:line="360" w:lineRule="auto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4076" w:type="dxa"/>
          </w:tcPr>
          <w:p w:rsidR="002E7886" w:rsidRPr="00B64C90" w:rsidRDefault="00042616" w:rsidP="003C67B3">
            <w:pPr>
              <w:pStyle w:val="aff"/>
              <w:spacing w:before="0"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111">
                <v:shape id="_x0000_i1033" type="#_x0000_t75" style="width:189pt;height:106.5pt" o:ole="">
                  <v:imagedata r:id="rId43" o:title=""/>
                </v:shape>
                <o:OLEObject Type="Embed" ProgID="Visio.Drawing.11" ShapeID="_x0000_i1033" DrawAspect="Content" ObjectID="_1554716107" r:id="rId44"/>
              </w:object>
            </w:r>
          </w:p>
          <w:p w:rsidR="002E7886" w:rsidRPr="00B64C90" w:rsidRDefault="00042616" w:rsidP="003C67B3">
            <w:pPr>
              <w:pStyle w:val="aff"/>
              <w:spacing w:before="0"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</w:rPr>
              <w:object w:dxaOrig="3812" w:dyaOrig="2111">
                <v:shape id="_x0000_i1034" type="#_x0000_t75" style="width:189pt;height:106.5pt" o:ole="">
                  <v:imagedata r:id="rId45" o:title=""/>
                </v:shape>
                <o:OLEObject Type="Embed" ProgID="Visio.Drawing.11" ShapeID="_x0000_i1034" DrawAspect="Content" ObjectID="_1554716108" r:id="rId46"/>
              </w:object>
            </w:r>
          </w:p>
        </w:tc>
      </w:tr>
      <w:tr w:rsidR="002E7886" w:rsidRPr="00B64C90" w:rsidTr="00D073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096" w:type="dxa"/>
            <w:tcBorders>
              <w:left w:val="none" w:sz="0" w:space="0" w:color="auto"/>
            </w:tcBorders>
          </w:tcPr>
          <w:p w:rsidR="0056385D" w:rsidRPr="00B64C90" w:rsidRDefault="0056385D" w:rsidP="003B214A">
            <w:pPr>
              <w:pStyle w:val="aff"/>
              <w:numPr>
                <w:ilvl w:val="0"/>
                <w:numId w:val="27"/>
              </w:numPr>
              <w:tabs>
                <w:tab w:val="left" w:pos="5421"/>
              </w:tabs>
              <w:spacing w:before="0" w:after="200" w:line="360" w:lineRule="auto"/>
              <w:ind w:righ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Дождаться появления сообщения на дисплее терминала: нажать кнопку 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15211682" wp14:editId="3169347F">
                  <wp:extent cx="261258" cy="177800"/>
                  <wp:effectExtent l="0" t="0" r="0" b="0"/>
                  <wp:docPr id="519" name="Рисунок 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02" cy="180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>.</w:t>
            </w:r>
          </w:p>
          <w:p w:rsidR="002E7886" w:rsidRPr="00B64C90" w:rsidRDefault="002E7886" w:rsidP="00D07369">
            <w:pPr>
              <w:pStyle w:val="aff"/>
              <w:tabs>
                <w:tab w:val="left" w:pos="5421"/>
              </w:tabs>
              <w:spacing w:before="0" w:after="200" w:line="360" w:lineRule="auto"/>
              <w:rPr>
                <w:rFonts w:asciiTheme="minorHAnsi" w:hAnsiTheme="minorHAnsi"/>
              </w:rPr>
            </w:pPr>
          </w:p>
        </w:tc>
        <w:tc>
          <w:tcPr>
            <w:tcW w:w="4076" w:type="dxa"/>
          </w:tcPr>
          <w:p w:rsidR="002E7886" w:rsidRPr="00B64C90" w:rsidRDefault="00042616" w:rsidP="003C67B3">
            <w:pPr>
              <w:pStyle w:val="aff"/>
              <w:spacing w:before="0" w:after="20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2" w:dyaOrig="2111">
                <v:shape id="_x0000_i1035" type="#_x0000_t75" style="width:189pt;height:106.5pt" o:ole="">
                  <v:imagedata r:id="rId47" o:title=""/>
                </v:shape>
                <o:OLEObject Type="Embed" ProgID="Visio.Drawing.11" ShapeID="_x0000_i1035" DrawAspect="Content" ObjectID="_1554716109" r:id="rId48"/>
              </w:object>
            </w:r>
          </w:p>
        </w:tc>
      </w:tr>
      <w:tr w:rsidR="0056385D" w:rsidRPr="00B64C90" w:rsidTr="005638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72" w:type="dxa"/>
            <w:gridSpan w:val="2"/>
            <w:tcBorders>
              <w:left w:val="none" w:sz="0" w:space="0" w:color="auto"/>
            </w:tcBorders>
          </w:tcPr>
          <w:p w:rsidR="0056385D" w:rsidRPr="00B64C90" w:rsidRDefault="0056385D" w:rsidP="003B214A">
            <w:pPr>
              <w:pStyle w:val="aff"/>
              <w:numPr>
                <w:ilvl w:val="0"/>
                <w:numId w:val="27"/>
              </w:numPr>
              <w:tabs>
                <w:tab w:val="left" w:pos="5421"/>
              </w:tabs>
              <w:spacing w:before="0" w:after="200" w:line="360" w:lineRule="auto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Дождаться завершения загрузки ПО: на дисплее отобразится информация о модели терминала, загруженной версии </w:t>
            </w:r>
            <w:proofErr w:type="gramStart"/>
            <w:r w:rsidRPr="00B64C90">
              <w:rPr>
                <w:rFonts w:asciiTheme="minorHAnsi" w:hAnsiTheme="minorHAnsi"/>
              </w:rPr>
              <w:t>ПО</w:t>
            </w:r>
            <w:proofErr w:type="gramEnd"/>
            <w:r w:rsidRPr="00B64C90">
              <w:rPr>
                <w:rFonts w:asciiTheme="minorHAnsi" w:hAnsiTheme="minorHAnsi"/>
              </w:rPr>
              <w:t>.</w:t>
            </w:r>
          </w:p>
        </w:tc>
      </w:tr>
    </w:tbl>
    <w:p w:rsidR="007401FD" w:rsidRPr="00B64C90" w:rsidRDefault="007401FD" w:rsidP="007401FD">
      <w:pPr>
        <w:pStyle w:val="31"/>
      </w:pPr>
      <w:bookmarkStart w:id="40" w:name="_Toc466391074"/>
      <w:r w:rsidRPr="00B64C90">
        <w:t xml:space="preserve">Загрузка </w:t>
      </w:r>
      <w:r w:rsidR="00331277">
        <w:t>ПО</w:t>
      </w:r>
      <w:r w:rsidRPr="00B64C90">
        <w:t xml:space="preserve"> UPOS в терминалы </w:t>
      </w:r>
      <w:r w:rsidRPr="00B64C90">
        <w:rPr>
          <w:lang w:val="en-US"/>
        </w:rPr>
        <w:t>PAX</w:t>
      </w:r>
      <w:r w:rsidRPr="00B64C90">
        <w:t xml:space="preserve"> </w:t>
      </w:r>
      <w:r w:rsidR="00BA3F35" w:rsidRPr="00B64C90">
        <w:rPr>
          <w:lang w:val="en-US"/>
        </w:rPr>
        <w:t>S</w:t>
      </w:r>
      <w:r w:rsidR="00BA3F35" w:rsidRPr="00B64C90">
        <w:t xml:space="preserve">300, </w:t>
      </w:r>
      <w:r w:rsidRPr="00B64C90">
        <w:rPr>
          <w:lang w:val="en-US"/>
        </w:rPr>
        <w:t>S</w:t>
      </w:r>
      <w:r w:rsidRPr="00B64C90">
        <w:t>900</w:t>
      </w:r>
      <w:r w:rsidR="0070707B" w:rsidRPr="005A0B4E">
        <w:t xml:space="preserve">, </w:t>
      </w:r>
      <w:r w:rsidR="0070707B">
        <w:rPr>
          <w:lang w:val="en-US"/>
        </w:rPr>
        <w:t>D</w:t>
      </w:r>
      <w:r w:rsidR="0070707B" w:rsidRPr="005A0B4E">
        <w:t>200</w:t>
      </w:r>
      <w:bookmarkEnd w:id="40"/>
    </w:p>
    <w:p w:rsidR="007401FD" w:rsidRPr="00B64C90" w:rsidRDefault="00D8567F" w:rsidP="00D8567F">
      <w:pPr>
        <w:pStyle w:val="a6"/>
        <w:jc w:val="right"/>
      </w:pPr>
      <w:r w:rsidRPr="003364B8">
        <w:rPr>
          <w:noProof/>
          <w:color w:val="FF0000"/>
        </w:rPr>
        <mc:AlternateContent>
          <mc:Choice Requires="wps">
            <w:drawing>
              <wp:inline distT="0" distB="0" distL="0" distR="0" wp14:anchorId="2C0FB99D" wp14:editId="72508ED4">
                <wp:extent cx="4986020" cy="372140"/>
                <wp:effectExtent l="19050" t="19050" r="138430" b="161290"/>
                <wp:docPr id="14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3721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D8567F" w:rsidRDefault="001E5BB4" w:rsidP="00D8567F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D8567F">
                              <w:rPr>
                                <w:b/>
                                <w:color w:val="437A28"/>
                              </w:rPr>
                              <w:t xml:space="preserve">Только для терминалов </w:t>
                            </w:r>
                            <w:r w:rsidRPr="00D8567F">
                              <w:rPr>
                                <w:b/>
                                <w:color w:val="437A28"/>
                                <w:lang w:val="en-US"/>
                              </w:rPr>
                              <w:t>PAX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 с  ОС </w:t>
                            </w:r>
                            <w:proofErr w:type="spellStart"/>
                            <w:r>
                              <w:rPr>
                                <w:b/>
                                <w:color w:val="437A28"/>
                              </w:rPr>
                              <w:t>Prolin</w:t>
                            </w:r>
                            <w:proofErr w:type="spellEnd"/>
                            <w:r w:rsidRPr="00D8567F"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3" style="width:392.6pt;height:29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D8567F" w:rsidRDefault="001E5BB4" w:rsidP="00D8567F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D8567F">
                        <w:rPr>
                          <w:b/>
                          <w:color w:val="437A28"/>
                        </w:rPr>
                        <w:t xml:space="preserve">Только для терминалов </w:t>
                      </w:r>
                      <w:r w:rsidRPr="00D8567F">
                        <w:rPr>
                          <w:b/>
                          <w:color w:val="437A28"/>
                          <w:lang w:val="en-US"/>
                        </w:rPr>
                        <w:t>PAX</w:t>
                      </w:r>
                      <w:r>
                        <w:rPr>
                          <w:b/>
                          <w:color w:val="437A28"/>
                        </w:rPr>
                        <w:t xml:space="preserve"> с  ОС Prolin</w:t>
                      </w:r>
                      <w:r w:rsidRPr="00D8567F">
                        <w:rPr>
                          <w:b/>
                          <w:color w:val="437A28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1C5A12" w:rsidRPr="00B64C90" w:rsidRDefault="001C5A12" w:rsidP="003B214A">
      <w:pPr>
        <w:pStyle w:val="aff"/>
        <w:numPr>
          <w:ilvl w:val="0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Установить соответствующие оборудованию драйверы (скопировать файл </w:t>
      </w:r>
      <w:r w:rsidRPr="00B64C90">
        <w:rPr>
          <w:rFonts w:asciiTheme="minorHAnsi" w:hAnsiTheme="minorHAnsi"/>
          <w:b/>
          <w:color w:val="437A28"/>
        </w:rPr>
        <w:t>PosVcom.sys</w:t>
      </w:r>
      <w:r w:rsidRPr="00B64C90">
        <w:rPr>
          <w:rFonts w:asciiTheme="minorHAnsi" w:hAnsiTheme="minorHAnsi"/>
        </w:rPr>
        <w:t xml:space="preserve">) из каталога </w:t>
      </w:r>
      <w:r w:rsidRPr="00B64C90">
        <w:rPr>
          <w:rStyle w:val="affff"/>
        </w:rPr>
        <w:t>\UPOS\</w:t>
      </w:r>
      <w:proofErr w:type="spellStart"/>
      <w:r w:rsidRPr="00B64C90">
        <w:rPr>
          <w:rStyle w:val="affff"/>
        </w:rPr>
        <w:t>Drivers</w:t>
      </w:r>
      <w:proofErr w:type="spellEnd"/>
      <w:r w:rsidRPr="00B64C90">
        <w:rPr>
          <w:rStyle w:val="affff"/>
        </w:rPr>
        <w:t xml:space="preserve">\ </w:t>
      </w:r>
      <w:r w:rsidRPr="00B64C90">
        <w:rPr>
          <w:rFonts w:asciiTheme="minorHAnsi" w:hAnsiTheme="minorHAnsi"/>
        </w:rPr>
        <w:t xml:space="preserve">дистрибутива </w:t>
      </w:r>
      <w:r w:rsidRPr="00B64C90">
        <w:rPr>
          <w:rStyle w:val="affff"/>
        </w:rPr>
        <w:t xml:space="preserve">UPOS </w:t>
      </w:r>
      <w:r w:rsidRPr="00B64C90">
        <w:rPr>
          <w:rStyle w:val="affff"/>
          <w:b w:val="0"/>
          <w:color w:val="auto"/>
        </w:rPr>
        <w:t>в системную папку</w:t>
      </w:r>
      <w:r w:rsidRPr="00B64C90">
        <w:rPr>
          <w:rStyle w:val="affff"/>
          <w:color w:val="auto"/>
        </w:rPr>
        <w:t xml:space="preserve"> </w:t>
      </w:r>
      <w:r w:rsidRPr="00B64C90">
        <w:rPr>
          <w:rStyle w:val="affff"/>
        </w:rPr>
        <w:t>%</w:t>
      </w:r>
      <w:r w:rsidRPr="00B64C90">
        <w:rPr>
          <w:rStyle w:val="affff"/>
          <w:lang w:val="en-US"/>
        </w:rPr>
        <w:t>WINDIR</w:t>
      </w:r>
      <w:r w:rsidRPr="00B64C90">
        <w:rPr>
          <w:rStyle w:val="affff"/>
        </w:rPr>
        <w:t>%\</w:t>
      </w:r>
      <w:r w:rsidRPr="00B64C90">
        <w:rPr>
          <w:rStyle w:val="affff"/>
          <w:lang w:val="en-US"/>
        </w:rPr>
        <w:t>System</w:t>
      </w:r>
      <w:r w:rsidRPr="00B64C90">
        <w:rPr>
          <w:rStyle w:val="affff"/>
        </w:rPr>
        <w:t>32\</w:t>
      </w:r>
      <w:r w:rsidRPr="00B64C90">
        <w:rPr>
          <w:rStyle w:val="affff"/>
          <w:lang w:val="en-US"/>
        </w:rPr>
        <w:t>drivers</w:t>
      </w:r>
      <w:r w:rsidRPr="00B64C90">
        <w:rPr>
          <w:rFonts w:asciiTheme="minorHAnsi" w:hAnsiTheme="minorHAnsi"/>
        </w:rPr>
        <w:t>.</w:t>
      </w:r>
    </w:p>
    <w:p w:rsidR="00D80300" w:rsidRPr="00B64C90" w:rsidRDefault="007401FD" w:rsidP="003B214A">
      <w:pPr>
        <w:pStyle w:val="aff"/>
        <w:numPr>
          <w:ilvl w:val="0"/>
          <w:numId w:val="28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по </w:t>
      </w:r>
      <w:r w:rsidRPr="00B64C90">
        <w:rPr>
          <w:rStyle w:val="affff"/>
        </w:rPr>
        <w:t>USB</w:t>
      </w:r>
      <w:r w:rsidRPr="00B64C90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Fonts w:asciiTheme="minorHAnsi" w:hAnsiTheme="minorHAnsi"/>
        </w:rPr>
        <w:t>порт</w:t>
      </w:r>
      <w:r w:rsidR="00650160" w:rsidRPr="00B64C90">
        <w:rPr>
          <w:rFonts w:asciiTheme="minorHAnsi" w:hAnsiTheme="minorHAnsi"/>
        </w:rPr>
        <w:t>у</w:t>
      </w:r>
      <w:r w:rsidR="00D80300" w:rsidRPr="00B64C90">
        <w:rPr>
          <w:rFonts w:asciiTheme="minorHAnsi" w:hAnsiTheme="minorHAnsi"/>
        </w:rPr>
        <w:t xml:space="preserve"> с помощью кабеля</w:t>
      </w:r>
      <w:r w:rsidR="00D80300" w:rsidRPr="00B64C90">
        <w:rPr>
          <w:rFonts w:asciiTheme="minorHAnsi" w:hAnsiTheme="minorHAnsi"/>
          <w:b/>
          <w:color w:val="437A28"/>
        </w:rPr>
        <w:t xml:space="preserve"> </w:t>
      </w:r>
      <w:proofErr w:type="spellStart"/>
      <w:r w:rsidR="00D80300" w:rsidRPr="00B64C90">
        <w:rPr>
          <w:rFonts w:asciiTheme="minorHAnsi" w:hAnsiTheme="minorHAnsi"/>
          <w:b/>
          <w:color w:val="437A28"/>
        </w:rPr>
        <w:t>miniUSB</w:t>
      </w:r>
      <w:proofErr w:type="spellEnd"/>
      <w:r w:rsidR="00D80300" w:rsidRPr="00B64C90">
        <w:rPr>
          <w:rFonts w:asciiTheme="minorHAnsi" w:hAnsiTheme="minorHAnsi"/>
          <w:b/>
          <w:color w:val="437A28"/>
        </w:rPr>
        <w:t xml:space="preserve"> тип</w:t>
      </w:r>
      <w:proofErr w:type="gramStart"/>
      <w:r w:rsidR="00D80300" w:rsidRPr="00B64C90">
        <w:rPr>
          <w:rFonts w:asciiTheme="minorHAnsi" w:hAnsiTheme="minorHAnsi"/>
          <w:b/>
          <w:color w:val="437A28"/>
        </w:rPr>
        <w:t xml:space="preserve"> А</w:t>
      </w:r>
      <w:proofErr w:type="gramEnd"/>
      <w:r w:rsidR="00D80300" w:rsidRPr="00B64C90">
        <w:rPr>
          <w:rFonts w:asciiTheme="minorHAnsi" w:hAnsiTheme="minorHAnsi"/>
          <w:b/>
          <w:color w:val="437A28"/>
        </w:rPr>
        <w:t xml:space="preserve"> – USB тип А:</w:t>
      </w:r>
    </w:p>
    <w:p w:rsidR="00D80300" w:rsidRPr="00B64C90" w:rsidRDefault="00D80300" w:rsidP="003B214A">
      <w:pPr>
        <w:pStyle w:val="aff"/>
        <w:numPr>
          <w:ilvl w:val="1"/>
          <w:numId w:val="28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Style w:val="INDENTION0"/>
        </w:rPr>
        <w:t>р</w:t>
      </w:r>
      <w:r w:rsidRPr="00B64C90">
        <w:rPr>
          <w:rFonts w:asciiTheme="minorHAnsi" w:hAnsiTheme="minorHAnsi"/>
        </w:rPr>
        <w:t>азъем</w:t>
      </w:r>
      <w:r w:rsidRPr="00B64C90">
        <w:rPr>
          <w:rFonts w:asciiTheme="minorHAnsi" w:hAnsiTheme="minorHAnsi"/>
          <w:b/>
        </w:rPr>
        <w:t xml:space="preserve"> </w:t>
      </w:r>
      <w:r w:rsidRPr="00B64C90">
        <w:rPr>
          <w:rFonts w:asciiTheme="minorHAnsi" w:hAnsiTheme="minorHAnsi"/>
          <w:b/>
          <w:color w:val="437A28"/>
        </w:rPr>
        <w:t>USB тип</w:t>
      </w:r>
      <w:proofErr w:type="gramStart"/>
      <w:r w:rsidRPr="00B64C90">
        <w:rPr>
          <w:rFonts w:asciiTheme="minorHAnsi" w:hAnsiTheme="minorHAnsi"/>
          <w:b/>
          <w:color w:val="437A28"/>
        </w:rPr>
        <w:t xml:space="preserve"> А</w:t>
      </w:r>
      <w:proofErr w:type="gramEnd"/>
      <w:r w:rsidRPr="00B64C90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Style w:val="INDENTION0"/>
        </w:rPr>
        <w:t>подключить к ПК</w:t>
      </w:r>
      <w:r w:rsidRPr="00B64C90">
        <w:rPr>
          <w:rFonts w:asciiTheme="minorHAnsi" w:hAnsiTheme="minorHAnsi"/>
          <w:b/>
          <w:color w:val="437A28"/>
        </w:rPr>
        <w:t>;</w:t>
      </w:r>
    </w:p>
    <w:p w:rsidR="007401FD" w:rsidRPr="00B64C90" w:rsidRDefault="00D80300" w:rsidP="003B214A">
      <w:pPr>
        <w:pStyle w:val="aff"/>
        <w:numPr>
          <w:ilvl w:val="1"/>
          <w:numId w:val="28"/>
        </w:numPr>
        <w:spacing w:before="0" w:after="20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>разъем</w:t>
      </w:r>
      <w:r w:rsidRPr="00B64C90">
        <w:rPr>
          <w:rFonts w:asciiTheme="minorHAnsi" w:hAnsiTheme="minorHAnsi"/>
          <w:b/>
        </w:rPr>
        <w:t xml:space="preserve"> </w:t>
      </w:r>
      <w:proofErr w:type="spellStart"/>
      <w:r w:rsidRPr="00B64C90">
        <w:rPr>
          <w:rFonts w:asciiTheme="minorHAnsi" w:hAnsiTheme="minorHAnsi"/>
          <w:b/>
          <w:color w:val="437A28"/>
        </w:rPr>
        <w:t>miniUSB</w:t>
      </w:r>
      <w:proofErr w:type="spellEnd"/>
      <w:r w:rsidRPr="00B64C90">
        <w:rPr>
          <w:rFonts w:asciiTheme="minorHAnsi" w:hAnsiTheme="minorHAnsi"/>
          <w:b/>
          <w:color w:val="437A28"/>
        </w:rPr>
        <w:t xml:space="preserve"> тип</w:t>
      </w:r>
      <w:proofErr w:type="gramStart"/>
      <w:r w:rsidRPr="00B64C90">
        <w:rPr>
          <w:rFonts w:asciiTheme="minorHAnsi" w:hAnsiTheme="minorHAnsi"/>
          <w:b/>
          <w:color w:val="437A28"/>
        </w:rPr>
        <w:t xml:space="preserve"> А</w:t>
      </w:r>
      <w:proofErr w:type="gramEnd"/>
      <w:r w:rsidRPr="00B64C90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Style w:val="INDENTION0"/>
        </w:rPr>
        <w:t>подключить в разъему терминала.</w:t>
      </w:r>
    </w:p>
    <w:p w:rsidR="000F2D38" w:rsidRPr="00B64C90" w:rsidRDefault="007401FD" w:rsidP="003B214A">
      <w:pPr>
        <w:pStyle w:val="aff"/>
        <w:numPr>
          <w:ilvl w:val="0"/>
          <w:numId w:val="28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терминала.  </w:t>
      </w:r>
    </w:p>
    <w:p w:rsidR="007401FD" w:rsidRPr="00B64C90" w:rsidRDefault="000F2D38" w:rsidP="003B214A">
      <w:pPr>
        <w:pStyle w:val="aff"/>
        <w:numPr>
          <w:ilvl w:val="1"/>
          <w:numId w:val="28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Новое устройство определится как </w:t>
      </w:r>
      <w:r w:rsidRPr="00B64C90">
        <w:rPr>
          <w:rFonts w:asciiTheme="minorHAnsi" w:hAnsiTheme="minorHAnsi"/>
          <w:b/>
          <w:color w:val="437A28"/>
          <w:lang w:val="en-US"/>
        </w:rPr>
        <w:t>USB</w:t>
      </w:r>
      <w:r w:rsidRPr="00B64C90">
        <w:rPr>
          <w:rFonts w:asciiTheme="minorHAnsi" w:hAnsiTheme="minorHAnsi"/>
          <w:b/>
          <w:color w:val="437A28"/>
        </w:rPr>
        <w:t xml:space="preserve">  </w:t>
      </w:r>
      <w:r w:rsidRPr="00B64C90">
        <w:rPr>
          <w:rFonts w:asciiTheme="minorHAnsi" w:hAnsiTheme="minorHAnsi"/>
          <w:b/>
          <w:color w:val="437A28"/>
          <w:lang w:val="en-US"/>
        </w:rPr>
        <w:t>Serial</w:t>
      </w:r>
      <w:r w:rsidRPr="00B64C90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Port</w:t>
      </w:r>
      <w:r w:rsidRPr="00B64C90">
        <w:rPr>
          <w:rFonts w:asciiTheme="minorHAnsi" w:hAnsiTheme="minorHAnsi"/>
        </w:rPr>
        <w:t xml:space="preserve">, дальнейшая работа с ним ведется, как с </w:t>
      </w:r>
      <w:r w:rsidRPr="00B64C90">
        <w:rPr>
          <w:rFonts w:asciiTheme="minorHAnsi" w:hAnsiTheme="minorHAnsi"/>
          <w:b/>
          <w:color w:val="437A28"/>
          <w:lang w:val="en-US"/>
        </w:rPr>
        <w:t>COM</w:t>
      </w:r>
      <w:r w:rsidRPr="00B64C90">
        <w:rPr>
          <w:rFonts w:asciiTheme="minorHAnsi" w:hAnsiTheme="minorHAnsi"/>
        </w:rPr>
        <w:t xml:space="preserve">-портом. </w:t>
      </w:r>
    </w:p>
    <w:p w:rsidR="000F2D38" w:rsidRPr="00B64C90" w:rsidRDefault="000F2D38" w:rsidP="003B214A">
      <w:pPr>
        <w:pStyle w:val="aff"/>
        <w:numPr>
          <w:ilvl w:val="1"/>
          <w:numId w:val="28"/>
        </w:numPr>
        <w:spacing w:before="0" w:after="0" w:line="360" w:lineRule="auto"/>
        <w:rPr>
          <w:rFonts w:asciiTheme="minorHAnsi" w:hAnsiTheme="minorHAnsi"/>
        </w:rPr>
      </w:pPr>
      <w:bookmarkStart w:id="41" w:name="_Ref443479402"/>
      <w:r w:rsidRPr="00B64C90">
        <w:rPr>
          <w:rFonts w:asciiTheme="minorHAnsi" w:hAnsiTheme="minorHAnsi"/>
        </w:rPr>
        <w:t xml:space="preserve">Определить номер </w:t>
      </w:r>
      <w:r w:rsidRPr="00B64C90">
        <w:rPr>
          <w:rFonts w:asciiTheme="minorHAnsi" w:hAnsiTheme="minorHAnsi"/>
          <w:b/>
          <w:color w:val="437A28"/>
        </w:rPr>
        <w:t>COM</w:t>
      </w:r>
      <w:r w:rsidRPr="00B64C90">
        <w:rPr>
          <w:rFonts w:asciiTheme="minorHAnsi" w:hAnsiTheme="minorHAnsi"/>
        </w:rPr>
        <w:t xml:space="preserve">-порта у подключенного терминала, нажав на иконку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17845035" wp14:editId="4A05B807">
            <wp:extent cx="333375" cy="304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в</w:t>
      </w:r>
      <w:r w:rsidR="00957541" w:rsidRPr="00B64C90">
        <w:rPr>
          <w:rFonts w:asciiTheme="minorHAnsi" w:hAnsiTheme="minorHAnsi"/>
          <w:lang w:val="en-US"/>
        </w:rPr>
        <w:t> </w:t>
      </w:r>
      <w:r w:rsidRPr="00B64C90">
        <w:rPr>
          <w:rFonts w:asciiTheme="minorHAnsi" w:hAnsiTheme="minorHAnsi"/>
        </w:rPr>
        <w:t>области уведомлений на панели задач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_Ref443476136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5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 xml:space="preserve">) или перейти в </w:t>
      </w:r>
      <w:r w:rsidRPr="00B64C90">
        <w:rPr>
          <w:rFonts w:asciiTheme="minorHAnsi" w:hAnsiTheme="minorHAnsi"/>
          <w:b/>
          <w:color w:val="4F81BD" w:themeColor="accent1"/>
        </w:rPr>
        <w:t xml:space="preserve">Мой компьютер \ Свойства \ Оборудование \ Диспетчер устройств, </w:t>
      </w:r>
      <w:r w:rsidRPr="00B64C90">
        <w:rPr>
          <w:rFonts w:asciiTheme="minorHAnsi" w:hAnsiTheme="minorHAnsi"/>
        </w:rPr>
        <w:t xml:space="preserve">где списке портов должен появиться порт с названием </w:t>
      </w:r>
      <w:r w:rsidRPr="00B64C90">
        <w:rPr>
          <w:rStyle w:val="affff"/>
        </w:rPr>
        <w:t>USB </w:t>
      </w:r>
      <w:r w:rsidRPr="00B64C90">
        <w:rPr>
          <w:rStyle w:val="affff"/>
          <w:lang w:val="en-US"/>
        </w:rPr>
        <w:t>Serial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Port</w:t>
      </w:r>
      <w:r w:rsidRPr="00B64C90">
        <w:rPr>
          <w:rStyle w:val="affff"/>
        </w:rPr>
        <w:t>(</w:t>
      </w:r>
      <w:r w:rsidRPr="00B64C90">
        <w:rPr>
          <w:rStyle w:val="affff"/>
          <w:lang w:val="en-US"/>
        </w:rPr>
        <w:t>PAX</w:t>
      </w:r>
      <w:r w:rsidRPr="00B64C90">
        <w:rPr>
          <w:rStyle w:val="affff"/>
        </w:rPr>
        <w:t>)</w:t>
      </w:r>
      <w:r w:rsidRPr="00B64C90">
        <w:rPr>
          <w:rFonts w:asciiTheme="minorHAnsi" w:hAnsiTheme="minorHAnsi"/>
        </w:rPr>
        <w:t xml:space="preserve">. Запомнить номер </w:t>
      </w:r>
      <w:proofErr w:type="gramStart"/>
      <w:r w:rsidRPr="00B64C90">
        <w:rPr>
          <w:rFonts w:asciiTheme="minorHAnsi" w:hAnsiTheme="minorHAnsi"/>
          <w:b/>
          <w:color w:val="437A28"/>
        </w:rPr>
        <w:t>СОМ</w:t>
      </w:r>
      <w:r w:rsidRPr="00B64C90">
        <w:rPr>
          <w:rFonts w:asciiTheme="minorHAnsi" w:hAnsiTheme="minorHAnsi"/>
        </w:rPr>
        <w:t>-порта</w:t>
      </w:r>
      <w:proofErr w:type="gramEnd"/>
      <w:r w:rsidRPr="00B64C90">
        <w:rPr>
          <w:rFonts w:asciiTheme="minorHAnsi" w:hAnsiTheme="minorHAnsi"/>
        </w:rPr>
        <w:t xml:space="preserve">, который ему присвоен (если переключить устройство в другой разъем, то номер </w:t>
      </w:r>
      <w:r w:rsidRPr="00B64C90">
        <w:rPr>
          <w:rFonts w:asciiTheme="minorHAnsi" w:hAnsiTheme="minorHAnsi"/>
          <w:b/>
          <w:color w:val="437A28"/>
        </w:rPr>
        <w:t>СОМ</w:t>
      </w:r>
      <w:r w:rsidRPr="00B64C90">
        <w:rPr>
          <w:rFonts w:asciiTheme="minorHAnsi" w:hAnsiTheme="minorHAnsi"/>
        </w:rPr>
        <w:t>-порта может измениться).</w:t>
      </w:r>
      <w:bookmarkEnd w:id="41"/>
    </w:p>
    <w:p w:rsidR="000F2D38" w:rsidRPr="003364B8" w:rsidRDefault="000F2D38" w:rsidP="000F2D38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5871B5EA" wp14:editId="1D5CB5E4">
            <wp:extent cx="2400635" cy="57158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ель задач, номер COM-порта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635" cy="57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38" w:rsidRPr="00B64C90" w:rsidRDefault="000F2D38" w:rsidP="00DE68BD">
      <w:pPr>
        <w:pStyle w:val="affff6"/>
      </w:pPr>
      <w:bookmarkStart w:id="42" w:name="_Ref443476136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5</w:t>
      </w:r>
      <w:r w:rsidR="005E7D2F" w:rsidRPr="003364B8">
        <w:rPr>
          <w:noProof/>
        </w:rPr>
        <w:fldChar w:fldCharType="end"/>
      </w:r>
      <w:bookmarkEnd w:id="42"/>
      <w:r w:rsidRPr="00B64C90">
        <w:t xml:space="preserve"> Определение номера </w:t>
      </w:r>
      <w:r w:rsidRPr="00B64C90">
        <w:rPr>
          <w:lang w:val="en-US"/>
        </w:rPr>
        <w:t>COM</w:t>
      </w:r>
      <w:r w:rsidRPr="00B64C90">
        <w:t>-порта</w:t>
      </w:r>
    </w:p>
    <w:p w:rsidR="00DE68BD" w:rsidRPr="00B64C90" w:rsidRDefault="00DE68BD" w:rsidP="003B214A">
      <w:pPr>
        <w:pStyle w:val="aff"/>
        <w:numPr>
          <w:ilvl w:val="0"/>
          <w:numId w:val="28"/>
        </w:numPr>
        <w:spacing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Запустить программу </w:t>
      </w:r>
      <w:proofErr w:type="spellStart"/>
      <w:r w:rsidRPr="00B64C90">
        <w:rPr>
          <w:rFonts w:asciiTheme="minorHAnsi" w:hAnsiTheme="minorHAnsi"/>
          <w:b/>
          <w:color w:val="437A28"/>
          <w:lang w:val="en-US"/>
        </w:rPr>
        <w:t>TermAssist</w:t>
      </w:r>
      <w:proofErr w:type="spellEnd"/>
      <w:r w:rsidRPr="00B64C90">
        <w:rPr>
          <w:rFonts w:asciiTheme="minorHAnsi" w:hAnsiTheme="minorHAnsi"/>
          <w:b/>
          <w:color w:val="437A28"/>
        </w:rPr>
        <w:t>-2.2.</w:t>
      </w:r>
      <w:r w:rsidRPr="00B64C90">
        <w:rPr>
          <w:rFonts w:asciiTheme="minorHAnsi" w:hAnsiTheme="minorHAnsi"/>
          <w:b/>
          <w:color w:val="437A28"/>
          <w:lang w:val="en-US"/>
        </w:rPr>
        <w:t>exe</w:t>
      </w:r>
      <w:r w:rsidRPr="00B64C90">
        <w:rPr>
          <w:rFonts w:asciiTheme="minorHAnsi" w:hAnsiTheme="minorHAnsi"/>
          <w:color w:val="437A28"/>
        </w:rPr>
        <w:t xml:space="preserve"> </w:t>
      </w:r>
      <w:r w:rsidRPr="00B64C90">
        <w:rPr>
          <w:rFonts w:asciiTheme="minorHAnsi" w:hAnsiTheme="minorHAnsi"/>
        </w:rPr>
        <w:t>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_Ref443476452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 xml:space="preserve">) из каталога </w:t>
      </w:r>
      <w:proofErr w:type="spellStart"/>
      <w:r w:rsidRPr="00B64C90">
        <w:rPr>
          <w:rFonts w:asciiTheme="minorHAnsi" w:hAnsiTheme="minorHAnsi"/>
          <w:b/>
          <w:color w:val="4F81BD" w:themeColor="accent1"/>
          <w:lang w:val="en-US"/>
        </w:rPr>
        <w:t>SoftLoaders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PAX</w:t>
      </w:r>
      <w:r w:rsidRPr="00B64C90">
        <w:rPr>
          <w:rFonts w:asciiTheme="minorHAnsi" w:hAnsiTheme="minorHAnsi"/>
        </w:rPr>
        <w:t>.</w:t>
      </w:r>
    </w:p>
    <w:p w:rsidR="007401FD" w:rsidRPr="00B64C90" w:rsidRDefault="007401FD" w:rsidP="003B214A">
      <w:pPr>
        <w:pStyle w:val="aff"/>
        <w:numPr>
          <w:ilvl w:val="0"/>
          <w:numId w:val="28"/>
        </w:numPr>
        <w:spacing w:before="0" w:after="0" w:line="360" w:lineRule="auto"/>
        <w:jc w:val="left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Ввести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в режим загрузки ПО </w:t>
      </w:r>
      <w:r w:rsidR="008F7160" w:rsidRPr="00B64C90">
        <w:rPr>
          <w:rFonts w:asciiTheme="minorHAnsi" w:hAnsiTheme="minorHAnsi"/>
        </w:rPr>
        <w:t>–</w:t>
      </w:r>
      <w:r w:rsidRPr="00B64C90">
        <w:rPr>
          <w:rFonts w:asciiTheme="minorHAnsi" w:hAnsiTheme="minorHAnsi"/>
        </w:rPr>
        <w:t xml:space="preserve"> </w:t>
      </w:r>
      <w:r w:rsidR="008F7160" w:rsidRPr="00B64C90">
        <w:rPr>
          <w:rFonts w:asciiTheme="minorHAnsi" w:hAnsiTheme="minorHAnsi"/>
        </w:rPr>
        <w:t>однократно нажать клавишу</w:t>
      </w: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08BAA42E" wp14:editId="7B391C99">
            <wp:extent cx="247650" cy="247650"/>
            <wp:effectExtent l="19050" t="0" r="0" b="0"/>
            <wp:docPr id="7" name="Рисунок 1" descr="Клавиша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Питание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1" cy="2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8F7160" w:rsidRPr="00B64C90">
        <w:rPr>
          <w:rFonts w:asciiTheme="minorHAnsi" w:hAnsiTheme="minorHAnsi"/>
        </w:rPr>
        <w:t xml:space="preserve"> ,</w:t>
      </w:r>
      <w:proofErr w:type="gramEnd"/>
      <w:r w:rsidR="008F7160" w:rsidRPr="00B64C90">
        <w:rPr>
          <w:rFonts w:asciiTheme="minorHAnsi" w:hAnsiTheme="minorHAnsi"/>
        </w:rPr>
        <w:t xml:space="preserve"> через 2-3 секунды несколько раз легко нажать  клавишу </w:t>
      </w:r>
      <w:r w:rsidR="005C7167" w:rsidRPr="003364B8">
        <w:rPr>
          <w:rFonts w:asciiTheme="minorHAnsi" w:hAnsiTheme="minorHAnsi"/>
          <w:noProof/>
        </w:rPr>
        <w:drawing>
          <wp:inline distT="0" distB="0" distL="0" distR="0" wp14:anchorId="590B1A02" wp14:editId="19F1A54E">
            <wp:extent cx="296641" cy="201880"/>
            <wp:effectExtent l="0" t="0" r="825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2.pn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57" cy="20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Style w:val="affff"/>
          <w:color w:val="auto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651"/>
      </w:tblGrid>
      <w:tr w:rsidR="001C5A12" w:rsidRPr="00B64C90" w:rsidTr="003D343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1C5A12" w:rsidRPr="00B64C90" w:rsidRDefault="0065766F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Откроется </w:t>
            </w:r>
            <w:r w:rsidR="001C5A12" w:rsidRPr="00B64C90">
              <w:rPr>
                <w:rStyle w:val="affff"/>
                <w:b w:val="0"/>
                <w:color w:val="auto"/>
              </w:rPr>
              <w:t xml:space="preserve"> </w:t>
            </w:r>
            <w:r w:rsidR="001C5A12" w:rsidRPr="00B64C90">
              <w:rPr>
                <w:rStyle w:val="affff"/>
              </w:rPr>
              <w:t>M</w:t>
            </w:r>
            <w:proofErr w:type="spellStart"/>
            <w:r w:rsidRPr="00B64C90">
              <w:rPr>
                <w:rStyle w:val="affff"/>
                <w:lang w:val="en-US"/>
              </w:rPr>
              <w:t>ain</w:t>
            </w:r>
            <w:proofErr w:type="spellEnd"/>
            <w:r w:rsidRPr="00B64C90">
              <w:rPr>
                <w:rStyle w:val="affff"/>
                <w:lang w:val="en-US"/>
              </w:rPr>
              <w:t xml:space="preserve"> Menu</w:t>
            </w:r>
          </w:p>
          <w:p w:rsidR="001C5A12" w:rsidRPr="00B64C90" w:rsidRDefault="001C5A12" w:rsidP="001C5A12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1C5A12" w:rsidRPr="00B64C90" w:rsidRDefault="001C5A12" w:rsidP="001C5A12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665F6E5C" wp14:editId="7619B522">
                  <wp:extent cx="2026721" cy="1520041"/>
                  <wp:effectExtent l="19050" t="19050" r="12065" b="2349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676" cy="15402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A12" w:rsidRPr="00B64C90" w:rsidTr="003D3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1C5A12" w:rsidRPr="00B64C90" w:rsidRDefault="00510808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ind w:left="601" w:hanging="284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 Выбрать пункт </w:t>
            </w:r>
            <w:r w:rsidRPr="00B64C90">
              <w:rPr>
                <w:rStyle w:val="affff"/>
                <w:lang w:val="en-US"/>
              </w:rPr>
              <w:t>System</w:t>
            </w:r>
            <w:r w:rsidRPr="00B64C90">
              <w:rPr>
                <w:rStyle w:val="affff"/>
              </w:rPr>
              <w:t xml:space="preserve"> </w:t>
            </w:r>
            <w:proofErr w:type="spellStart"/>
            <w:r w:rsidRPr="00B64C90">
              <w:rPr>
                <w:rStyle w:val="affff"/>
                <w:lang w:val="en-US"/>
              </w:rPr>
              <w:t>Config</w:t>
            </w:r>
            <w:proofErr w:type="spellEnd"/>
            <w:r w:rsidRPr="00B64C90">
              <w:rPr>
                <w:rStyle w:val="affff"/>
                <w:b w:val="0"/>
                <w:color w:val="auto"/>
              </w:rPr>
              <w:t xml:space="preserve"> </w:t>
            </w:r>
          </w:p>
        </w:tc>
        <w:tc>
          <w:tcPr>
            <w:tcW w:w="3651" w:type="dxa"/>
          </w:tcPr>
          <w:p w:rsidR="001C5A12" w:rsidRPr="00B64C90" w:rsidRDefault="001C5A12" w:rsidP="001C5A12">
            <w:pPr>
              <w:pStyle w:val="aff"/>
              <w:spacing w:before="0" w:after="0" w:line="360" w:lineRule="auto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</w:p>
        </w:tc>
      </w:tr>
      <w:tr w:rsidR="00510808" w:rsidRPr="00B64C90" w:rsidTr="003D3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510808" w:rsidRPr="00B64C90" w:rsidRDefault="00510808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ind w:left="601" w:hanging="284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 Ввести пароль </w:t>
            </w:r>
            <w:r w:rsidRPr="00B64C90">
              <w:rPr>
                <w:rStyle w:val="affff"/>
              </w:rPr>
              <w:t xml:space="preserve">123456 </w:t>
            </w:r>
            <w:r w:rsidRPr="00B64C90">
              <w:rPr>
                <w:rStyle w:val="affff"/>
                <w:b w:val="0"/>
                <w:color w:val="auto"/>
              </w:rPr>
              <w:t>(при необходимости)</w:t>
            </w:r>
          </w:p>
        </w:tc>
        <w:tc>
          <w:tcPr>
            <w:tcW w:w="3651" w:type="dxa"/>
          </w:tcPr>
          <w:p w:rsidR="00510808" w:rsidRPr="00B64C90" w:rsidRDefault="0065766F" w:rsidP="0065766F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5346C0E7" wp14:editId="5C6338CE">
                  <wp:extent cx="1911034" cy="1033153"/>
                  <wp:effectExtent l="19050" t="19050" r="13335" b="1460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Enter Password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47" cy="10517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08" w:rsidRPr="00B64C90" w:rsidTr="003D3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510808" w:rsidRPr="00B64C90" w:rsidRDefault="00510808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ind w:left="601" w:hanging="284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lastRenderedPageBreak/>
              <w:t xml:space="preserve"> Выбрать пункт </w:t>
            </w:r>
            <w:r w:rsidRPr="00B64C90">
              <w:rPr>
                <w:rStyle w:val="affff"/>
                <w:lang w:val="en-US"/>
              </w:rPr>
              <w:t>X</w:t>
            </w:r>
            <w:r w:rsidR="00685C7E" w:rsidRPr="00B64C90">
              <w:rPr>
                <w:rStyle w:val="affff"/>
                <w:lang w:val="en-US"/>
              </w:rPr>
              <w:t>CB</w:t>
            </w:r>
            <w:r w:rsidRPr="00B64C90">
              <w:rPr>
                <w:rStyle w:val="affff"/>
              </w:rPr>
              <w:t xml:space="preserve">  </w:t>
            </w:r>
            <w:r w:rsidRPr="00B64C90">
              <w:rPr>
                <w:rStyle w:val="affff"/>
                <w:lang w:val="en-US"/>
              </w:rPr>
              <w:t>Service</w:t>
            </w:r>
            <w:r w:rsidR="006660BC" w:rsidRPr="00B64C90">
              <w:rPr>
                <w:rStyle w:val="affff"/>
              </w:rPr>
              <w:t xml:space="preserve"> </w:t>
            </w:r>
          </w:p>
        </w:tc>
        <w:tc>
          <w:tcPr>
            <w:tcW w:w="3651" w:type="dxa"/>
          </w:tcPr>
          <w:p w:rsidR="00510808" w:rsidRPr="00B64C90" w:rsidRDefault="0065766F" w:rsidP="0065766F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5871D56" wp14:editId="0B7D58AB">
                  <wp:extent cx="1923802" cy="1442850"/>
                  <wp:effectExtent l="19050" t="19050" r="19685" b="2413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XBC  Servic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01" cy="1459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0808" w:rsidRPr="00B64C90" w:rsidTr="003D343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510808" w:rsidRPr="00B64C90" w:rsidRDefault="00510808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ind w:left="601" w:hanging="284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 Выбрать пункт </w:t>
            </w:r>
            <w:r w:rsidRPr="00B64C90">
              <w:rPr>
                <w:rStyle w:val="affff"/>
                <w:lang w:val="en-US"/>
              </w:rPr>
              <w:t>USB</w:t>
            </w:r>
          </w:p>
        </w:tc>
        <w:tc>
          <w:tcPr>
            <w:tcW w:w="3651" w:type="dxa"/>
          </w:tcPr>
          <w:p w:rsidR="00510808" w:rsidRPr="00B64C90" w:rsidRDefault="0065766F" w:rsidP="0065766F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2BF453A" wp14:editId="5ECFA93F">
                  <wp:extent cx="1915886" cy="1436914"/>
                  <wp:effectExtent l="19050" t="19050" r="27305" b="1143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XBC  Service - USB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44" cy="1440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01FD" w:rsidRPr="00B64C90" w:rsidRDefault="007401FD" w:rsidP="003B214A">
      <w:pPr>
        <w:pStyle w:val="aff"/>
        <w:numPr>
          <w:ilvl w:val="0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Запустить программу </w:t>
      </w:r>
      <w:proofErr w:type="spellStart"/>
      <w:r w:rsidR="003D3439" w:rsidRPr="00B64C90">
        <w:rPr>
          <w:rFonts w:asciiTheme="minorHAnsi" w:hAnsiTheme="minorHAnsi"/>
          <w:b/>
          <w:color w:val="437A28"/>
          <w:lang w:val="en-US"/>
        </w:rPr>
        <w:t>TermAssist</w:t>
      </w:r>
      <w:proofErr w:type="spellEnd"/>
      <w:r w:rsidR="003D3439" w:rsidRPr="00B64C90">
        <w:rPr>
          <w:rFonts w:asciiTheme="minorHAnsi" w:hAnsiTheme="minorHAnsi"/>
          <w:b/>
          <w:color w:val="437A28"/>
        </w:rPr>
        <w:t>-2.2.</w:t>
      </w:r>
      <w:r w:rsidR="003D3439" w:rsidRPr="00B64C90">
        <w:rPr>
          <w:rFonts w:asciiTheme="minorHAnsi" w:hAnsiTheme="minorHAnsi"/>
          <w:b/>
          <w:color w:val="437A28"/>
          <w:lang w:val="en-US"/>
        </w:rPr>
        <w:t>exe</w:t>
      </w:r>
      <w:r w:rsidRPr="00B64C90">
        <w:rPr>
          <w:rFonts w:asciiTheme="minorHAnsi" w:hAnsiTheme="minorHAnsi"/>
          <w:color w:val="437A28"/>
        </w:rPr>
        <w:t xml:space="preserve"> </w:t>
      </w:r>
      <w:r w:rsidRPr="00B64C90">
        <w:rPr>
          <w:rFonts w:asciiTheme="minorHAnsi" w:hAnsiTheme="minorHAnsi"/>
        </w:rPr>
        <w:t>(</w:t>
      </w:r>
      <w:r w:rsidR="001C5A12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1C5A12" w:rsidRPr="00B64C90">
        <w:rPr>
          <w:rFonts w:asciiTheme="minorHAnsi" w:hAnsiTheme="minorHAnsi"/>
          <w:b/>
          <w:color w:val="4F81BD" w:themeColor="accent1"/>
        </w:rPr>
        <w:instrText xml:space="preserve"> REF _Ref443476452 \h </w:instrText>
      </w:r>
      <w:r w:rsidR="003D3439" w:rsidRPr="00B64C90">
        <w:rPr>
          <w:rFonts w:asciiTheme="minorHAnsi" w:hAnsiTheme="minorHAnsi"/>
          <w:b/>
          <w:color w:val="4F81BD" w:themeColor="accent1"/>
        </w:rPr>
        <w:instrText xml:space="preserve"> \* MERGEFORMAT </w:instrText>
      </w:r>
      <w:r w:rsidR="001C5A12" w:rsidRPr="003364B8">
        <w:rPr>
          <w:rFonts w:asciiTheme="minorHAnsi" w:hAnsiTheme="minorHAnsi"/>
          <w:b/>
          <w:color w:val="4F81BD" w:themeColor="accent1"/>
        </w:rPr>
      </w:r>
      <w:r w:rsidR="001C5A12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="001C5A12"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 xml:space="preserve">) из каталога </w:t>
      </w:r>
      <w:proofErr w:type="spellStart"/>
      <w:r w:rsidRPr="00B64C90">
        <w:rPr>
          <w:rFonts w:asciiTheme="minorHAnsi" w:hAnsiTheme="minorHAnsi"/>
          <w:b/>
          <w:color w:val="4F81BD" w:themeColor="accent1"/>
          <w:lang w:val="en-US"/>
        </w:rPr>
        <w:t>SoftLoaders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PAX</w:t>
      </w:r>
      <w:r w:rsidRPr="00B64C90">
        <w:rPr>
          <w:rFonts w:asciiTheme="minorHAnsi" w:hAnsiTheme="minorHAnsi"/>
        </w:rPr>
        <w:t>.</w:t>
      </w:r>
    </w:p>
    <w:p w:rsidR="004F14A1" w:rsidRPr="00B64C90" w:rsidRDefault="004F14A1" w:rsidP="004F14A1">
      <w:pPr>
        <w:pStyle w:val="aff"/>
        <w:spacing w:before="0" w:after="200" w:line="360" w:lineRule="auto"/>
        <w:ind w:left="363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FF0000"/>
        </w:rPr>
        <mc:AlternateContent>
          <mc:Choice Requires="wps">
            <w:drawing>
              <wp:inline distT="0" distB="0" distL="0" distR="0" wp14:anchorId="5F9CB44B" wp14:editId="19BD9C5B">
                <wp:extent cx="4986020" cy="534390"/>
                <wp:effectExtent l="19050" t="19050" r="138430" b="151765"/>
                <wp:docPr id="455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534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D8567F" w:rsidRDefault="001E5BB4" w:rsidP="004F14A1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Рекомендуется! </w:t>
                            </w:r>
                            <w:r w:rsidRPr="004F14A1">
                              <w:rPr>
                                <w:b/>
                                <w:color w:val="437A28"/>
                              </w:rPr>
                              <w:t xml:space="preserve">Перед загрузкой в терминал новой версии ПО, предварительно удалить </w:t>
                            </w:r>
                            <w:proofErr w:type="gramStart"/>
                            <w:r w:rsidRPr="004F14A1">
                              <w:rPr>
                                <w:b/>
                                <w:color w:val="437A28"/>
                              </w:rPr>
                              <w:t>старую</w:t>
                            </w:r>
                            <w:proofErr w:type="gramEnd"/>
                            <w:r>
                              <w:rPr>
                                <w:b/>
                                <w:color w:val="437A28"/>
                              </w:rPr>
                              <w:t xml:space="preserve"> (</w:t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t xml:space="preserve">см. </w:t>
                            </w:r>
                            <w:r>
                              <w:rPr>
                                <w:b/>
                                <w:color w:val="4F81BD" w:themeColor="accent1"/>
                              </w:rPr>
                              <w:t xml:space="preserve">далее </w:t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t xml:space="preserve">п. </w:t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fldChar w:fldCharType="begin"/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instrText xml:space="preserve"> REF _Ref443483024 \w \h </w:instrText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4F81BD" w:themeColor="accent1"/>
                              </w:rPr>
                              <w:t>10</w:t>
                            </w:r>
                            <w:r w:rsidRPr="004F14A1">
                              <w:rPr>
                                <w:b/>
                                <w:color w:val="4F81BD" w:themeColor="accent1"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)</w:t>
                            </w:r>
                            <w:r w:rsidRPr="004F14A1"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4" style="width:392.6pt;height:42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D8567F" w:rsidRDefault="001E5BB4" w:rsidP="004F14A1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 xml:space="preserve">Рекомендуется! </w:t>
                      </w:r>
                      <w:r w:rsidRPr="004F14A1">
                        <w:rPr>
                          <w:b/>
                          <w:color w:val="437A28"/>
                        </w:rPr>
                        <w:t>Перед загрузкой в терминал новой версии ПО, предварительно удалить старую</w:t>
                      </w:r>
                      <w:r>
                        <w:rPr>
                          <w:b/>
                          <w:color w:val="437A28"/>
                        </w:rPr>
                        <w:t xml:space="preserve"> (</w:t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t xml:space="preserve">см. </w:t>
                      </w:r>
                      <w:r>
                        <w:rPr>
                          <w:b/>
                          <w:color w:val="4F81BD" w:themeColor="accent1"/>
                        </w:rPr>
                        <w:t xml:space="preserve">далее </w:t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t xml:space="preserve">п. </w:t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fldChar w:fldCharType="begin"/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instrText xml:space="preserve"> REF _Ref443483024 \w \h </w:instrText>
                      </w:r>
                      <w:r w:rsidRPr="004F14A1">
                        <w:rPr>
                          <w:b/>
                          <w:color w:val="4F81BD" w:themeColor="accent1"/>
                        </w:rPr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fldChar w:fldCharType="separate"/>
                      </w:r>
                      <w:r>
                        <w:rPr>
                          <w:b/>
                          <w:color w:val="4F81BD" w:themeColor="accent1"/>
                        </w:rPr>
                        <w:t>10</w:t>
                      </w:r>
                      <w:r w:rsidRPr="004F14A1">
                        <w:rPr>
                          <w:b/>
                          <w:color w:val="4F81BD" w:themeColor="accent1"/>
                        </w:rPr>
                        <w:fldChar w:fldCharType="end"/>
                      </w:r>
                      <w:r>
                        <w:rPr>
                          <w:b/>
                          <w:color w:val="437A28"/>
                        </w:rPr>
                        <w:t>)</w:t>
                      </w:r>
                      <w:r w:rsidRPr="004F14A1">
                        <w:rPr>
                          <w:b/>
                          <w:color w:val="437A28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B46657" w:rsidRPr="00B64C90" w:rsidRDefault="003903C1" w:rsidP="003B214A">
      <w:pPr>
        <w:pStyle w:val="aff"/>
        <w:numPr>
          <w:ilvl w:val="0"/>
          <w:numId w:val="28"/>
        </w:numPr>
        <w:spacing w:before="0" w:after="20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>В пункте меню</w:t>
      </w:r>
      <w:r w:rsidR="00B46657" w:rsidRPr="00B64C90">
        <w:rPr>
          <w:rFonts w:asciiTheme="minorHAnsi" w:hAnsiTheme="minorHAnsi"/>
        </w:rPr>
        <w:t xml:space="preserve"> </w:t>
      </w:r>
      <w:r w:rsidRPr="00B64C90">
        <w:rPr>
          <w:rStyle w:val="affff"/>
          <w:lang w:val="en-US"/>
        </w:rPr>
        <w:t>Setting</w:t>
      </w:r>
      <w:r w:rsidR="00AE5D2E" w:rsidRPr="00B64C90">
        <w:rPr>
          <w:rStyle w:val="affff"/>
        </w:rPr>
        <w:t xml:space="preserve"> </w:t>
      </w:r>
      <w:r w:rsidR="00AE5D2E" w:rsidRPr="00B64C90">
        <w:rPr>
          <w:rFonts w:asciiTheme="minorHAnsi" w:hAnsiTheme="minorHAnsi"/>
        </w:rPr>
        <w:t>(</w:t>
      </w:r>
      <w:r w:rsidR="00AE5D2E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AE5D2E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AE5D2E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AE5D2E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AE5D2E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AE5D2E" w:rsidRPr="00B64C90">
        <w:rPr>
          <w:rFonts w:asciiTheme="minorHAnsi" w:hAnsiTheme="minorHAnsi"/>
          <w:b/>
          <w:color w:val="4F81BD" w:themeColor="accent1"/>
        </w:rPr>
        <w:instrText>443476452 \</w:instrText>
      </w:r>
      <w:r w:rsidR="00AE5D2E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AE5D2E"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="00AE5D2E"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="00AE5D2E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AE5D2E" w:rsidRPr="003364B8">
        <w:rPr>
          <w:rFonts w:asciiTheme="minorHAnsi" w:hAnsiTheme="minorHAnsi"/>
          <w:b/>
          <w:color w:val="4F81BD" w:themeColor="accent1"/>
        </w:rPr>
      </w:r>
      <w:r w:rsidR="00AE5D2E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="00AE5D2E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AE5D2E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AE5D2E" w:rsidRPr="00B64C90">
        <w:rPr>
          <w:rFonts w:asciiTheme="minorHAnsi" w:hAnsiTheme="minorHAnsi"/>
          <w:b/>
          <w:color w:val="C00000"/>
        </w:rPr>
        <w:t>1</w:t>
      </w:r>
      <w:r w:rsidR="00AE5D2E" w:rsidRPr="00B64C90">
        <w:rPr>
          <w:rFonts w:asciiTheme="minorHAnsi" w:hAnsiTheme="minorHAnsi"/>
        </w:rPr>
        <w:t>)</w:t>
      </w:r>
      <w:r w:rsidR="00B46657" w:rsidRPr="00B64C90">
        <w:rPr>
          <w:rStyle w:val="affff"/>
        </w:rPr>
        <w:t>:</w:t>
      </w:r>
    </w:p>
    <w:p w:rsidR="003903C1" w:rsidRPr="00B64C90" w:rsidRDefault="003903C1" w:rsidP="003B214A">
      <w:pPr>
        <w:pStyle w:val="aff"/>
        <w:numPr>
          <w:ilvl w:val="1"/>
          <w:numId w:val="28"/>
        </w:numPr>
        <w:spacing w:before="0" w:after="20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На вкладке </w:t>
      </w:r>
      <w:r w:rsidRPr="00B64C90">
        <w:rPr>
          <w:rStyle w:val="affff"/>
          <w:lang w:val="en-US"/>
        </w:rPr>
        <w:t>Connect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Settings</w:t>
      </w:r>
      <w:r w:rsidRPr="00B64C90">
        <w:rPr>
          <w:rStyle w:val="affff"/>
        </w:rPr>
        <w:t>:</w:t>
      </w:r>
    </w:p>
    <w:p w:rsidR="00B46657" w:rsidRPr="00B64C90" w:rsidRDefault="00B46657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b w:val="0"/>
          <w:color w:val="auto"/>
        </w:rPr>
        <w:t xml:space="preserve">В разделе </w:t>
      </w:r>
      <w:r w:rsidRPr="00B64C90">
        <w:rPr>
          <w:rStyle w:val="affff"/>
          <w:lang w:val="en-US"/>
        </w:rPr>
        <w:t>Connection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Mode</w:t>
      </w:r>
      <w:r w:rsidRPr="00B64C90">
        <w:rPr>
          <w:rStyle w:val="affff"/>
        </w:rPr>
        <w:t xml:space="preserve"> </w:t>
      </w:r>
      <w:r w:rsidR="00360A67" w:rsidRPr="00B64C90">
        <w:rPr>
          <w:rStyle w:val="affff"/>
          <w:b w:val="0"/>
          <w:color w:val="auto"/>
        </w:rPr>
        <w:t>у</w:t>
      </w:r>
      <w:r w:rsidRPr="00B64C90">
        <w:rPr>
          <w:rFonts w:asciiTheme="minorHAnsi" w:hAnsiTheme="minorHAnsi"/>
        </w:rPr>
        <w:t xml:space="preserve">становить переключатель </w:t>
      </w:r>
      <w:r w:rsidRPr="00B64C90">
        <w:rPr>
          <w:rStyle w:val="affff"/>
          <w:lang w:val="en-US"/>
        </w:rPr>
        <w:t>Serial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Port</w:t>
      </w:r>
      <w:r w:rsidRPr="00B64C90">
        <w:rPr>
          <w:rStyle w:val="affff"/>
        </w:rPr>
        <w:t xml:space="preserve"> </w:t>
      </w:r>
      <w:r w:rsidRPr="00B64C90">
        <w:rPr>
          <w:rFonts w:asciiTheme="minorHAnsi" w:hAnsiTheme="minorHAnsi"/>
        </w:rPr>
        <w:t>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_Ref443476452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AE5D2E" w:rsidRPr="00B64C90">
        <w:rPr>
          <w:rFonts w:asciiTheme="minorHAnsi" w:hAnsiTheme="minorHAnsi"/>
          <w:b/>
          <w:color w:val="C00000"/>
        </w:rPr>
        <w:t>2</w:t>
      </w:r>
      <w:r w:rsidRPr="00B64C90">
        <w:rPr>
          <w:rFonts w:asciiTheme="minorHAnsi" w:hAnsiTheme="minorHAnsi"/>
        </w:rPr>
        <w:t>);</w:t>
      </w:r>
    </w:p>
    <w:p w:rsidR="00B46657" w:rsidRPr="00B64C90" w:rsidRDefault="00B46657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b w:val="0"/>
          <w:color w:val="auto"/>
        </w:rPr>
        <w:t xml:space="preserve">В разделе </w:t>
      </w:r>
      <w:r w:rsidRPr="00B64C90">
        <w:rPr>
          <w:rStyle w:val="affff"/>
          <w:lang w:val="en-US"/>
        </w:rPr>
        <w:t>Serial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Port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Setting</w:t>
      </w:r>
      <w:r w:rsidRPr="00B64C90">
        <w:rPr>
          <w:rFonts w:asciiTheme="minorHAnsi" w:hAnsiTheme="minorHAnsi"/>
        </w:rPr>
        <w:t xml:space="preserve"> </w:t>
      </w:r>
      <w:r w:rsidR="00360A67" w:rsidRPr="00B64C90">
        <w:rPr>
          <w:rFonts w:asciiTheme="minorHAnsi" w:hAnsiTheme="minorHAnsi"/>
        </w:rPr>
        <w:t>з</w:t>
      </w:r>
      <w:r w:rsidRPr="00B64C90">
        <w:rPr>
          <w:rFonts w:asciiTheme="minorHAnsi" w:hAnsiTheme="minorHAnsi"/>
        </w:rPr>
        <w:t>ада</w:t>
      </w:r>
      <w:r w:rsidR="000142DC" w:rsidRPr="00B64C90">
        <w:rPr>
          <w:rFonts w:asciiTheme="minorHAnsi" w:hAnsiTheme="minorHAnsi"/>
        </w:rPr>
        <w:t xml:space="preserve">ть (выбрать из выпадающего списка) </w:t>
      </w:r>
      <w:r w:rsidRPr="00B64C90">
        <w:rPr>
          <w:rFonts w:asciiTheme="minorHAnsi" w:hAnsiTheme="minorHAnsi"/>
        </w:rPr>
        <w:t xml:space="preserve">номер </w:t>
      </w:r>
      <w:r w:rsidRPr="00B64C90">
        <w:rPr>
          <w:rFonts w:asciiTheme="minorHAnsi" w:hAnsiTheme="minorHAnsi"/>
          <w:b/>
          <w:color w:val="437A28"/>
          <w:lang w:val="en-US"/>
        </w:rPr>
        <w:t>COM</w:t>
      </w:r>
      <w:r w:rsidRPr="00B64C90">
        <w:rPr>
          <w:rFonts w:asciiTheme="minorHAnsi" w:hAnsiTheme="minorHAnsi"/>
        </w:rPr>
        <w:t>-порта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_Ref443476452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AE5D2E" w:rsidRPr="00B64C90">
        <w:rPr>
          <w:rFonts w:asciiTheme="minorHAnsi" w:hAnsiTheme="minorHAnsi"/>
          <w:b/>
          <w:color w:val="C00000"/>
        </w:rPr>
        <w:t>3</w:t>
      </w:r>
      <w:r w:rsidRPr="00B64C90">
        <w:rPr>
          <w:rFonts w:asciiTheme="minorHAnsi" w:hAnsiTheme="minorHAnsi"/>
        </w:rPr>
        <w:t>)</w:t>
      </w:r>
      <w:r w:rsidR="00360A67" w:rsidRPr="00B64C90">
        <w:rPr>
          <w:rFonts w:asciiTheme="minorHAnsi" w:hAnsiTheme="minorHAnsi"/>
        </w:rPr>
        <w:t xml:space="preserve">, как определить номер </w:t>
      </w:r>
      <w:r w:rsidR="00360A67" w:rsidRPr="00B64C90">
        <w:rPr>
          <w:rFonts w:asciiTheme="minorHAnsi" w:hAnsiTheme="minorHAnsi"/>
          <w:b/>
          <w:color w:val="437A28"/>
          <w:lang w:val="en-US"/>
        </w:rPr>
        <w:t>COM</w:t>
      </w:r>
      <w:r w:rsidR="00360A67" w:rsidRPr="00B64C90">
        <w:rPr>
          <w:rFonts w:asciiTheme="minorHAnsi" w:hAnsiTheme="minorHAnsi"/>
        </w:rPr>
        <w:t>-порта</w:t>
      </w:r>
      <w:proofErr w:type="gramStart"/>
      <w:r w:rsidR="00360A67" w:rsidRPr="00B64C90">
        <w:rPr>
          <w:rFonts w:asciiTheme="minorHAnsi" w:hAnsiTheme="minorHAnsi"/>
        </w:rPr>
        <w:t xml:space="preserve"> –– </w:t>
      </w:r>
      <w:proofErr w:type="gramEnd"/>
      <w:r w:rsidR="00360A67" w:rsidRPr="00B64C90">
        <w:rPr>
          <w:rFonts w:asciiTheme="minorHAnsi" w:hAnsiTheme="minorHAnsi"/>
          <w:b/>
          <w:color w:val="4F81BD" w:themeColor="accent1"/>
        </w:rPr>
        <w:t>см. п.</w:t>
      </w:r>
      <w:r w:rsidR="00360A67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360A67" w:rsidRPr="00B64C90">
        <w:rPr>
          <w:rFonts w:asciiTheme="minorHAnsi" w:hAnsiTheme="minorHAnsi"/>
          <w:b/>
          <w:color w:val="4F81BD" w:themeColor="accent1"/>
        </w:rPr>
        <w:instrText xml:space="preserve"> REF _Ref443479402 \w \h  \* MERGEFORMAT </w:instrText>
      </w:r>
      <w:r w:rsidR="00360A67" w:rsidRPr="003364B8">
        <w:rPr>
          <w:rFonts w:asciiTheme="minorHAnsi" w:hAnsiTheme="minorHAnsi"/>
          <w:b/>
          <w:color w:val="4F81BD" w:themeColor="accent1"/>
        </w:rPr>
      </w:r>
      <w:r w:rsidR="00360A67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>
        <w:rPr>
          <w:rFonts w:asciiTheme="minorHAnsi" w:hAnsiTheme="minorHAnsi"/>
          <w:b/>
          <w:color w:val="4F81BD" w:themeColor="accent1"/>
        </w:rPr>
        <w:t>3.2</w:t>
      </w:r>
      <w:r w:rsidR="00360A67"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;</w:t>
      </w:r>
    </w:p>
    <w:p w:rsidR="00360A67" w:rsidRPr="00B64C90" w:rsidRDefault="00360A67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На панели инструментов нажать кнопку</w:t>
      </w:r>
      <w:r w:rsidR="00042616"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1A24133F" wp14:editId="75031699">
            <wp:extent cx="170121" cy="170121"/>
            <wp:effectExtent l="0" t="0" r="1905" b="190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главное окно - Кн запуска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_Ref443476452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AE5D2E" w:rsidRPr="00B64C90">
        <w:rPr>
          <w:rFonts w:asciiTheme="minorHAnsi" w:hAnsiTheme="minorHAnsi"/>
          <w:b/>
          <w:color w:val="C00000"/>
        </w:rPr>
        <w:t>4</w:t>
      </w:r>
      <w:r w:rsidRPr="00B64C90">
        <w:rPr>
          <w:rFonts w:asciiTheme="minorHAnsi" w:hAnsiTheme="minorHAnsi"/>
        </w:rPr>
        <w:t>)</w:t>
      </w:r>
      <w:r w:rsidR="008C03E6" w:rsidRPr="00B64C90">
        <w:rPr>
          <w:rFonts w:asciiTheme="minorHAnsi" w:hAnsiTheme="minorHAnsi"/>
        </w:rPr>
        <w:t>;</w:t>
      </w:r>
    </w:p>
    <w:p w:rsidR="007401FD" w:rsidRPr="00B64C90" w:rsidRDefault="00AE5D2E" w:rsidP="007401FD">
      <w:pPr>
        <w:pStyle w:val="affff8"/>
        <w:rPr>
          <w:rFonts w:asciiTheme="minorHAnsi" w:hAnsiTheme="minorHAnsi"/>
          <w:color w:val="808080" w:themeColor="background1" w:themeShade="80"/>
        </w:rPr>
      </w:pPr>
      <w:r w:rsidRPr="003364B8">
        <w:rPr>
          <w:rFonts w:asciiTheme="minorHAnsi" w:hAnsiTheme="minorHAnsi"/>
          <w:noProof/>
          <w:color w:val="808080" w:themeColor="background1" w:themeShade="80"/>
        </w:rPr>
        <w:lastRenderedPageBreak/>
        <w:drawing>
          <wp:inline distT="0" distB="0" distL="0" distR="0" wp14:anchorId="1286ED10" wp14:editId="5D412D7E">
            <wp:extent cx="6300470" cy="4461510"/>
            <wp:effectExtent l="0" t="0" r="508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Settings+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1FD" w:rsidRPr="007268AE" w:rsidRDefault="007401FD" w:rsidP="00DE68BD">
      <w:pPr>
        <w:pStyle w:val="affff6"/>
        <w:rPr>
          <w:lang w:val="en-US"/>
        </w:rPr>
      </w:pPr>
      <w:bookmarkStart w:id="43" w:name="_Ref443476452"/>
      <w:r w:rsidRPr="00B64C90">
        <w:t>Рис</w:t>
      </w:r>
      <w:r w:rsidRPr="00B64C90">
        <w:rPr>
          <w:lang w:val="en-US"/>
        </w:rPr>
        <w:t xml:space="preserve">. </w:t>
      </w:r>
      <w:r w:rsidRPr="003364B8">
        <w:fldChar w:fldCharType="begin"/>
      </w:r>
      <w:r w:rsidRPr="00B64C90">
        <w:rPr>
          <w:lang w:val="en-US"/>
        </w:rPr>
        <w:instrText xml:space="preserve"> SEQ </w:instrText>
      </w:r>
      <w:r w:rsidRPr="00B64C90">
        <w:instrText>Рис</w:instrText>
      </w:r>
      <w:r w:rsidRPr="00B64C90">
        <w:rPr>
          <w:lang w:val="en-US"/>
        </w:rPr>
        <w:instrText xml:space="preserve">. \* ARABIC </w:instrText>
      </w:r>
      <w:r w:rsidRPr="003364B8">
        <w:fldChar w:fldCharType="separate"/>
      </w:r>
      <w:r w:rsidR="00820034">
        <w:rPr>
          <w:noProof/>
          <w:lang w:val="en-US"/>
        </w:rPr>
        <w:t>6</w:t>
      </w:r>
      <w:r w:rsidRPr="003364B8">
        <w:rPr>
          <w:noProof/>
        </w:rPr>
        <w:fldChar w:fldCharType="end"/>
      </w:r>
      <w:bookmarkEnd w:id="43"/>
      <w:r w:rsidRPr="00B64C90">
        <w:rPr>
          <w:lang w:val="en-US"/>
        </w:rPr>
        <w:t xml:space="preserve"> </w:t>
      </w:r>
      <w:r w:rsidRPr="00B64C90">
        <w:t>Программа</w:t>
      </w:r>
      <w:r w:rsidRPr="00B64C90">
        <w:rPr>
          <w:lang w:val="en-US"/>
        </w:rPr>
        <w:t xml:space="preserve"> </w:t>
      </w:r>
      <w:proofErr w:type="spellStart"/>
      <w:r w:rsidR="00360A67" w:rsidRPr="00B64C90">
        <w:rPr>
          <w:lang w:val="en-US"/>
        </w:rPr>
        <w:t>TermAssist</w:t>
      </w:r>
      <w:proofErr w:type="spellEnd"/>
      <w:r w:rsidRPr="00B64C90">
        <w:rPr>
          <w:lang w:val="en-US"/>
        </w:rPr>
        <w:t xml:space="preserve">. </w:t>
      </w:r>
      <w:r w:rsidR="003903C1" w:rsidRPr="00B64C90">
        <w:t>Меню</w:t>
      </w:r>
      <w:r w:rsidR="003903C1" w:rsidRPr="00B64C90">
        <w:rPr>
          <w:lang w:val="en-US"/>
        </w:rPr>
        <w:t xml:space="preserve"> Setting. </w:t>
      </w:r>
      <w:r w:rsidRPr="00B64C90">
        <w:t>Вкладка</w:t>
      </w:r>
      <w:r w:rsidRPr="007268AE">
        <w:rPr>
          <w:lang w:val="en-US"/>
        </w:rPr>
        <w:t xml:space="preserve"> </w:t>
      </w:r>
      <w:r w:rsidR="003903C1" w:rsidRPr="00B64C90">
        <w:rPr>
          <w:lang w:val="en-US"/>
        </w:rPr>
        <w:t>Connect</w:t>
      </w:r>
      <w:r w:rsidR="003903C1" w:rsidRPr="007268AE">
        <w:rPr>
          <w:lang w:val="en-US"/>
        </w:rPr>
        <w:t xml:space="preserve"> </w:t>
      </w:r>
      <w:r w:rsidR="003903C1" w:rsidRPr="00B64C90">
        <w:rPr>
          <w:lang w:val="en-US"/>
        </w:rPr>
        <w:t>Settings</w:t>
      </w:r>
    </w:p>
    <w:p w:rsidR="00360A67" w:rsidRPr="00B64C90" w:rsidRDefault="008C03E6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В статусной строке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_Ref443476452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>, </w:t>
      </w:r>
      <w:r w:rsidR="00AE5D2E" w:rsidRPr="00B64C90">
        <w:rPr>
          <w:rFonts w:asciiTheme="minorHAnsi" w:hAnsiTheme="minorHAnsi"/>
          <w:b/>
          <w:color w:val="C00000"/>
        </w:rPr>
        <w:t>5</w:t>
      </w:r>
      <w:r w:rsidRPr="00B64C90">
        <w:rPr>
          <w:rFonts w:asciiTheme="minorHAnsi" w:hAnsiTheme="minorHAnsi"/>
        </w:rPr>
        <w:t xml:space="preserve">) отобразится состояние подключения </w:t>
      </w:r>
      <w:r w:rsidRPr="00B64C90">
        <w:rPr>
          <w:rFonts w:asciiTheme="minorHAnsi" w:hAnsiTheme="minorHAnsi"/>
          <w:b/>
          <w:color w:val="437A28"/>
          <w:lang w:val="en-US"/>
        </w:rPr>
        <w:t>COM</w:t>
      </w:r>
      <w:r w:rsidRPr="00B64C90">
        <w:rPr>
          <w:rFonts w:asciiTheme="minorHAnsi" w:hAnsiTheme="minorHAnsi"/>
        </w:rPr>
        <w:t xml:space="preserve">-порта: </w:t>
      </w:r>
      <w:r w:rsidRPr="00B64C90">
        <w:rPr>
          <w:rFonts w:asciiTheme="minorHAnsi" w:hAnsiTheme="minorHAnsi"/>
          <w:b/>
          <w:color w:val="437A28"/>
          <w:lang w:val="en-US"/>
        </w:rPr>
        <w:t>Connected</w:t>
      </w:r>
      <w:r w:rsidRPr="00B64C90">
        <w:rPr>
          <w:rFonts w:asciiTheme="minorHAnsi" w:hAnsiTheme="minorHAnsi"/>
          <w:color w:val="437A28"/>
        </w:rPr>
        <w:t xml:space="preserve"> </w:t>
      </w:r>
      <w:r w:rsidRPr="00B64C90">
        <w:rPr>
          <w:rFonts w:asciiTheme="minorHAnsi" w:hAnsiTheme="minorHAnsi"/>
        </w:rPr>
        <w:t>(</w:t>
      </w:r>
      <w:r w:rsidR="00954A0D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954A0D" w:rsidRPr="00B64C90">
        <w:rPr>
          <w:rFonts w:asciiTheme="minorHAnsi" w:hAnsiTheme="minorHAnsi"/>
          <w:b/>
          <w:color w:val="4F81BD" w:themeColor="accent1"/>
        </w:rPr>
        <w:instrText xml:space="preserve"> REF _Ref443479975 \h  \* MERGEFORMAT </w:instrText>
      </w:r>
      <w:r w:rsidR="00954A0D" w:rsidRPr="003364B8">
        <w:rPr>
          <w:rFonts w:asciiTheme="minorHAnsi" w:hAnsiTheme="minorHAnsi"/>
          <w:b/>
          <w:color w:val="4F81BD" w:themeColor="accent1"/>
        </w:rPr>
      </w:r>
      <w:r w:rsidR="00954A0D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7</w:t>
      </w:r>
      <w:r w:rsidR="00954A0D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954A0D" w:rsidRPr="00B64C90">
        <w:rPr>
          <w:rFonts w:asciiTheme="minorHAnsi" w:hAnsiTheme="minorHAnsi"/>
        </w:rPr>
        <w:t>);</w:t>
      </w:r>
    </w:p>
    <w:p w:rsidR="008C03E6" w:rsidRPr="003364B8" w:rsidRDefault="008C03E6" w:rsidP="008C03E6">
      <w:pPr>
        <w:pStyle w:val="affff8"/>
        <w:rPr>
          <w:rFonts w:asciiTheme="minorHAnsi" w:hAnsiTheme="minorHAnsi"/>
          <w:lang w:val="en-US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287B1AD5" wp14:editId="15C131FA">
            <wp:extent cx="2353004" cy="24768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главное окно -Статус подключения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0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3E6" w:rsidRPr="00B64C90" w:rsidRDefault="008C03E6" w:rsidP="00DE68BD">
      <w:pPr>
        <w:pStyle w:val="affff6"/>
      </w:pPr>
      <w:bookmarkStart w:id="44" w:name="_Ref443479975"/>
      <w:r w:rsidRPr="00B64C90">
        <w:t xml:space="preserve">Рис. </w:t>
      </w:r>
      <w:r w:rsidRPr="003364B8">
        <w:fldChar w:fldCharType="begin"/>
      </w:r>
      <w:r w:rsidRPr="00B64C90">
        <w:instrText xml:space="preserve"> </w:instrText>
      </w:r>
      <w:r w:rsidRPr="00B64C90">
        <w:rPr>
          <w:lang w:val="en-US"/>
        </w:rPr>
        <w:instrText>SEQ</w:instrText>
      </w:r>
      <w:r w:rsidRPr="00B64C90">
        <w:instrText xml:space="preserve"> Рис. \* </w:instrText>
      </w:r>
      <w:r w:rsidRPr="00B64C90">
        <w:rPr>
          <w:lang w:val="en-US"/>
        </w:rPr>
        <w:instrText>ARABIC</w:instrText>
      </w:r>
      <w:r w:rsidRPr="00B64C90">
        <w:instrText xml:space="preserve"> </w:instrText>
      </w:r>
      <w:r w:rsidRPr="003364B8">
        <w:fldChar w:fldCharType="separate"/>
      </w:r>
      <w:r w:rsidR="00820034" w:rsidRPr="00DF512A">
        <w:rPr>
          <w:noProof/>
        </w:rPr>
        <w:t>7</w:t>
      </w:r>
      <w:r w:rsidRPr="003364B8">
        <w:rPr>
          <w:noProof/>
        </w:rPr>
        <w:fldChar w:fldCharType="end"/>
      </w:r>
      <w:bookmarkEnd w:id="44"/>
      <w:r w:rsidRPr="00B64C90">
        <w:t xml:space="preserve"> </w:t>
      </w:r>
      <w:r w:rsidR="00954A0D" w:rsidRPr="00B64C90">
        <w:t xml:space="preserve">Состояние подключения по </w:t>
      </w:r>
      <w:r w:rsidR="00954A0D" w:rsidRPr="00B64C90">
        <w:rPr>
          <w:lang w:val="en-US"/>
        </w:rPr>
        <w:t>COM</w:t>
      </w:r>
      <w:r w:rsidR="00954A0D" w:rsidRPr="00B64C90">
        <w:t>-порту</w:t>
      </w:r>
    </w:p>
    <w:p w:rsidR="004E1B8E" w:rsidRPr="003364B8" w:rsidRDefault="003903C1" w:rsidP="003B214A">
      <w:pPr>
        <w:pStyle w:val="aff"/>
        <w:numPr>
          <w:ilvl w:val="0"/>
          <w:numId w:val="28"/>
        </w:numPr>
        <w:spacing w:before="0" w:after="20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В пункте меню </w:t>
      </w:r>
      <w:r w:rsidR="004E1B8E" w:rsidRPr="00B64C90">
        <w:rPr>
          <w:rStyle w:val="affff"/>
          <w:lang w:val="en-US"/>
        </w:rPr>
        <w:t>Installer</w:t>
      </w:r>
      <w:r w:rsidR="00360B0F" w:rsidRPr="00B64C90">
        <w:rPr>
          <w:rStyle w:val="affff"/>
        </w:rPr>
        <w:t xml:space="preserve"> </w:t>
      </w:r>
      <w:r w:rsidR="00360B0F" w:rsidRPr="00B64C90">
        <w:rPr>
          <w:rFonts w:asciiTheme="minorHAnsi" w:hAnsiTheme="minorHAnsi"/>
        </w:rPr>
        <w:t>(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>443480216 \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 \* MERGEFORMAT </w:instrText>
      </w:r>
      <w:r w:rsidR="00360B0F" w:rsidRPr="003364B8">
        <w:rPr>
          <w:rFonts w:asciiTheme="minorHAnsi" w:hAnsiTheme="minorHAnsi"/>
          <w:b/>
          <w:color w:val="4F81BD" w:themeColor="accent1"/>
        </w:rPr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8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360B0F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360B0F" w:rsidRPr="00B64C90">
        <w:rPr>
          <w:rFonts w:asciiTheme="minorHAnsi" w:hAnsiTheme="minorHAnsi"/>
          <w:b/>
          <w:color w:val="C00000"/>
        </w:rPr>
        <w:t>1</w:t>
      </w:r>
      <w:r w:rsidR="00360B0F" w:rsidRPr="00B64C90">
        <w:rPr>
          <w:rFonts w:asciiTheme="minorHAnsi" w:hAnsiTheme="minorHAnsi"/>
        </w:rPr>
        <w:t>)</w:t>
      </w:r>
      <w:r w:rsidR="004E1B8E" w:rsidRPr="00B64C90">
        <w:rPr>
          <w:rStyle w:val="affff"/>
        </w:rPr>
        <w:t>:</w:t>
      </w:r>
    </w:p>
    <w:p w:rsidR="004E1B8E" w:rsidRPr="00B64C90" w:rsidRDefault="003903C1" w:rsidP="003B214A">
      <w:pPr>
        <w:pStyle w:val="aff"/>
        <w:numPr>
          <w:ilvl w:val="1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Style w:val="affff"/>
          <w:b w:val="0"/>
          <w:color w:val="auto"/>
        </w:rPr>
        <w:t>На</w:t>
      </w:r>
      <w:r w:rsidRPr="00B64C90">
        <w:rPr>
          <w:rStyle w:val="affff"/>
          <w:b w:val="0"/>
          <w:color w:val="auto"/>
          <w:lang w:val="en-US"/>
        </w:rPr>
        <w:t xml:space="preserve"> </w:t>
      </w:r>
      <w:r w:rsidRPr="00B64C90">
        <w:rPr>
          <w:rStyle w:val="affff"/>
          <w:b w:val="0"/>
          <w:color w:val="auto"/>
        </w:rPr>
        <w:t>вкладке</w:t>
      </w:r>
      <w:r w:rsidR="004E1B8E" w:rsidRPr="00B64C90">
        <w:rPr>
          <w:rStyle w:val="affff"/>
          <w:b w:val="0"/>
          <w:color w:val="auto"/>
          <w:lang w:val="en-US"/>
        </w:rPr>
        <w:t xml:space="preserve"> </w:t>
      </w:r>
      <w:r w:rsidR="004E1B8E" w:rsidRPr="00B64C90">
        <w:rPr>
          <w:rStyle w:val="affff"/>
          <w:lang w:val="en-US"/>
        </w:rPr>
        <w:t xml:space="preserve">Packages </w:t>
      </w:r>
      <w:r w:rsidRPr="00B64C90">
        <w:rPr>
          <w:rStyle w:val="affff"/>
          <w:b w:val="0"/>
          <w:color w:val="auto"/>
        </w:rPr>
        <w:t>нажать</w:t>
      </w:r>
      <w:r w:rsidR="004E1B8E" w:rsidRPr="00B64C90">
        <w:rPr>
          <w:rStyle w:val="affff"/>
          <w:b w:val="0"/>
          <w:color w:val="auto"/>
          <w:lang w:val="en-US"/>
        </w:rPr>
        <w:t xml:space="preserve"> </w:t>
      </w:r>
      <w:r w:rsidR="004E1B8E" w:rsidRPr="00B64C90">
        <w:rPr>
          <w:rStyle w:val="affff"/>
          <w:b w:val="0"/>
          <w:color w:val="auto"/>
        </w:rPr>
        <w:t>кнопку</w:t>
      </w:r>
      <w:r w:rsidR="004E1B8E" w:rsidRPr="00B64C90">
        <w:rPr>
          <w:rStyle w:val="affff"/>
          <w:b w:val="0"/>
          <w:color w:val="auto"/>
          <w:lang w:val="en-US"/>
        </w:rPr>
        <w:t xml:space="preserve"> </w:t>
      </w:r>
      <w:r w:rsidR="004E1B8E" w:rsidRPr="00B64C90">
        <w:rPr>
          <w:rFonts w:asciiTheme="minorHAnsi" w:hAnsiTheme="minorHAnsi"/>
          <w:lang w:val="en-US"/>
        </w:rPr>
        <w:t xml:space="preserve"> </w:t>
      </w:r>
      <w:r w:rsidR="004E1B8E" w:rsidRPr="00B64C90">
        <w:rPr>
          <w:rStyle w:val="affff"/>
          <w:lang w:val="en-US"/>
        </w:rPr>
        <w:t xml:space="preserve">Select Installation Files </w:t>
      </w:r>
      <w:r w:rsidR="00360B0F" w:rsidRPr="00B64C90">
        <w:rPr>
          <w:rFonts w:asciiTheme="minorHAnsi" w:hAnsiTheme="minorHAnsi"/>
          <w:lang w:val="en-US"/>
        </w:rPr>
        <w:t>(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 xml:space="preserve"> REF _Ref443480216 \h  \* MERGEFORMAT </w:instrText>
      </w:r>
      <w:r w:rsidR="00360B0F" w:rsidRPr="003364B8">
        <w:rPr>
          <w:rFonts w:asciiTheme="minorHAnsi" w:hAnsiTheme="minorHAnsi"/>
          <w:b/>
          <w:color w:val="4F81BD" w:themeColor="accent1"/>
        </w:rPr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>Рис</w:t>
      </w:r>
      <w:r w:rsidR="00820034" w:rsidRPr="00820034">
        <w:rPr>
          <w:rFonts w:asciiTheme="minorHAnsi" w:hAnsiTheme="minorHAnsi"/>
          <w:b/>
          <w:color w:val="4F81BD" w:themeColor="accent1"/>
          <w:lang w:val="en-US"/>
        </w:rPr>
        <w:t xml:space="preserve">. </w:t>
      </w:r>
      <w:r w:rsidR="00820034" w:rsidRPr="00820034">
        <w:rPr>
          <w:rFonts w:asciiTheme="minorHAnsi" w:hAnsiTheme="minorHAnsi"/>
          <w:b/>
          <w:noProof/>
          <w:color w:val="4F81BD" w:themeColor="accent1"/>
          <w:lang w:val="en-US"/>
        </w:rPr>
        <w:t>8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t xml:space="preserve">, </w:t>
      </w:r>
      <w:r w:rsidR="00360B0F" w:rsidRPr="00B64C90">
        <w:rPr>
          <w:rFonts w:asciiTheme="minorHAnsi" w:hAnsiTheme="minorHAnsi"/>
          <w:b/>
          <w:color w:val="C00000"/>
          <w:lang w:val="en-US"/>
        </w:rPr>
        <w:t>2</w:t>
      </w:r>
      <w:r w:rsidR="00360B0F" w:rsidRPr="00B64C90">
        <w:rPr>
          <w:rFonts w:asciiTheme="minorHAnsi" w:hAnsiTheme="minorHAnsi"/>
          <w:lang w:val="en-US"/>
        </w:rPr>
        <w:t>)</w:t>
      </w:r>
      <w:r w:rsidR="004E1B8E" w:rsidRPr="00B64C90">
        <w:rPr>
          <w:rFonts w:asciiTheme="minorHAnsi" w:hAnsiTheme="minorHAnsi"/>
          <w:lang w:val="en-US"/>
        </w:rPr>
        <w:t>;</w:t>
      </w:r>
    </w:p>
    <w:p w:rsidR="004E1B8E" w:rsidRPr="00B64C90" w:rsidRDefault="004E1B8E" w:rsidP="003B214A">
      <w:pPr>
        <w:pStyle w:val="aff"/>
        <w:numPr>
          <w:ilvl w:val="1"/>
          <w:numId w:val="28"/>
        </w:numPr>
        <w:spacing w:before="0" w:after="20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В отобразившемся списке </w:t>
      </w:r>
      <w:r w:rsidR="00360B0F" w:rsidRPr="00B64C90">
        <w:rPr>
          <w:rFonts w:asciiTheme="minorHAnsi" w:hAnsiTheme="minorHAnsi"/>
        </w:rPr>
        <w:t>(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>443480216 \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 \* MERGEFORMAT </w:instrText>
      </w:r>
      <w:r w:rsidR="00360B0F" w:rsidRPr="003364B8">
        <w:rPr>
          <w:rFonts w:asciiTheme="minorHAnsi" w:hAnsiTheme="minorHAnsi"/>
          <w:b/>
          <w:color w:val="4F81BD" w:themeColor="accent1"/>
        </w:rPr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8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360B0F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360B0F" w:rsidRPr="00B64C90">
        <w:rPr>
          <w:rFonts w:asciiTheme="minorHAnsi" w:hAnsiTheme="minorHAnsi"/>
          <w:b/>
          <w:color w:val="C00000"/>
        </w:rPr>
        <w:t>3</w:t>
      </w:r>
      <w:r w:rsidR="00360B0F" w:rsidRPr="00B64C90">
        <w:rPr>
          <w:rFonts w:asciiTheme="minorHAnsi" w:hAnsiTheme="minorHAnsi"/>
        </w:rPr>
        <w:t>)</w:t>
      </w:r>
      <w:r w:rsidR="000142DC" w:rsidRPr="00B64C90">
        <w:rPr>
          <w:rFonts w:asciiTheme="minorHAnsi" w:hAnsiTheme="minorHAnsi"/>
        </w:rPr>
        <w:t xml:space="preserve"> </w:t>
      </w:r>
      <w:r w:rsidRPr="00B64C90">
        <w:rPr>
          <w:rStyle w:val="affff"/>
          <w:b w:val="0"/>
          <w:color w:val="auto"/>
        </w:rPr>
        <w:t>выбрать:</w:t>
      </w:r>
    </w:p>
    <w:p w:rsidR="004E1B8E" w:rsidRPr="00B64C90" w:rsidRDefault="004E1B8E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 xml:space="preserve">Soft\PAX\S900\s900_sig.aip </w:t>
      </w:r>
      <w:r w:rsidRPr="00B64C90">
        <w:rPr>
          <w:rFonts w:asciiTheme="minorHAnsi" w:hAnsiTheme="minorHAnsi"/>
          <w:lang w:val="en-US"/>
        </w:rPr>
        <w:t>(</w:t>
      </w:r>
      <w:r w:rsidRPr="00B64C90">
        <w:rPr>
          <w:rFonts w:asciiTheme="minorHAnsi" w:hAnsiTheme="minorHAnsi"/>
        </w:rPr>
        <w:t>для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терминалов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S900</w:t>
      </w:r>
      <w:r w:rsidRPr="00B64C90">
        <w:rPr>
          <w:rFonts w:asciiTheme="minorHAnsi" w:hAnsiTheme="minorHAnsi"/>
          <w:lang w:val="en-US"/>
        </w:rPr>
        <w:t>);</w:t>
      </w:r>
    </w:p>
    <w:p w:rsidR="004E1B8E" w:rsidRDefault="004E1B8E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Soft\PAX\S300\s300_sig.aip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  <w:lang w:val="en-US"/>
        </w:rPr>
        <w:tab/>
      </w:r>
      <w:r w:rsidRPr="00B64C90">
        <w:rPr>
          <w:rFonts w:asciiTheme="minorHAnsi" w:hAnsiTheme="minorHAnsi"/>
          <w:lang w:val="en-US"/>
        </w:rPr>
        <w:tab/>
        <w:t>(</w:t>
      </w:r>
      <w:r w:rsidRPr="00B64C90">
        <w:rPr>
          <w:rFonts w:asciiTheme="minorHAnsi" w:hAnsiTheme="minorHAnsi"/>
        </w:rPr>
        <w:t>для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терминалов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S300</w:t>
      </w:r>
      <w:r w:rsidRPr="00B64C90">
        <w:rPr>
          <w:rFonts w:asciiTheme="minorHAnsi" w:hAnsiTheme="minorHAnsi"/>
          <w:lang w:val="en-US"/>
        </w:rPr>
        <w:t>)</w:t>
      </w:r>
      <w:r w:rsidR="003903C1" w:rsidRPr="00B64C90">
        <w:rPr>
          <w:rFonts w:asciiTheme="minorHAnsi" w:hAnsiTheme="minorHAnsi"/>
          <w:lang w:val="en-US"/>
        </w:rPr>
        <w:t>;</w:t>
      </w:r>
    </w:p>
    <w:p w:rsidR="005A0B4E" w:rsidRDefault="005A0B4E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315EDE">
        <w:rPr>
          <w:rFonts w:asciiTheme="minorHAnsi" w:hAnsiTheme="minorHAnsi"/>
          <w:lang w:val="en-US"/>
        </w:rPr>
        <w:t xml:space="preserve"> </w:t>
      </w:r>
      <w:proofErr w:type="spellStart"/>
      <w:r w:rsidR="00EC30A2" w:rsidRPr="00EC30A2">
        <w:rPr>
          <w:rFonts w:asciiTheme="minorHAnsi" w:hAnsiTheme="minorHAnsi"/>
          <w:b/>
          <w:color w:val="4F81BD" w:themeColor="accent1"/>
          <w:lang w:val="en-US"/>
        </w:rPr>
        <w:t>SpecialClients</w:t>
      </w:r>
      <w:proofErr w:type="spellEnd"/>
      <w:r w:rsidR="00EC30A2" w:rsidRPr="00EC30A2">
        <w:rPr>
          <w:rFonts w:asciiTheme="minorHAnsi" w:hAnsiTheme="minorHAnsi"/>
          <w:b/>
          <w:color w:val="4F81BD" w:themeColor="accent1"/>
          <w:lang w:val="en-US"/>
        </w:rPr>
        <w:t>\MDB\D200\D200mdb_sign.aip</w:t>
      </w:r>
      <w:r w:rsidR="00EC30A2" w:rsidRPr="00EC30A2">
        <w:rPr>
          <w:lang w:val="en-US"/>
        </w:rPr>
        <w:t xml:space="preserve"> </w:t>
      </w:r>
      <w:r w:rsidRPr="00EC30A2">
        <w:rPr>
          <w:rFonts w:asciiTheme="minorHAnsi" w:hAnsiTheme="minorHAnsi"/>
          <w:lang w:val="en-US"/>
        </w:rPr>
        <w:tab/>
      </w:r>
      <w:r w:rsidRPr="00EC30A2">
        <w:rPr>
          <w:rFonts w:asciiTheme="minorHAnsi" w:hAnsiTheme="minorHAnsi"/>
          <w:lang w:val="en-US"/>
        </w:rPr>
        <w:tab/>
        <w:t>(</w:t>
      </w:r>
      <w:r w:rsidRPr="00B64C90">
        <w:rPr>
          <w:rFonts w:asciiTheme="minorHAnsi" w:hAnsiTheme="minorHAnsi"/>
        </w:rPr>
        <w:t>для</w:t>
      </w:r>
      <w:r w:rsidRPr="00EC30A2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терминалов</w:t>
      </w:r>
      <w:r w:rsidRPr="00EC30A2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b/>
          <w:color w:val="437A28"/>
          <w:lang w:val="en-US"/>
        </w:rPr>
        <w:t>D</w:t>
      </w:r>
      <w:r w:rsidRPr="00EC30A2">
        <w:rPr>
          <w:rFonts w:asciiTheme="minorHAnsi" w:hAnsiTheme="minorHAnsi"/>
          <w:b/>
          <w:color w:val="437A28"/>
          <w:lang w:val="en-US"/>
        </w:rPr>
        <w:t>200</w:t>
      </w:r>
      <w:r w:rsidR="00EC30A2" w:rsidRPr="00EC30A2">
        <w:rPr>
          <w:rFonts w:asciiTheme="minorHAnsi" w:hAnsiTheme="minorHAnsi"/>
          <w:lang w:val="en-US"/>
        </w:rPr>
        <w:t xml:space="preserve">, </w:t>
      </w:r>
      <w:r w:rsidR="00EC30A2">
        <w:rPr>
          <w:rFonts w:asciiTheme="minorHAnsi" w:hAnsiTheme="minorHAnsi"/>
        </w:rPr>
        <w:t>подключенных</w:t>
      </w:r>
      <w:r w:rsidR="00EC30A2" w:rsidRPr="00EC30A2">
        <w:rPr>
          <w:rFonts w:asciiTheme="minorHAnsi" w:hAnsiTheme="minorHAnsi"/>
          <w:lang w:val="en-US"/>
        </w:rPr>
        <w:t xml:space="preserve"> </w:t>
      </w:r>
      <w:r w:rsidR="00EC30A2">
        <w:rPr>
          <w:rFonts w:asciiTheme="minorHAnsi" w:hAnsiTheme="minorHAnsi"/>
        </w:rPr>
        <w:t>к</w:t>
      </w:r>
      <w:r w:rsidR="00EC30A2" w:rsidRPr="00EC30A2">
        <w:rPr>
          <w:rFonts w:asciiTheme="minorHAnsi" w:hAnsiTheme="minorHAnsi"/>
          <w:lang w:val="en-US"/>
        </w:rPr>
        <w:t xml:space="preserve"> </w:t>
      </w:r>
      <w:r w:rsidR="00EC30A2">
        <w:rPr>
          <w:rFonts w:asciiTheme="minorHAnsi" w:hAnsiTheme="minorHAnsi"/>
        </w:rPr>
        <w:t>шине</w:t>
      </w:r>
      <w:r w:rsidR="00EC30A2" w:rsidRPr="00EC30A2">
        <w:rPr>
          <w:rFonts w:asciiTheme="minorHAnsi" w:hAnsiTheme="minorHAnsi"/>
          <w:lang w:val="en-US"/>
        </w:rPr>
        <w:t xml:space="preserve"> </w:t>
      </w:r>
      <w:r w:rsidR="00EC30A2">
        <w:rPr>
          <w:rFonts w:asciiTheme="minorHAnsi" w:hAnsiTheme="minorHAnsi"/>
          <w:lang w:val="en-US"/>
        </w:rPr>
        <w:t>MDB</w:t>
      </w:r>
      <w:r w:rsidRPr="00EC30A2">
        <w:rPr>
          <w:rFonts w:asciiTheme="minorHAnsi" w:hAnsiTheme="minorHAnsi"/>
          <w:lang w:val="en-US"/>
        </w:rPr>
        <w:t>);</w:t>
      </w:r>
    </w:p>
    <w:p w:rsidR="00132DE4" w:rsidRPr="00132DE4" w:rsidRDefault="00132DE4" w:rsidP="00132DE4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132DE4">
        <w:rPr>
          <w:rFonts w:asciiTheme="minorHAnsi" w:hAnsiTheme="minorHAnsi"/>
          <w:b/>
          <w:color w:val="4F81BD" w:themeColor="accent1"/>
          <w:lang w:val="en-US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Soft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PAX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900</w:t>
      </w:r>
      <w:r>
        <w:rPr>
          <w:rFonts w:asciiTheme="minorHAnsi" w:hAnsiTheme="minorHAnsi"/>
          <w:b/>
          <w:color w:val="4F81BD" w:themeColor="accent1"/>
          <w:lang w:val="en-US"/>
        </w:rPr>
        <w:t>SL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900</w:t>
      </w:r>
      <w:r>
        <w:rPr>
          <w:rFonts w:asciiTheme="minorHAnsi" w:hAnsiTheme="minorHAnsi"/>
          <w:b/>
          <w:color w:val="4F81BD" w:themeColor="accent1"/>
          <w:lang w:val="en-US"/>
        </w:rPr>
        <w:t>sl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_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sig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>.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aip</w:t>
      </w:r>
      <w:r w:rsidRPr="00132DE4">
        <w:rPr>
          <w:rFonts w:asciiTheme="minorHAnsi" w:hAnsiTheme="minorHAnsi"/>
          <w:b/>
          <w:color w:val="4F81BD" w:themeColor="accent1"/>
          <w:lang w:val="en-US"/>
        </w:rPr>
        <w:t xml:space="preserve"> </w:t>
      </w:r>
      <w:r w:rsidRPr="00132DE4">
        <w:rPr>
          <w:rFonts w:asciiTheme="minorHAnsi" w:hAnsiTheme="minorHAnsi"/>
          <w:lang w:val="en-US"/>
        </w:rPr>
        <w:t>(</w:t>
      </w:r>
      <w:r w:rsidRPr="00B64C90">
        <w:rPr>
          <w:rFonts w:asciiTheme="minorHAnsi" w:hAnsiTheme="minorHAnsi"/>
        </w:rPr>
        <w:t>для</w:t>
      </w:r>
      <w:r w:rsidRPr="00132DE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</w:rPr>
        <w:t>решения</w:t>
      </w:r>
      <w:r w:rsidRPr="00132DE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b/>
          <w:color w:val="437A28"/>
          <w:lang w:val="en-US"/>
        </w:rPr>
        <w:t>IRAS</w:t>
      </w:r>
      <w:r w:rsidRPr="00132DE4">
        <w:rPr>
          <w:rFonts w:asciiTheme="minorHAnsi" w:hAnsiTheme="minorHAnsi"/>
          <w:b/>
          <w:color w:val="437A28"/>
          <w:lang w:val="en-US"/>
        </w:rPr>
        <w:t xml:space="preserve"> </w:t>
      </w:r>
      <w:r>
        <w:rPr>
          <w:rFonts w:asciiTheme="minorHAnsi" w:hAnsiTheme="minorHAnsi"/>
        </w:rPr>
        <w:t>на</w:t>
      </w:r>
      <w:r w:rsidRPr="00132DE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</w:rPr>
        <w:t>базе</w:t>
      </w:r>
      <w:r w:rsidRPr="00132DE4">
        <w:rPr>
          <w:rFonts w:asciiTheme="minorHAnsi" w:hAnsiTheme="minorHAnsi"/>
          <w:b/>
          <w:color w:val="437A28"/>
          <w:lang w:val="en-US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</w:t>
      </w:r>
      <w:r w:rsidRPr="00132DE4">
        <w:rPr>
          <w:rFonts w:asciiTheme="minorHAnsi" w:hAnsiTheme="minorHAnsi"/>
          <w:b/>
          <w:color w:val="437A28"/>
          <w:lang w:val="en-US"/>
        </w:rPr>
        <w:t>900</w:t>
      </w:r>
      <w:r w:rsidRPr="00132DE4">
        <w:rPr>
          <w:rFonts w:asciiTheme="minorHAnsi" w:hAnsiTheme="minorHAnsi"/>
          <w:lang w:val="en-US"/>
        </w:rPr>
        <w:t>);</w:t>
      </w:r>
    </w:p>
    <w:p w:rsidR="00132DE4" w:rsidRPr="00132DE4" w:rsidRDefault="00132DE4" w:rsidP="00132DE4">
      <w:pPr>
        <w:spacing w:before="0" w:after="200" w:line="360" w:lineRule="auto"/>
        <w:rPr>
          <w:rFonts w:asciiTheme="minorHAnsi" w:hAnsiTheme="minorHAnsi"/>
          <w:lang w:val="en-US"/>
        </w:rPr>
      </w:pPr>
    </w:p>
    <w:p w:rsidR="004E1B8E" w:rsidRPr="00B64C90" w:rsidRDefault="004E1B8E" w:rsidP="003B214A">
      <w:pPr>
        <w:pStyle w:val="aff"/>
        <w:numPr>
          <w:ilvl w:val="1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Нажать на кнопку </w:t>
      </w:r>
      <w:r w:rsidR="00334F38" w:rsidRPr="003364B8">
        <w:rPr>
          <w:rFonts w:asciiTheme="minorHAnsi" w:hAnsiTheme="minorHAnsi"/>
          <w:noProof/>
        </w:rPr>
        <w:drawing>
          <wp:inline distT="0" distB="0" distL="0" distR="0" wp14:anchorId="2FA6FA12" wp14:editId="33D44B7F">
            <wp:extent cx="213242" cy="202018"/>
            <wp:effectExtent l="0" t="0" r="0" b="762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Installer Кн загрузки 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8" cy="2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, расположенную в нижней области окна </w:t>
      </w:r>
      <w:r w:rsidR="00360B0F" w:rsidRPr="00B64C90">
        <w:rPr>
          <w:rFonts w:asciiTheme="minorHAnsi" w:hAnsiTheme="minorHAnsi"/>
        </w:rPr>
        <w:t>(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>443480216 \</w:instrText>
      </w:r>
      <w:r w:rsidR="00360B0F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360B0F" w:rsidRPr="00B64C90">
        <w:rPr>
          <w:rFonts w:asciiTheme="minorHAnsi" w:hAnsiTheme="minorHAnsi"/>
          <w:b/>
          <w:color w:val="4F81BD" w:themeColor="accent1"/>
        </w:rPr>
        <w:instrText xml:space="preserve">  \* MERGEFORMAT </w:instrText>
      </w:r>
      <w:r w:rsidR="00360B0F" w:rsidRPr="003364B8">
        <w:rPr>
          <w:rFonts w:asciiTheme="minorHAnsi" w:hAnsiTheme="minorHAnsi"/>
          <w:b/>
          <w:color w:val="4F81BD" w:themeColor="accent1"/>
        </w:rPr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8</w:t>
      </w:r>
      <w:r w:rsidR="00360B0F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360B0F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360B0F" w:rsidRPr="00B64C90">
        <w:rPr>
          <w:rFonts w:asciiTheme="minorHAnsi" w:hAnsiTheme="minorHAnsi"/>
          <w:b/>
          <w:color w:val="C00000"/>
        </w:rPr>
        <w:t>5</w:t>
      </w:r>
      <w:r w:rsidR="00360B0F" w:rsidRPr="00B64C90">
        <w:rPr>
          <w:rFonts w:asciiTheme="minorHAnsi" w:hAnsiTheme="minorHAnsi"/>
        </w:rPr>
        <w:t>)</w:t>
      </w:r>
      <w:r w:rsidRPr="00B64C90">
        <w:rPr>
          <w:rFonts w:asciiTheme="minorHAnsi" w:hAnsiTheme="minorHAnsi"/>
        </w:rPr>
        <w:t>;</w:t>
      </w:r>
    </w:p>
    <w:p w:rsidR="007401FD" w:rsidRPr="00B64C90" w:rsidRDefault="00360B0F" w:rsidP="007401FD">
      <w:pPr>
        <w:pStyle w:val="affff8"/>
        <w:rPr>
          <w:rFonts w:asciiTheme="minorHAnsi" w:hAnsiTheme="minorHAnsi"/>
          <w:color w:val="808080" w:themeColor="background1" w:themeShade="80"/>
          <w:lang w:val="en-US"/>
        </w:rPr>
      </w:pPr>
      <w:r w:rsidRPr="003364B8">
        <w:rPr>
          <w:rFonts w:asciiTheme="minorHAnsi" w:hAnsiTheme="minorHAnsi"/>
          <w:noProof/>
          <w:color w:val="808080" w:themeColor="background1" w:themeShade="80"/>
        </w:rPr>
        <w:drawing>
          <wp:inline distT="0" distB="0" distL="0" distR="0" wp14:anchorId="7261217F" wp14:editId="134F0797">
            <wp:extent cx="6081824" cy="432507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Installer+ 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602" cy="432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1FD" w:rsidRPr="00B64C90" w:rsidRDefault="007401FD" w:rsidP="00DE68BD">
      <w:pPr>
        <w:pStyle w:val="affff6"/>
        <w:rPr>
          <w:color w:val="808080" w:themeColor="background1" w:themeShade="80"/>
          <w:lang w:val="en-US"/>
        </w:rPr>
      </w:pPr>
      <w:bookmarkStart w:id="45" w:name="_Ref443480216"/>
      <w:r w:rsidRPr="00B64C90">
        <w:t>Рис</w:t>
      </w:r>
      <w:r w:rsidRPr="007268AE">
        <w:rPr>
          <w:lang w:val="en-US"/>
        </w:rPr>
        <w:t xml:space="preserve">. </w:t>
      </w:r>
      <w:r w:rsidR="005E7D2F" w:rsidRPr="003364B8">
        <w:fldChar w:fldCharType="begin"/>
      </w:r>
      <w:r w:rsidR="005E7D2F" w:rsidRPr="007268AE">
        <w:rPr>
          <w:lang w:val="en-US"/>
        </w:rPr>
        <w:instrText xml:space="preserve"> SEQ </w:instrText>
      </w:r>
      <w:r w:rsidR="005E7D2F" w:rsidRPr="00B64C90">
        <w:instrText>Рис</w:instrText>
      </w:r>
      <w:r w:rsidR="005E7D2F" w:rsidRPr="007268AE">
        <w:rPr>
          <w:lang w:val="en-US"/>
        </w:rPr>
        <w:instrText xml:space="preserve">. \* ARABIC </w:instrText>
      </w:r>
      <w:r w:rsidR="005E7D2F" w:rsidRPr="003364B8">
        <w:fldChar w:fldCharType="separate"/>
      </w:r>
      <w:r w:rsidR="00820034">
        <w:rPr>
          <w:noProof/>
          <w:lang w:val="en-US"/>
        </w:rPr>
        <w:t>8</w:t>
      </w:r>
      <w:r w:rsidR="005E7D2F" w:rsidRPr="003364B8">
        <w:rPr>
          <w:noProof/>
        </w:rPr>
        <w:fldChar w:fldCharType="end"/>
      </w:r>
      <w:bookmarkEnd w:id="45"/>
      <w:r w:rsidRPr="007268AE">
        <w:rPr>
          <w:lang w:val="en-US"/>
        </w:rPr>
        <w:t xml:space="preserve"> </w:t>
      </w:r>
      <w:r w:rsidR="003903C1" w:rsidRPr="00B64C90">
        <w:t>Программа</w:t>
      </w:r>
      <w:r w:rsidR="003903C1" w:rsidRPr="007268AE">
        <w:rPr>
          <w:lang w:val="en-US"/>
        </w:rPr>
        <w:t xml:space="preserve"> </w:t>
      </w:r>
      <w:proofErr w:type="spellStart"/>
      <w:r w:rsidR="003903C1" w:rsidRPr="00B64C90">
        <w:rPr>
          <w:lang w:val="en-US"/>
        </w:rPr>
        <w:t>TermAssist</w:t>
      </w:r>
      <w:proofErr w:type="spellEnd"/>
      <w:r w:rsidR="003903C1" w:rsidRPr="007268AE">
        <w:rPr>
          <w:lang w:val="en-US"/>
        </w:rPr>
        <w:t xml:space="preserve">. </w:t>
      </w:r>
      <w:r w:rsidR="00D264DC" w:rsidRPr="00B64C90">
        <w:t>Меню</w:t>
      </w:r>
      <w:r w:rsidR="003903C1" w:rsidRPr="007268AE">
        <w:rPr>
          <w:lang w:val="en-US"/>
        </w:rPr>
        <w:t xml:space="preserve"> </w:t>
      </w:r>
      <w:r w:rsidR="003903C1" w:rsidRPr="00B64C90">
        <w:rPr>
          <w:lang w:val="en-US"/>
        </w:rPr>
        <w:t>Installer</w:t>
      </w:r>
    </w:p>
    <w:p w:rsidR="000142DC" w:rsidRPr="00B64C90" w:rsidRDefault="000142DC" w:rsidP="003B214A">
      <w:pPr>
        <w:pStyle w:val="aff"/>
        <w:numPr>
          <w:ilvl w:val="1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Style w:val="affff"/>
          <w:b w:val="0"/>
          <w:color w:val="auto"/>
        </w:rPr>
        <w:t xml:space="preserve">На вкладке </w:t>
      </w:r>
      <w:proofErr w:type="spellStart"/>
      <w:r w:rsidRPr="00B64C90">
        <w:rPr>
          <w:rStyle w:val="affff"/>
          <w:lang w:val="en-US"/>
        </w:rPr>
        <w:t>DataFiles</w:t>
      </w:r>
      <w:proofErr w:type="spellEnd"/>
      <w:r w:rsidRPr="00B64C90">
        <w:rPr>
          <w:rStyle w:val="affff"/>
        </w:rPr>
        <w:t xml:space="preserve"> </w:t>
      </w:r>
      <w:r w:rsidRPr="00B64C90">
        <w:rPr>
          <w:rFonts w:asciiTheme="minorHAnsi" w:hAnsiTheme="minorHAnsi"/>
        </w:rPr>
        <w:t>(</w:t>
      </w:r>
      <w:r w:rsidRPr="00B64C90">
        <w:rPr>
          <w:rFonts w:asciiTheme="minorHAnsi" w:hAnsiTheme="minorHAnsi"/>
          <w:b/>
          <w:color w:val="4F81BD" w:themeColor="accent1"/>
        </w:rPr>
        <w:t>см.</w:t>
      </w: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>443480216 \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8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Pr="00B64C90">
        <w:rPr>
          <w:rFonts w:asciiTheme="minorHAnsi" w:hAnsiTheme="minorHAnsi"/>
          <w:b/>
          <w:color w:val="C00000"/>
        </w:rPr>
        <w:t>6</w:t>
      </w:r>
      <w:r w:rsidRPr="00B64C90">
        <w:rPr>
          <w:rFonts w:asciiTheme="minorHAnsi" w:hAnsiTheme="minorHAnsi"/>
        </w:rPr>
        <w:t>):</w:t>
      </w:r>
    </w:p>
    <w:p w:rsidR="00132DE4" w:rsidRDefault="000142DC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3364B8">
        <w:rPr>
          <w:rFonts w:asciiTheme="minorHAnsi" w:hAnsiTheme="minorHAnsi"/>
        </w:rPr>
        <w:t xml:space="preserve"> В меню </w:t>
      </w:r>
      <w:r w:rsidRPr="00B64C90">
        <w:rPr>
          <w:rStyle w:val="affff"/>
          <w:lang w:val="en-US"/>
        </w:rPr>
        <w:t>ID</w:t>
      </w:r>
      <w:r w:rsidRPr="00B64C90">
        <w:rPr>
          <w:rFonts w:asciiTheme="minorHAnsi" w:hAnsiTheme="minorHAnsi"/>
        </w:rPr>
        <w:t xml:space="preserve"> задать (выбрать из выпадающего списка) значение</w:t>
      </w:r>
      <w:r w:rsidR="00132DE4">
        <w:rPr>
          <w:rFonts w:asciiTheme="minorHAnsi" w:hAnsiTheme="minorHAnsi"/>
        </w:rPr>
        <w:t>:</w:t>
      </w:r>
    </w:p>
    <w:p w:rsidR="00132DE4" w:rsidRPr="00132DE4" w:rsidRDefault="00132DE4" w:rsidP="00132DE4">
      <w:pPr>
        <w:pStyle w:val="aff"/>
        <w:spacing w:before="0" w:after="200" w:line="360" w:lineRule="auto"/>
        <w:ind w:left="1224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0142DC" w:rsidRPr="00B64C90">
        <w:rPr>
          <w:rFonts w:asciiTheme="minorHAnsi" w:hAnsiTheme="minorHAnsi"/>
          <w:b/>
          <w:color w:val="437A28"/>
        </w:rPr>
        <w:t>MAINAPP</w:t>
      </w:r>
      <w:r>
        <w:rPr>
          <w:rFonts w:asciiTheme="minorHAnsi" w:hAnsiTheme="minorHAnsi"/>
          <w:b/>
          <w:color w:val="437A28"/>
        </w:rPr>
        <w:t xml:space="preserve"> </w:t>
      </w:r>
      <w:r w:rsidRPr="00132DE4">
        <w:rPr>
          <w:rFonts w:asciiTheme="minorHAnsi" w:hAnsiTheme="minorHAnsi"/>
          <w:b/>
          <w:color w:val="437A28"/>
        </w:rPr>
        <w:t>(</w:t>
      </w:r>
      <w:r>
        <w:rPr>
          <w:rFonts w:asciiTheme="minorHAnsi" w:hAnsiTheme="minorHAnsi"/>
        </w:rPr>
        <w:t>для терминалов</w:t>
      </w:r>
      <w:r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</w:t>
      </w:r>
      <w:r w:rsidRPr="00132DE4">
        <w:rPr>
          <w:rFonts w:asciiTheme="minorHAnsi" w:hAnsiTheme="minorHAnsi"/>
          <w:b/>
          <w:color w:val="437A28"/>
        </w:rPr>
        <w:t>900</w:t>
      </w:r>
      <w:r w:rsidRPr="00132DE4">
        <w:rPr>
          <w:rFonts w:asciiTheme="minorHAnsi" w:hAnsiTheme="minorHAnsi"/>
        </w:rPr>
        <w:t>,</w:t>
      </w:r>
      <w:r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</w:t>
      </w:r>
      <w:r>
        <w:rPr>
          <w:rFonts w:asciiTheme="minorHAnsi" w:hAnsiTheme="minorHAnsi"/>
          <w:b/>
          <w:color w:val="437A28"/>
        </w:rPr>
        <w:t>3</w:t>
      </w:r>
      <w:r w:rsidRPr="00132DE4">
        <w:rPr>
          <w:rFonts w:asciiTheme="minorHAnsi" w:hAnsiTheme="minorHAnsi"/>
          <w:b/>
          <w:color w:val="437A28"/>
        </w:rPr>
        <w:t>00</w:t>
      </w:r>
      <w:r>
        <w:rPr>
          <w:rFonts w:asciiTheme="minorHAnsi" w:hAnsiTheme="minorHAnsi"/>
          <w:b/>
          <w:color w:val="437A28"/>
        </w:rPr>
        <w:t xml:space="preserve"> </w:t>
      </w:r>
      <w:r>
        <w:rPr>
          <w:rFonts w:asciiTheme="minorHAnsi" w:hAnsiTheme="minorHAnsi"/>
        </w:rPr>
        <w:t>и</w:t>
      </w:r>
      <w:r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>терминалов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  <w:color w:val="437A28"/>
          <w:lang w:val="en-US"/>
        </w:rPr>
        <w:t>D</w:t>
      </w:r>
      <w:r w:rsidRPr="00132DE4">
        <w:rPr>
          <w:rFonts w:asciiTheme="minorHAnsi" w:hAnsiTheme="minorHAnsi"/>
          <w:b/>
          <w:color w:val="437A28"/>
        </w:rPr>
        <w:t>200</w:t>
      </w:r>
      <w:r w:rsidRPr="00132DE4">
        <w:rPr>
          <w:rFonts w:asciiTheme="minorHAnsi" w:hAnsiTheme="minorHAnsi"/>
        </w:rPr>
        <w:t xml:space="preserve">, </w:t>
      </w:r>
      <w:r>
        <w:rPr>
          <w:rFonts w:asciiTheme="minorHAnsi" w:hAnsiTheme="minorHAnsi"/>
        </w:rPr>
        <w:t>подключенных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к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шине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lang w:val="en-US"/>
        </w:rPr>
        <w:t>MDB</w:t>
      </w:r>
      <w:r w:rsidRPr="00132DE4">
        <w:rPr>
          <w:rFonts w:asciiTheme="minorHAnsi" w:hAnsiTheme="minorHAnsi"/>
        </w:rPr>
        <w:t>)</w:t>
      </w:r>
      <w:bookmarkStart w:id="46" w:name="_GoBack"/>
      <w:bookmarkEnd w:id="46"/>
      <w:r w:rsidRPr="00132DE4">
        <w:rPr>
          <w:rFonts w:asciiTheme="minorHAnsi" w:hAnsiTheme="minorHAnsi"/>
        </w:rPr>
        <w:t>;</w:t>
      </w:r>
    </w:p>
    <w:p w:rsidR="000142DC" w:rsidRPr="00B64C90" w:rsidRDefault="00132DE4" w:rsidP="00132DE4">
      <w:pPr>
        <w:pStyle w:val="aff"/>
        <w:spacing w:before="0" w:after="200" w:line="360" w:lineRule="auto"/>
        <w:ind w:left="1224"/>
        <w:rPr>
          <w:rStyle w:val="affff"/>
          <w:b w:val="0"/>
          <w:color w:val="auto"/>
        </w:rPr>
      </w:pPr>
      <w:r w:rsidRPr="00132DE4">
        <w:rPr>
          <w:rFonts w:asciiTheme="minorHAnsi" w:hAnsiTheme="minorHAnsi"/>
        </w:rPr>
        <w:t>-</w:t>
      </w:r>
      <w:r w:rsidRPr="00132DE4">
        <w:rPr>
          <w:rFonts w:asciiTheme="minorHAnsi" w:hAnsiTheme="minorHAnsi"/>
          <w:b/>
          <w:color w:val="437A28"/>
        </w:rPr>
        <w:t xml:space="preserve"> </w:t>
      </w:r>
      <w:r>
        <w:rPr>
          <w:rFonts w:asciiTheme="minorHAnsi" w:hAnsiTheme="minorHAnsi"/>
          <w:b/>
          <w:color w:val="437A28"/>
          <w:lang w:val="en-US"/>
        </w:rPr>
        <w:t>SBER</w:t>
      </w:r>
      <w:r w:rsidRPr="00132DE4">
        <w:rPr>
          <w:rFonts w:asciiTheme="minorHAnsi" w:hAnsiTheme="minorHAnsi"/>
        </w:rPr>
        <w:t xml:space="preserve"> (</w:t>
      </w:r>
      <w:r w:rsidRPr="00B64C90">
        <w:rPr>
          <w:rFonts w:asciiTheme="minorHAnsi" w:hAnsiTheme="minorHAnsi"/>
        </w:rPr>
        <w:t>для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решения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  <w:color w:val="437A28"/>
          <w:lang w:val="en-US"/>
        </w:rPr>
        <w:t>IRAS</w:t>
      </w:r>
      <w:r w:rsidRPr="00132DE4">
        <w:rPr>
          <w:rFonts w:asciiTheme="minorHAnsi" w:hAnsiTheme="minorHAnsi"/>
          <w:b/>
          <w:color w:val="437A28"/>
        </w:rPr>
        <w:t xml:space="preserve"> </w:t>
      </w:r>
      <w:r>
        <w:rPr>
          <w:rFonts w:asciiTheme="minorHAnsi" w:hAnsiTheme="minorHAnsi"/>
        </w:rPr>
        <w:t>на</w:t>
      </w:r>
      <w:r w:rsidRPr="00132DE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базе</w:t>
      </w:r>
      <w:r w:rsidRPr="00132DE4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S</w:t>
      </w:r>
      <w:r w:rsidRPr="00132DE4">
        <w:rPr>
          <w:rFonts w:asciiTheme="minorHAnsi" w:hAnsiTheme="minorHAnsi"/>
          <w:b/>
          <w:color w:val="437A28"/>
        </w:rPr>
        <w:t>900</w:t>
      </w:r>
      <w:r w:rsidRPr="00132DE4">
        <w:rPr>
          <w:rFonts w:asciiTheme="minorHAnsi" w:hAnsiTheme="minorHAnsi"/>
          <w:b/>
          <w:color w:val="437A28"/>
        </w:rPr>
        <w:t>)</w:t>
      </w:r>
      <w:r w:rsidR="000142DC" w:rsidRPr="00B64C90">
        <w:rPr>
          <w:rFonts w:asciiTheme="minorHAnsi" w:hAnsiTheme="minorHAnsi"/>
        </w:rPr>
        <w:t>;</w:t>
      </w:r>
    </w:p>
    <w:p w:rsidR="000142DC" w:rsidRPr="00B64C90" w:rsidRDefault="000142DC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B64C90">
        <w:rPr>
          <w:rStyle w:val="affff"/>
          <w:b w:val="0"/>
          <w:color w:val="auto"/>
        </w:rPr>
        <w:t xml:space="preserve"> Нажать</w:t>
      </w:r>
      <w:r w:rsidRPr="00B64C90">
        <w:rPr>
          <w:rStyle w:val="affff"/>
          <w:b w:val="0"/>
          <w:color w:val="auto"/>
          <w:lang w:val="en-US"/>
        </w:rPr>
        <w:t xml:space="preserve"> </w:t>
      </w:r>
      <w:r w:rsidRPr="00B64C90">
        <w:rPr>
          <w:rStyle w:val="affff"/>
          <w:b w:val="0"/>
          <w:color w:val="auto"/>
        </w:rPr>
        <w:t>кнопку</w:t>
      </w:r>
      <w:r w:rsidRPr="00B64C90">
        <w:rPr>
          <w:rStyle w:val="affff"/>
          <w:b w:val="0"/>
          <w:color w:val="auto"/>
          <w:lang w:val="en-US"/>
        </w:rPr>
        <w:t xml:space="preserve"> 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Style w:val="affff"/>
          <w:lang w:val="en-US"/>
        </w:rPr>
        <w:t>Select Data Files</w:t>
      </w:r>
      <w:r w:rsidRPr="00B64C90">
        <w:rPr>
          <w:rFonts w:asciiTheme="minorHAnsi" w:hAnsiTheme="minorHAnsi"/>
          <w:lang w:val="en-US"/>
        </w:rPr>
        <w:t>;</w:t>
      </w:r>
    </w:p>
    <w:p w:rsidR="00311D4B" w:rsidRPr="001D5783" w:rsidRDefault="000142DC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  <w:lang w:val="en-US"/>
        </w:rPr>
      </w:pPr>
      <w:r w:rsidRPr="001D5783">
        <w:rPr>
          <w:rFonts w:asciiTheme="minorHAnsi" w:hAnsiTheme="minorHAnsi"/>
          <w:lang w:val="en-US"/>
        </w:rPr>
        <w:t xml:space="preserve"> </w:t>
      </w:r>
      <w:r w:rsidR="00311D4B" w:rsidRPr="00B64C90">
        <w:rPr>
          <w:rFonts w:asciiTheme="minorHAnsi" w:hAnsiTheme="minorHAnsi"/>
        </w:rPr>
        <w:t>Выбрать</w:t>
      </w:r>
      <w:r w:rsidR="00311D4B" w:rsidRPr="001D5783">
        <w:rPr>
          <w:rFonts w:asciiTheme="minorHAnsi" w:hAnsiTheme="minorHAnsi"/>
          <w:lang w:val="en-US"/>
        </w:rPr>
        <w:t xml:space="preserve"> </w:t>
      </w:r>
      <w:r w:rsidR="00311D4B" w:rsidRPr="00B64C90">
        <w:rPr>
          <w:rFonts w:asciiTheme="minorHAnsi" w:hAnsiTheme="minorHAnsi"/>
        </w:rPr>
        <w:t>файлы</w:t>
      </w:r>
      <w:r w:rsidR="00311D4B" w:rsidRPr="001D5783">
        <w:rPr>
          <w:rFonts w:asciiTheme="minorHAnsi" w:hAnsiTheme="minorHAnsi"/>
          <w:lang w:val="en-US"/>
        </w:rPr>
        <w:t xml:space="preserve"> </w:t>
      </w:r>
      <w:r w:rsidR="00311D4B" w:rsidRPr="00B64C90">
        <w:rPr>
          <w:rFonts w:asciiTheme="minorHAnsi" w:hAnsiTheme="minorHAnsi"/>
        </w:rPr>
        <w:t>из</w:t>
      </w:r>
      <w:r w:rsidRPr="001D5783">
        <w:rPr>
          <w:rFonts w:asciiTheme="minorHAnsi" w:hAnsiTheme="minorHAnsi"/>
          <w:lang w:val="en-US"/>
        </w:rPr>
        <w:t xml:space="preserve"> </w:t>
      </w:r>
      <w:r w:rsidR="00311D4B" w:rsidRPr="00B64C90">
        <w:rPr>
          <w:rFonts w:asciiTheme="minorHAnsi" w:hAnsiTheme="minorHAnsi"/>
        </w:rPr>
        <w:t>каталога</w:t>
      </w:r>
      <w:r w:rsidRPr="001D5783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Soft</w:t>
      </w:r>
      <w:r w:rsidRPr="001D5783">
        <w:rPr>
          <w:rFonts w:asciiTheme="minorHAnsi" w:hAnsiTheme="minorHAnsi"/>
          <w:b/>
          <w:color w:val="4F81BD" w:themeColor="accent1"/>
          <w:lang w:val="en-US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PAX</w:t>
      </w:r>
      <w:r w:rsidRPr="001D5783">
        <w:rPr>
          <w:rFonts w:asciiTheme="minorHAnsi" w:hAnsiTheme="minorHAnsi"/>
          <w:b/>
          <w:color w:val="4F81BD" w:themeColor="accent1"/>
          <w:lang w:val="en-US"/>
        </w:rPr>
        <w:t>\</w:t>
      </w:r>
      <w:r w:rsidR="000F423D" w:rsidRPr="001D5783">
        <w:rPr>
          <w:rFonts w:asciiTheme="minorHAnsi" w:hAnsiTheme="minorHAnsi"/>
          <w:b/>
          <w:color w:val="4F81BD" w:themeColor="accent1"/>
          <w:lang w:val="en-US"/>
        </w:rPr>
        <w:t>&lt;</w:t>
      </w:r>
      <w:r w:rsidR="000F423D">
        <w:rPr>
          <w:rFonts w:asciiTheme="minorHAnsi" w:hAnsiTheme="minorHAnsi"/>
          <w:b/>
          <w:color w:val="4F81BD" w:themeColor="accent1"/>
          <w:lang w:val="en-US"/>
        </w:rPr>
        <w:t>S</w:t>
      </w:r>
      <w:r w:rsidR="000F423D" w:rsidRPr="001D5783">
        <w:rPr>
          <w:rFonts w:asciiTheme="minorHAnsi" w:hAnsiTheme="minorHAnsi"/>
          <w:b/>
          <w:color w:val="4F81BD" w:themeColor="accent1"/>
          <w:lang w:val="en-US"/>
        </w:rPr>
        <w:t>300/</w:t>
      </w:r>
      <w:r w:rsidR="000F423D">
        <w:rPr>
          <w:rFonts w:asciiTheme="minorHAnsi" w:hAnsiTheme="minorHAnsi"/>
          <w:b/>
          <w:color w:val="4F81BD" w:themeColor="accent1"/>
          <w:lang w:val="en-US"/>
        </w:rPr>
        <w:t>S</w:t>
      </w:r>
      <w:r w:rsidR="000F423D" w:rsidRPr="001D5783">
        <w:rPr>
          <w:rFonts w:asciiTheme="minorHAnsi" w:hAnsiTheme="minorHAnsi"/>
          <w:b/>
          <w:color w:val="4F81BD" w:themeColor="accent1"/>
          <w:lang w:val="en-US"/>
        </w:rPr>
        <w:t>900&gt;</w:t>
      </w:r>
      <w:r w:rsidRPr="001D5783">
        <w:rPr>
          <w:rFonts w:asciiTheme="minorHAnsi" w:hAnsiTheme="minorHAnsi"/>
          <w:b/>
          <w:color w:val="4F81BD" w:themeColor="accent1"/>
          <w:lang w:val="en-US"/>
        </w:rPr>
        <w:t>\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PARAMS</w:t>
      </w:r>
      <w:r w:rsidR="001D5783" w:rsidRPr="001D5783">
        <w:rPr>
          <w:rFonts w:asciiTheme="minorHAnsi" w:hAnsiTheme="minorHAnsi"/>
          <w:lang w:val="en-US"/>
        </w:rPr>
        <w:t xml:space="preserve">, </w:t>
      </w:r>
      <w:r w:rsidR="001D5783">
        <w:rPr>
          <w:rFonts w:asciiTheme="minorHAnsi" w:hAnsiTheme="minorHAnsi"/>
        </w:rPr>
        <w:t>причем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</w:rPr>
        <w:t>д</w:t>
      </w:r>
      <w:r w:rsidR="001D5783" w:rsidRPr="00B64C90">
        <w:rPr>
          <w:rFonts w:asciiTheme="minorHAnsi" w:hAnsiTheme="minorHAnsi"/>
        </w:rPr>
        <w:t>ля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 w:rsidRPr="00B64C90">
        <w:rPr>
          <w:rFonts w:asciiTheme="minorHAnsi" w:hAnsiTheme="minorHAnsi"/>
        </w:rPr>
        <w:t>терминалов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  <w:b/>
          <w:color w:val="437A28"/>
          <w:lang w:val="en-US"/>
        </w:rPr>
        <w:t>D</w:t>
      </w:r>
      <w:r w:rsidR="001D5783" w:rsidRPr="001D5783">
        <w:rPr>
          <w:rFonts w:asciiTheme="minorHAnsi" w:hAnsiTheme="minorHAnsi"/>
          <w:b/>
          <w:color w:val="437A28"/>
          <w:lang w:val="en-US"/>
        </w:rPr>
        <w:t>200</w:t>
      </w:r>
      <w:r w:rsidR="001D5783" w:rsidRPr="001D5783">
        <w:rPr>
          <w:rFonts w:asciiTheme="minorHAnsi" w:hAnsiTheme="minorHAnsi"/>
          <w:lang w:val="en-US"/>
        </w:rPr>
        <w:t xml:space="preserve">, </w:t>
      </w:r>
      <w:r w:rsidR="001D5783">
        <w:rPr>
          <w:rFonts w:asciiTheme="minorHAnsi" w:hAnsiTheme="minorHAnsi"/>
        </w:rPr>
        <w:t>подключенных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</w:rPr>
        <w:t>к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</w:rPr>
        <w:t>шине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  <w:lang w:val="en-US"/>
        </w:rPr>
        <w:t>MDB</w:t>
      </w:r>
      <w:r w:rsidR="001D5783" w:rsidRPr="001D5783">
        <w:rPr>
          <w:rFonts w:asciiTheme="minorHAnsi" w:hAnsiTheme="minorHAnsi"/>
          <w:lang w:val="en-US"/>
        </w:rPr>
        <w:t xml:space="preserve"> – </w:t>
      </w:r>
      <w:r w:rsidR="001D5783">
        <w:rPr>
          <w:rFonts w:asciiTheme="minorHAnsi" w:hAnsiTheme="minorHAnsi"/>
        </w:rPr>
        <w:t>из</w:t>
      </w:r>
      <w:r w:rsidR="001D5783" w:rsidRPr="001D5783">
        <w:rPr>
          <w:rFonts w:asciiTheme="minorHAnsi" w:hAnsiTheme="minorHAnsi"/>
          <w:lang w:val="en-US"/>
        </w:rPr>
        <w:t xml:space="preserve"> </w:t>
      </w:r>
      <w:r w:rsidR="001D5783">
        <w:rPr>
          <w:rFonts w:asciiTheme="minorHAnsi" w:hAnsiTheme="minorHAnsi"/>
        </w:rPr>
        <w:t>каталога</w:t>
      </w:r>
      <w:r w:rsidR="001D5783" w:rsidRPr="001D5783">
        <w:rPr>
          <w:rFonts w:asciiTheme="minorHAnsi" w:hAnsiTheme="minorHAnsi"/>
          <w:lang w:val="en-US"/>
        </w:rPr>
        <w:t xml:space="preserve"> </w:t>
      </w:r>
      <w:proofErr w:type="spellStart"/>
      <w:r w:rsidR="001D5783" w:rsidRPr="00EC30A2">
        <w:rPr>
          <w:rFonts w:asciiTheme="minorHAnsi" w:hAnsiTheme="minorHAnsi"/>
          <w:b/>
          <w:color w:val="4F81BD" w:themeColor="accent1"/>
          <w:lang w:val="en-US"/>
        </w:rPr>
        <w:t>SpecialClients</w:t>
      </w:r>
      <w:proofErr w:type="spellEnd"/>
      <w:r w:rsidR="001D5783" w:rsidRPr="001D5783">
        <w:rPr>
          <w:rFonts w:asciiTheme="minorHAnsi" w:hAnsiTheme="minorHAnsi"/>
          <w:b/>
          <w:color w:val="4F81BD" w:themeColor="accent1"/>
          <w:lang w:val="en-US"/>
        </w:rPr>
        <w:t>\</w:t>
      </w:r>
      <w:r w:rsidR="001D5783" w:rsidRPr="00EC30A2">
        <w:rPr>
          <w:rFonts w:asciiTheme="minorHAnsi" w:hAnsiTheme="minorHAnsi"/>
          <w:b/>
          <w:color w:val="4F81BD" w:themeColor="accent1"/>
          <w:lang w:val="en-US"/>
        </w:rPr>
        <w:t>MDB</w:t>
      </w:r>
      <w:r w:rsidR="001D5783" w:rsidRPr="001D5783">
        <w:rPr>
          <w:rFonts w:asciiTheme="minorHAnsi" w:hAnsiTheme="minorHAnsi"/>
          <w:b/>
          <w:color w:val="4F81BD" w:themeColor="accent1"/>
          <w:lang w:val="en-US"/>
        </w:rPr>
        <w:t>\</w:t>
      </w:r>
      <w:r w:rsidR="001D5783" w:rsidRPr="00EC30A2">
        <w:rPr>
          <w:rFonts w:asciiTheme="minorHAnsi" w:hAnsiTheme="minorHAnsi"/>
          <w:b/>
          <w:color w:val="4F81BD" w:themeColor="accent1"/>
          <w:lang w:val="en-US"/>
        </w:rPr>
        <w:t>D</w:t>
      </w:r>
      <w:r w:rsidR="001D5783" w:rsidRPr="001D5783">
        <w:rPr>
          <w:rFonts w:asciiTheme="minorHAnsi" w:hAnsiTheme="minorHAnsi"/>
          <w:b/>
          <w:color w:val="4F81BD" w:themeColor="accent1"/>
          <w:lang w:val="en-US"/>
        </w:rPr>
        <w:t>200\</w:t>
      </w:r>
      <w:r w:rsidR="001D5783" w:rsidRPr="00B64C90">
        <w:rPr>
          <w:rFonts w:asciiTheme="minorHAnsi" w:hAnsiTheme="minorHAnsi"/>
          <w:b/>
          <w:color w:val="4F81BD" w:themeColor="accent1"/>
          <w:lang w:val="en-US"/>
        </w:rPr>
        <w:t>PARAMS</w:t>
      </w:r>
      <w:r w:rsidR="00311D4B" w:rsidRPr="001D5783">
        <w:rPr>
          <w:rFonts w:asciiTheme="minorHAnsi" w:hAnsiTheme="minorHAnsi"/>
          <w:lang w:val="en-US"/>
        </w:rPr>
        <w:t>;</w:t>
      </w:r>
    </w:p>
    <w:p w:rsidR="000142DC" w:rsidRPr="00B64C90" w:rsidRDefault="00311D4B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132DE4">
        <w:rPr>
          <w:rFonts w:asciiTheme="minorHAnsi" w:hAnsiTheme="minorHAnsi"/>
          <w:lang w:val="en-US"/>
        </w:rPr>
        <w:t xml:space="preserve"> </w:t>
      </w:r>
      <w:r w:rsidRPr="00B64C90">
        <w:rPr>
          <w:rStyle w:val="affff"/>
          <w:b w:val="0"/>
          <w:color w:val="auto"/>
        </w:rPr>
        <w:t xml:space="preserve">Нажать кнопку </w:t>
      </w: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59E2E879" wp14:editId="70FD41C5">
            <wp:extent cx="213242" cy="202018"/>
            <wp:effectExtent l="0" t="0" r="0" b="762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Installer Кн загрузки 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938" cy="20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>, расположенную в нижней области окна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>443480216 \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8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Pr="00B64C90">
        <w:rPr>
          <w:rFonts w:asciiTheme="minorHAnsi" w:hAnsiTheme="minorHAnsi"/>
          <w:b/>
          <w:color w:val="C00000"/>
        </w:rPr>
        <w:t>5</w:t>
      </w:r>
      <w:r w:rsidRPr="00B64C90">
        <w:rPr>
          <w:rFonts w:asciiTheme="minorHAnsi" w:hAnsiTheme="minorHAnsi"/>
        </w:rPr>
        <w:t>);</w:t>
      </w:r>
    </w:p>
    <w:p w:rsidR="00311D4B" w:rsidRPr="00B64C90" w:rsidRDefault="00311D4B" w:rsidP="003B214A">
      <w:pPr>
        <w:pStyle w:val="aff"/>
        <w:numPr>
          <w:ilvl w:val="2"/>
          <w:numId w:val="28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 Дождаться завершения загрузки </w:t>
      </w:r>
      <w:r w:rsidR="006D0506" w:rsidRPr="00B64C90">
        <w:rPr>
          <w:rFonts w:asciiTheme="minorHAnsi" w:hAnsiTheme="minorHAnsi"/>
        </w:rPr>
        <w:t xml:space="preserve">необходимых файлов и тестовой программы </w:t>
      </w:r>
      <w:r w:rsidRPr="00B64C90">
        <w:rPr>
          <w:rFonts w:asciiTheme="minorHAnsi" w:hAnsiTheme="minorHAnsi"/>
        </w:rPr>
        <w:t>в соответствии с индикатором загрузки.</w:t>
      </w:r>
    </w:p>
    <w:p w:rsidR="001A612C" w:rsidRPr="00B64C90" w:rsidRDefault="00225E69" w:rsidP="003B214A">
      <w:pPr>
        <w:pStyle w:val="aff"/>
        <w:numPr>
          <w:ilvl w:val="0"/>
          <w:numId w:val="28"/>
        </w:numPr>
        <w:spacing w:before="0" w:after="200" w:line="360" w:lineRule="auto"/>
        <w:rPr>
          <w:rStyle w:val="INDENTION0"/>
        </w:rPr>
      </w:pPr>
      <w:r w:rsidRPr="00B64C90">
        <w:rPr>
          <w:rStyle w:val="INDENTION0"/>
          <w:b/>
          <w:color w:val="FF3300"/>
          <w:shd w:val="clear" w:color="auto" w:fill="FFC000"/>
        </w:rPr>
        <w:t>Важно</w:t>
      </w:r>
      <w:r w:rsidR="001A612C" w:rsidRPr="00B64C90">
        <w:rPr>
          <w:rStyle w:val="INDENTION0"/>
          <w:b/>
          <w:color w:val="FF3300"/>
          <w:shd w:val="clear" w:color="auto" w:fill="FFC000"/>
        </w:rPr>
        <w:t xml:space="preserve">! Перед дальнейшей работой с </w:t>
      </w:r>
      <w:r w:rsidR="001A612C" w:rsidRPr="00B64C90">
        <w:rPr>
          <w:rStyle w:val="INDENTION0"/>
          <w:b/>
          <w:color w:val="FF3300"/>
          <w:shd w:val="clear" w:color="auto" w:fill="FFC000"/>
          <w:lang w:val="en-US"/>
        </w:rPr>
        <w:t>POS</w:t>
      </w:r>
      <w:r w:rsidR="001A612C" w:rsidRPr="00B64C90">
        <w:rPr>
          <w:rStyle w:val="INDENTION0"/>
          <w:b/>
          <w:color w:val="FF3300"/>
          <w:shd w:val="clear" w:color="auto" w:fill="FFC000"/>
        </w:rPr>
        <w:t>-терминалом:</w:t>
      </w:r>
      <w:r w:rsidRPr="00B64C90">
        <w:rPr>
          <w:rStyle w:val="INDENTION0"/>
          <w:b/>
          <w:color w:val="C00000"/>
        </w:rPr>
        <w:t xml:space="preserve">   </w:t>
      </w:r>
    </w:p>
    <w:p w:rsidR="00225E69" w:rsidRPr="00B64C90" w:rsidRDefault="00A139E5" w:rsidP="003B214A">
      <w:pPr>
        <w:pStyle w:val="aff"/>
        <w:numPr>
          <w:ilvl w:val="1"/>
          <w:numId w:val="28"/>
        </w:numPr>
        <w:spacing w:before="0" w:after="200" w:line="360" w:lineRule="auto"/>
        <w:rPr>
          <w:rStyle w:val="INDENTION0"/>
        </w:rPr>
      </w:pPr>
      <w:r w:rsidRPr="00B64C90">
        <w:rPr>
          <w:rStyle w:val="INDENTION0"/>
        </w:rPr>
        <w:t>В окне</w:t>
      </w:r>
      <w:r w:rsidR="00225E69" w:rsidRPr="00B64C90">
        <w:rPr>
          <w:rStyle w:val="INDENTION0"/>
        </w:rPr>
        <w:t xml:space="preserve"> </w:t>
      </w:r>
      <w:proofErr w:type="spellStart"/>
      <w:r w:rsidR="00225E69" w:rsidRPr="00B64C90">
        <w:rPr>
          <w:rStyle w:val="INDENTION0"/>
          <w:b/>
          <w:color w:val="437A28"/>
        </w:rPr>
        <w:t>TermAssist</w:t>
      </w:r>
      <w:proofErr w:type="spellEnd"/>
      <w:r w:rsidRPr="00B64C90">
        <w:rPr>
          <w:rStyle w:val="INDENTION0"/>
          <w:b/>
          <w:color w:val="437A28"/>
        </w:rPr>
        <w:t xml:space="preserve">, </w:t>
      </w:r>
      <w:r w:rsidRPr="00B64C90">
        <w:rPr>
          <w:rStyle w:val="INDENTION0"/>
        </w:rPr>
        <w:t>на панели инструментов</w:t>
      </w:r>
      <w:r w:rsidR="001A612C" w:rsidRPr="00B64C90">
        <w:rPr>
          <w:rStyle w:val="INDENTION0"/>
          <w:b/>
          <w:color w:val="437A28"/>
        </w:rPr>
        <w:t xml:space="preserve">  </w:t>
      </w:r>
      <w:r w:rsidR="00225E69" w:rsidRPr="00B64C90">
        <w:rPr>
          <w:rStyle w:val="INDENTION0"/>
        </w:rPr>
        <w:t>нажать кнопку</w:t>
      </w:r>
      <w:r w:rsidR="00225E69" w:rsidRPr="00B64C90">
        <w:rPr>
          <w:rStyle w:val="INDENTION0"/>
          <w:b/>
          <w:color w:val="437A28"/>
        </w:rPr>
        <w:t xml:space="preserve"> </w:t>
      </w:r>
      <w:r w:rsidR="00225E69" w:rsidRPr="003364B8">
        <w:rPr>
          <w:rFonts w:asciiTheme="minorHAnsi" w:hAnsiTheme="minorHAnsi"/>
          <w:noProof/>
        </w:rPr>
        <w:drawing>
          <wp:inline distT="0" distB="0" distL="0" distR="0" wp14:anchorId="3ED11E46" wp14:editId="77833912">
            <wp:extent cx="287079" cy="287079"/>
            <wp:effectExtent l="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главное окно - Кн Остановить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07" cy="291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5E69" w:rsidRPr="00B64C90">
        <w:rPr>
          <w:rStyle w:val="INDENTION0"/>
          <w:b/>
          <w:color w:val="437A28"/>
        </w:rPr>
        <w:t xml:space="preserve"> </w:t>
      </w:r>
      <w:r w:rsidR="00225E69" w:rsidRPr="00B64C90">
        <w:rPr>
          <w:rFonts w:asciiTheme="minorHAnsi" w:hAnsiTheme="minorHAnsi"/>
          <w:b/>
          <w:color w:val="4F81BD" w:themeColor="accent1"/>
        </w:rPr>
        <w:t>(</w:t>
      </w:r>
      <w:r w:rsidR="00225E69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225E69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225E69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225E69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225E69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225E69" w:rsidRPr="00B64C90">
        <w:rPr>
          <w:rFonts w:asciiTheme="minorHAnsi" w:hAnsiTheme="minorHAnsi"/>
          <w:b/>
          <w:color w:val="4F81BD" w:themeColor="accent1"/>
        </w:rPr>
        <w:instrText>443482356 \</w:instrText>
      </w:r>
      <w:r w:rsidR="00225E69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225E69"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="00225E69"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="00225E69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225E69" w:rsidRPr="003364B8">
        <w:rPr>
          <w:rFonts w:asciiTheme="minorHAnsi" w:hAnsiTheme="minorHAnsi"/>
          <w:b/>
          <w:color w:val="4F81BD" w:themeColor="accent1"/>
        </w:rPr>
      </w:r>
      <w:r w:rsidR="00225E69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9</w:t>
      </w:r>
      <w:r w:rsidR="00225E69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225E69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225E69" w:rsidRPr="00B64C90">
        <w:rPr>
          <w:rFonts w:asciiTheme="minorHAnsi" w:hAnsiTheme="minorHAnsi"/>
          <w:b/>
          <w:color w:val="C00000"/>
        </w:rPr>
        <w:t>1</w:t>
      </w:r>
      <w:r w:rsidR="00225E69" w:rsidRPr="00B64C90">
        <w:rPr>
          <w:rFonts w:asciiTheme="minorHAnsi" w:hAnsiTheme="minorHAnsi"/>
        </w:rPr>
        <w:t>)</w:t>
      </w:r>
      <w:r w:rsidR="00186DE5" w:rsidRPr="00B64C90">
        <w:rPr>
          <w:rFonts w:asciiTheme="minorHAnsi" w:hAnsiTheme="minorHAnsi"/>
        </w:rPr>
        <w:t xml:space="preserve"> и только после этого закрыть окно приложения.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7"/>
        <w:gridCol w:w="3793"/>
      </w:tblGrid>
      <w:tr w:rsidR="00A139E5" w:rsidRPr="00B64C90" w:rsidTr="007054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left w:val="none" w:sz="0" w:space="0" w:color="auto"/>
            </w:tcBorders>
          </w:tcPr>
          <w:p w:rsidR="00A139E5" w:rsidRPr="00B64C90" w:rsidRDefault="00A139E5" w:rsidP="0070540C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793" w:type="dxa"/>
          </w:tcPr>
          <w:p w:rsidR="00A139E5" w:rsidRPr="00B64C90" w:rsidRDefault="00A139E5" w:rsidP="0070540C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</w:p>
          <w:p w:rsidR="008F4703" w:rsidRPr="00B64C90" w:rsidRDefault="008F4703" w:rsidP="00042616">
            <w:pPr>
              <w:pStyle w:val="aff"/>
              <w:spacing w:before="0" w:after="0" w:line="360" w:lineRule="auto"/>
              <w:jc w:val="lef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</w:p>
        </w:tc>
      </w:tr>
      <w:tr w:rsidR="0070540C" w:rsidRPr="00B64C90" w:rsidTr="0070540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left w:val="none" w:sz="0" w:space="0" w:color="auto"/>
            </w:tcBorders>
          </w:tcPr>
          <w:p w:rsidR="0070540C" w:rsidRPr="00B64C90" w:rsidRDefault="0070540C" w:rsidP="003B214A">
            <w:pPr>
              <w:pStyle w:val="aff"/>
              <w:numPr>
                <w:ilvl w:val="1"/>
                <w:numId w:val="28"/>
              </w:numPr>
              <w:spacing w:before="0" w:after="0" w:line="360" w:lineRule="auto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INDENTION0"/>
              </w:rPr>
              <w:t xml:space="preserve">В системном меню </w:t>
            </w:r>
            <w:r w:rsidRPr="00B64C90">
              <w:rPr>
                <w:rStyle w:val="INDENTION0"/>
                <w:lang w:val="en-US"/>
              </w:rPr>
              <w:t>POS</w:t>
            </w:r>
            <w:r w:rsidRPr="00B64C90">
              <w:rPr>
                <w:rStyle w:val="INDENTION0"/>
              </w:rPr>
              <w:t>-терминала</w:t>
            </w:r>
            <w:r w:rsidRPr="00B64C90">
              <w:rPr>
                <w:rStyle w:val="affff"/>
              </w:rPr>
              <w:t>:</w:t>
            </w:r>
          </w:p>
          <w:p w:rsidR="0070540C" w:rsidRPr="00B64C90" w:rsidRDefault="0070540C" w:rsidP="003B214A">
            <w:pPr>
              <w:pStyle w:val="aff"/>
              <w:numPr>
                <w:ilvl w:val="2"/>
                <w:numId w:val="28"/>
              </w:numPr>
              <w:spacing w:before="0" w:after="200" w:line="360" w:lineRule="auto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Выбрать пункт </w:t>
            </w:r>
            <w:r w:rsidRPr="00B64C90">
              <w:rPr>
                <w:rStyle w:val="affff"/>
                <w:lang w:val="en-US"/>
              </w:rPr>
              <w:t>System</w:t>
            </w:r>
            <w:r w:rsidRPr="00B64C90">
              <w:rPr>
                <w:rStyle w:val="affff"/>
              </w:rPr>
              <w:t xml:space="preserve"> </w:t>
            </w:r>
            <w:proofErr w:type="spellStart"/>
            <w:r w:rsidRPr="00B64C90">
              <w:rPr>
                <w:rStyle w:val="affff"/>
                <w:lang w:val="en-US"/>
              </w:rPr>
              <w:t>Config</w:t>
            </w:r>
            <w:proofErr w:type="spellEnd"/>
          </w:p>
          <w:p w:rsidR="0070540C" w:rsidRPr="00B64C90" w:rsidRDefault="0070540C" w:rsidP="0070540C">
            <w:pPr>
              <w:spacing w:before="0" w:after="200" w:line="360" w:lineRule="auto"/>
              <w:ind w:left="723"/>
              <w:rPr>
                <w:rStyle w:val="affff"/>
                <w:b w:val="0"/>
                <w:color w:val="auto"/>
              </w:rPr>
            </w:pPr>
          </w:p>
        </w:tc>
        <w:tc>
          <w:tcPr>
            <w:tcW w:w="3793" w:type="dxa"/>
          </w:tcPr>
          <w:p w:rsidR="0070540C" w:rsidRPr="00B64C90" w:rsidRDefault="0070540C" w:rsidP="0070540C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noProof/>
              </w:rPr>
            </w:pP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003158FC" wp14:editId="002F6F2D">
                  <wp:extent cx="1900052" cy="1425039"/>
                  <wp:effectExtent l="19050" t="19050" r="24130" b="22860"/>
                  <wp:docPr id="471" name="Рисунок 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836" cy="144137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03" w:rsidRPr="00B64C90" w:rsidTr="0070540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left w:val="none" w:sz="0" w:space="0" w:color="auto"/>
            </w:tcBorders>
          </w:tcPr>
          <w:p w:rsidR="0070540C" w:rsidRPr="00B64C90" w:rsidRDefault="0070540C" w:rsidP="003B214A">
            <w:pPr>
              <w:pStyle w:val="aff"/>
              <w:numPr>
                <w:ilvl w:val="2"/>
                <w:numId w:val="28"/>
              </w:numPr>
              <w:spacing w:before="0" w:after="200" w:line="360" w:lineRule="auto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Ввести пароль </w:t>
            </w:r>
            <w:r w:rsidRPr="00B64C90">
              <w:rPr>
                <w:rStyle w:val="affff"/>
              </w:rPr>
              <w:t>123456</w:t>
            </w:r>
            <w:r w:rsidRPr="00B64C90">
              <w:rPr>
                <w:rStyle w:val="affff"/>
                <w:b w:val="0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>(при необходимости)</w:t>
            </w:r>
          </w:p>
          <w:p w:rsidR="008F4703" w:rsidRPr="00B64C90" w:rsidRDefault="008F4703" w:rsidP="0070540C">
            <w:pPr>
              <w:spacing w:before="0" w:after="200" w:line="360" w:lineRule="auto"/>
              <w:rPr>
                <w:rStyle w:val="INDENTION0"/>
              </w:rPr>
            </w:pPr>
          </w:p>
        </w:tc>
        <w:tc>
          <w:tcPr>
            <w:tcW w:w="3793" w:type="dxa"/>
          </w:tcPr>
          <w:p w:rsidR="008F4703" w:rsidRPr="003364B8" w:rsidRDefault="0070540C" w:rsidP="0070540C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6C8CA98" wp14:editId="501108BD">
                  <wp:extent cx="1911034" cy="1033153"/>
                  <wp:effectExtent l="19050" t="19050" r="13335" b="14605"/>
                  <wp:docPr id="454" name="Рисунок 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Enter Password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47" cy="105170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03" w:rsidRPr="00B64C90" w:rsidTr="0070540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left w:val="none" w:sz="0" w:space="0" w:color="auto"/>
            </w:tcBorders>
          </w:tcPr>
          <w:p w:rsidR="0070540C" w:rsidRPr="00B64C90" w:rsidRDefault="0070540C" w:rsidP="003B214A">
            <w:pPr>
              <w:pStyle w:val="aff"/>
              <w:numPr>
                <w:ilvl w:val="2"/>
                <w:numId w:val="28"/>
              </w:numPr>
              <w:spacing w:before="0" w:after="200" w:line="360" w:lineRule="auto"/>
              <w:rPr>
                <w:rFonts w:asciiTheme="minorHAnsi" w:hAnsiTheme="minorHAnsi"/>
                <w:b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Выбрать пункт </w:t>
            </w:r>
            <w:r w:rsidRPr="00B64C90">
              <w:rPr>
                <w:rStyle w:val="affff"/>
                <w:lang w:val="en-US"/>
              </w:rPr>
              <w:t>X</w:t>
            </w:r>
            <w:r w:rsidR="00685C7E" w:rsidRPr="00B64C90">
              <w:rPr>
                <w:rStyle w:val="affff"/>
                <w:lang w:val="en-US"/>
              </w:rPr>
              <w:t>CB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Service</w:t>
            </w:r>
            <w:r w:rsidRPr="00B64C90">
              <w:rPr>
                <w:rStyle w:val="affff"/>
                <w:b w:val="0"/>
              </w:rPr>
              <w:t xml:space="preserve"> </w:t>
            </w:r>
          </w:p>
          <w:p w:rsidR="008F4703" w:rsidRPr="00B64C90" w:rsidRDefault="008F4703" w:rsidP="0070540C">
            <w:pPr>
              <w:pStyle w:val="aff"/>
              <w:spacing w:before="0" w:after="0" w:line="360" w:lineRule="auto"/>
              <w:ind w:left="743"/>
              <w:jc w:val="left"/>
              <w:rPr>
                <w:rStyle w:val="INDENTION0"/>
              </w:rPr>
            </w:pPr>
          </w:p>
        </w:tc>
        <w:tc>
          <w:tcPr>
            <w:tcW w:w="3793" w:type="dxa"/>
          </w:tcPr>
          <w:p w:rsidR="008F4703" w:rsidRPr="003364B8" w:rsidRDefault="0070540C" w:rsidP="0070540C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8892595" wp14:editId="0073A6B1">
                  <wp:extent cx="1923802" cy="1442850"/>
                  <wp:effectExtent l="19050" t="19050" r="19685" b="24130"/>
                  <wp:docPr id="464" name="Рисунок 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XBC  Service.png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501" cy="145912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4703" w:rsidRPr="00B64C90" w:rsidTr="0070540C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7" w:type="dxa"/>
            <w:tcBorders>
              <w:left w:val="none" w:sz="0" w:space="0" w:color="auto"/>
            </w:tcBorders>
          </w:tcPr>
          <w:p w:rsidR="0070540C" w:rsidRPr="00B64C90" w:rsidRDefault="0070540C" w:rsidP="003B214A">
            <w:pPr>
              <w:pStyle w:val="aff"/>
              <w:numPr>
                <w:ilvl w:val="2"/>
                <w:numId w:val="28"/>
              </w:numPr>
              <w:spacing w:before="0" w:after="200" w:line="360" w:lineRule="auto"/>
              <w:rPr>
                <w:rStyle w:val="affff"/>
                <w:color w:val="808080" w:themeColor="background1" w:themeShade="80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Выбрать пункт </w:t>
            </w:r>
            <w:r w:rsidRPr="00B64C90">
              <w:rPr>
                <w:rStyle w:val="affff"/>
                <w:lang w:val="en-US"/>
              </w:rPr>
              <w:t>Close Service</w:t>
            </w:r>
          </w:p>
          <w:p w:rsidR="008F4703" w:rsidRPr="00B64C90" w:rsidRDefault="008F4703" w:rsidP="0070540C">
            <w:pPr>
              <w:pStyle w:val="aff"/>
              <w:spacing w:before="0" w:after="0" w:line="360" w:lineRule="auto"/>
              <w:ind w:left="743"/>
              <w:jc w:val="left"/>
              <w:rPr>
                <w:rStyle w:val="INDENTION0"/>
              </w:rPr>
            </w:pPr>
          </w:p>
        </w:tc>
        <w:tc>
          <w:tcPr>
            <w:tcW w:w="3793" w:type="dxa"/>
          </w:tcPr>
          <w:p w:rsidR="008F4703" w:rsidRPr="003364B8" w:rsidRDefault="0070540C" w:rsidP="0070540C">
            <w:pPr>
              <w:pStyle w:val="aff"/>
              <w:spacing w:before="0" w:after="0" w:line="360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noProof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FCE7471" wp14:editId="5E561055">
                  <wp:extent cx="1915886" cy="1436914"/>
                  <wp:effectExtent l="19050" t="19050" r="27305" b="11430"/>
                  <wp:docPr id="470" name="Рисунок 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 Menu PAX S900 - XBC  Service - USB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144" cy="14408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139E5" w:rsidRPr="00B64C90" w:rsidRDefault="00A139E5" w:rsidP="003B214A">
      <w:pPr>
        <w:pStyle w:val="aff"/>
        <w:numPr>
          <w:ilvl w:val="1"/>
          <w:numId w:val="28"/>
        </w:numPr>
        <w:spacing w:before="0" w:after="0" w:line="360" w:lineRule="auto"/>
        <w:jc w:val="left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Выключить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– удерживая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26BD66DF" wp14:editId="4B203242">
            <wp:extent cx="247650" cy="247650"/>
            <wp:effectExtent l="19050" t="0" r="0" b="0"/>
            <wp:docPr id="474" name="Рисунок 1" descr="Клавиша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Питание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1" cy="2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4A1" w:rsidRPr="00B64C90" w:rsidRDefault="00A139E5" w:rsidP="003B214A">
      <w:pPr>
        <w:pStyle w:val="aff"/>
        <w:numPr>
          <w:ilvl w:val="1"/>
          <w:numId w:val="28"/>
        </w:numPr>
        <w:spacing w:before="0" w:after="200" w:line="360" w:lineRule="auto"/>
        <w:rPr>
          <w:rFonts w:asciiTheme="minorHAnsi" w:hAnsiTheme="minorHAnsi"/>
          <w:b/>
          <w:color w:val="808080" w:themeColor="background1" w:themeShade="80"/>
        </w:rPr>
      </w:pPr>
      <w:r w:rsidRPr="00B64C90">
        <w:rPr>
          <w:rFonts w:asciiTheme="minorHAnsi" w:hAnsiTheme="minorHAnsi"/>
        </w:rPr>
        <w:t xml:space="preserve">Включить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>терминал</w:t>
      </w:r>
      <w:proofErr w:type="gramStart"/>
      <w:r w:rsidR="00311D4B" w:rsidRPr="00B64C90">
        <w:rPr>
          <w:rFonts w:asciiTheme="minorHAnsi" w:hAnsiTheme="minorHAnsi"/>
          <w:color w:val="808080" w:themeColor="background1" w:themeShade="80"/>
        </w:rPr>
        <w:t xml:space="preserve"> </w:t>
      </w:r>
      <w:r w:rsidRPr="00B64C90">
        <w:rPr>
          <w:rFonts w:asciiTheme="minorHAnsi" w:hAnsiTheme="minorHAnsi"/>
          <w:color w:val="808080" w:themeColor="background1" w:themeShade="80"/>
        </w:rPr>
        <w:t xml:space="preserve">–– </w:t>
      </w:r>
      <w:proofErr w:type="gramEnd"/>
      <w:r w:rsidRPr="00B64C90">
        <w:rPr>
          <w:rFonts w:asciiTheme="minorHAnsi" w:hAnsiTheme="minorHAnsi"/>
        </w:rPr>
        <w:t xml:space="preserve">повторно нажать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2D34DF20" wp14:editId="60609D99">
            <wp:extent cx="247650" cy="247650"/>
            <wp:effectExtent l="19050" t="0" r="0" b="0"/>
            <wp:docPr id="476" name="Рисунок 1" descr="Клавиша Пит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иша Питание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181" cy="24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2616" w:rsidRPr="00B64C90" w:rsidRDefault="00A139E5" w:rsidP="003B214A">
      <w:pPr>
        <w:pStyle w:val="aff"/>
        <w:numPr>
          <w:ilvl w:val="0"/>
          <w:numId w:val="28"/>
        </w:numPr>
        <w:spacing w:before="0" w:after="200" w:line="360" w:lineRule="auto"/>
        <w:rPr>
          <w:rFonts w:asciiTheme="minorHAnsi" w:hAnsiTheme="minorHAnsi"/>
          <w:b/>
          <w:color w:val="808080" w:themeColor="background1" w:themeShade="80"/>
          <w:lang w:val="en-US"/>
        </w:rPr>
      </w:pPr>
      <w:bookmarkStart w:id="47" w:name="_Ref443483024"/>
      <w:r w:rsidRPr="00B64C90">
        <w:rPr>
          <w:rStyle w:val="affff"/>
          <w:shd w:val="clear" w:color="auto" w:fill="FFC000"/>
        </w:rPr>
        <w:lastRenderedPageBreak/>
        <w:t>Полезная информация</w:t>
      </w:r>
      <w:r w:rsidRPr="00B64C90">
        <w:rPr>
          <w:rStyle w:val="affff"/>
          <w:b w:val="0"/>
          <w:color w:val="4F81BD" w:themeColor="accent1"/>
          <w:shd w:val="clear" w:color="auto" w:fill="FFC000"/>
        </w:rPr>
        <w:t>.</w:t>
      </w:r>
      <w:bookmarkEnd w:id="47"/>
      <w:r w:rsidRPr="00B64C90">
        <w:rPr>
          <w:rFonts w:asciiTheme="minorHAnsi" w:hAnsiTheme="minorHAnsi"/>
          <w:b/>
          <w:color w:val="4F81BD" w:themeColor="accent1"/>
        </w:rPr>
        <w:t xml:space="preserve"> </w:t>
      </w:r>
    </w:p>
    <w:p w:rsidR="007401FD" w:rsidRPr="00B64C90" w:rsidRDefault="00D264DC" w:rsidP="003B214A">
      <w:pPr>
        <w:pStyle w:val="aff"/>
        <w:numPr>
          <w:ilvl w:val="1"/>
          <w:numId w:val="28"/>
        </w:numPr>
        <w:spacing w:before="0" w:after="200" w:line="360" w:lineRule="auto"/>
        <w:rPr>
          <w:rStyle w:val="affff"/>
          <w:color w:val="808080" w:themeColor="background1" w:themeShade="80"/>
        </w:rPr>
      </w:pPr>
      <w:proofErr w:type="gramStart"/>
      <w:r w:rsidRPr="00B64C90">
        <w:rPr>
          <w:rStyle w:val="INDENTION0"/>
        </w:rPr>
        <w:t>Проверить версию загруженного ПО –– в пункте меню</w:t>
      </w:r>
      <w:r w:rsidRPr="00B64C90">
        <w:rPr>
          <w:rFonts w:asciiTheme="minorHAnsi" w:hAnsiTheme="minorHAnsi"/>
          <w:b/>
          <w:color w:val="4F81BD" w:themeColor="accent1"/>
        </w:rPr>
        <w:t xml:space="preserve"> </w:t>
      </w:r>
      <w:r w:rsidRPr="00B64C90">
        <w:rPr>
          <w:rStyle w:val="affff"/>
          <w:lang w:val="en-US"/>
        </w:rPr>
        <w:t>Home</w:t>
      </w:r>
      <w:r w:rsidRPr="00B64C90">
        <w:rPr>
          <w:rStyle w:val="affff"/>
          <w:b w:val="0"/>
        </w:rPr>
        <w:t xml:space="preserve"> </w:t>
      </w:r>
      <w:r w:rsidR="004F14A1" w:rsidRPr="00B64C90">
        <w:rPr>
          <w:rFonts w:asciiTheme="minorHAnsi" w:hAnsiTheme="minorHAnsi"/>
          <w:b/>
          <w:color w:val="4F81BD" w:themeColor="accent1"/>
        </w:rPr>
        <w:t>(</w:t>
      </w:r>
      <w:r w:rsidR="004F14A1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4F14A1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4F14A1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4F14A1"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="004F14A1"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="004F14A1" w:rsidRPr="00B64C90">
        <w:rPr>
          <w:rFonts w:asciiTheme="minorHAnsi" w:hAnsiTheme="minorHAnsi"/>
          <w:b/>
          <w:color w:val="4F81BD" w:themeColor="accent1"/>
        </w:rPr>
        <w:instrText>443482356 \</w:instrText>
      </w:r>
      <w:r w:rsidR="004F14A1"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="004F14A1"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="004F14A1"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="004F14A1"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="004F14A1" w:rsidRPr="003364B8">
        <w:rPr>
          <w:rFonts w:asciiTheme="minorHAnsi" w:hAnsiTheme="minorHAnsi"/>
          <w:b/>
          <w:color w:val="4F81BD" w:themeColor="accent1"/>
        </w:rPr>
      </w:r>
      <w:r w:rsidR="004F14A1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>Рис.</w:t>
      </w:r>
      <w:r w:rsidR="00820034" w:rsidRPr="00820034">
        <w:rPr>
          <w:rFonts w:asciiTheme="minorHAnsi" w:hAnsiTheme="minorHAnsi"/>
          <w:b/>
          <w:color w:val="4F81BD" w:themeColor="accent1"/>
          <w:lang w:val="en-US"/>
        </w:rPr>
        <w:t xml:space="preserve"> </w:t>
      </w:r>
      <w:r w:rsidR="00820034" w:rsidRPr="00820034">
        <w:rPr>
          <w:rFonts w:asciiTheme="minorHAnsi" w:hAnsiTheme="minorHAnsi"/>
          <w:b/>
          <w:noProof/>
          <w:color w:val="4F81BD" w:themeColor="accent1"/>
          <w:lang w:val="en-US"/>
        </w:rPr>
        <w:t>9</w:t>
      </w:r>
      <w:r w:rsidR="004F14A1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4F14A1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A139E5" w:rsidRPr="00B64C90">
        <w:rPr>
          <w:rFonts w:asciiTheme="minorHAnsi" w:hAnsiTheme="minorHAnsi"/>
          <w:b/>
          <w:color w:val="4F81BD" w:themeColor="accent1"/>
        </w:rPr>
        <w:t> </w:t>
      </w:r>
      <w:r w:rsidR="00225E69" w:rsidRPr="00B64C90">
        <w:rPr>
          <w:rFonts w:asciiTheme="minorHAnsi" w:hAnsiTheme="minorHAnsi"/>
          <w:b/>
          <w:color w:val="C00000"/>
        </w:rPr>
        <w:t>2</w:t>
      </w:r>
      <w:r w:rsidR="004F14A1" w:rsidRPr="00B64C90">
        <w:rPr>
          <w:rFonts w:asciiTheme="minorHAnsi" w:hAnsiTheme="minorHAnsi"/>
        </w:rPr>
        <w:t xml:space="preserve">) </w:t>
      </w:r>
      <w:r w:rsidRPr="00B64C90">
        <w:rPr>
          <w:rStyle w:val="INDENTION0"/>
          <w:b/>
          <w:color w:val="4F81BD" w:themeColor="accent1"/>
        </w:rPr>
        <w:t>на вкладке</w:t>
      </w:r>
      <w:r w:rsidRPr="00B64C90">
        <w:rPr>
          <w:rStyle w:val="affff"/>
          <w:b w:val="0"/>
          <w:color w:val="4F81BD" w:themeColor="accent1"/>
        </w:rPr>
        <w:t xml:space="preserve"> </w:t>
      </w:r>
      <w:r w:rsidRPr="00B64C90">
        <w:rPr>
          <w:rStyle w:val="affff"/>
          <w:lang w:val="en-US"/>
        </w:rPr>
        <w:t>Application</w:t>
      </w:r>
      <w:r w:rsidRPr="00B64C90">
        <w:rPr>
          <w:rStyle w:val="affff"/>
          <w:b w:val="0"/>
        </w:rPr>
        <w:t xml:space="preserve"> </w:t>
      </w:r>
      <w:r w:rsidRPr="00B64C90">
        <w:rPr>
          <w:rFonts w:asciiTheme="minorHAnsi" w:hAnsiTheme="minorHAnsi"/>
          <w:b/>
          <w:color w:val="4F81BD" w:themeColor="accent1"/>
        </w:rPr>
        <w:t>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>443482356 \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9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4F14A1"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="00225E69" w:rsidRPr="00B64C90">
        <w:rPr>
          <w:rFonts w:asciiTheme="minorHAnsi" w:hAnsiTheme="minorHAnsi"/>
          <w:b/>
          <w:color w:val="C00000"/>
        </w:rPr>
        <w:t>3</w:t>
      </w:r>
      <w:r w:rsidRPr="00B64C90">
        <w:rPr>
          <w:rFonts w:asciiTheme="minorHAnsi" w:hAnsiTheme="minorHAnsi"/>
        </w:rPr>
        <w:t>)</w:t>
      </w:r>
      <w:r w:rsidRPr="00B64C90">
        <w:rPr>
          <w:rStyle w:val="affff"/>
        </w:rPr>
        <w:t>:</w:t>
      </w:r>
      <w:proofErr w:type="gramEnd"/>
    </w:p>
    <w:p w:rsidR="00042616" w:rsidRPr="00B64C90" w:rsidRDefault="00042616" w:rsidP="003B214A">
      <w:pPr>
        <w:pStyle w:val="aff"/>
        <w:numPr>
          <w:ilvl w:val="1"/>
          <w:numId w:val="28"/>
        </w:numPr>
        <w:spacing w:before="0" w:after="0" w:line="360" w:lineRule="auto"/>
        <w:rPr>
          <w:rStyle w:val="affff"/>
          <w:color w:val="808080" w:themeColor="background1" w:themeShade="80"/>
        </w:rPr>
      </w:pPr>
      <w:r w:rsidRPr="00B64C90">
        <w:rPr>
          <w:rStyle w:val="INDENTION0"/>
        </w:rPr>
        <w:t xml:space="preserve">Для </w:t>
      </w:r>
      <w:proofErr w:type="gramStart"/>
      <w:r w:rsidRPr="00B64C90">
        <w:rPr>
          <w:rStyle w:val="INDENTION0"/>
        </w:rPr>
        <w:t>удаления</w:t>
      </w:r>
      <w:proofErr w:type="gramEnd"/>
      <w:r w:rsidRPr="00B64C90">
        <w:rPr>
          <w:rStyle w:val="INDENTION0"/>
        </w:rPr>
        <w:t xml:space="preserve"> загруженного ПО ––</w:t>
      </w:r>
      <w:r w:rsidRPr="00B64C90">
        <w:rPr>
          <w:rStyle w:val="INDENTION0"/>
          <w:b/>
        </w:rPr>
        <w:t xml:space="preserve"> </w:t>
      </w:r>
      <w:r w:rsidRPr="00B64C90">
        <w:rPr>
          <w:rStyle w:val="INDENTION0"/>
        </w:rPr>
        <w:t>в пункте меню</w:t>
      </w:r>
      <w:r w:rsidRPr="00B64C90">
        <w:rPr>
          <w:rFonts w:asciiTheme="minorHAnsi" w:hAnsiTheme="minorHAnsi"/>
          <w:b/>
          <w:color w:val="4F81BD" w:themeColor="accent1"/>
        </w:rPr>
        <w:t xml:space="preserve"> </w:t>
      </w:r>
      <w:r w:rsidRPr="00B64C90">
        <w:rPr>
          <w:rStyle w:val="affff"/>
          <w:lang w:val="en-US"/>
        </w:rPr>
        <w:t>Home</w:t>
      </w:r>
      <w:r w:rsidRPr="00B64C90">
        <w:rPr>
          <w:rStyle w:val="affff"/>
          <w:b w:val="0"/>
        </w:rPr>
        <w:t xml:space="preserve"> </w:t>
      </w:r>
      <w:r w:rsidRPr="00B64C90">
        <w:rPr>
          <w:rStyle w:val="INDENTION0"/>
          <w:b/>
          <w:color w:val="4F81BD" w:themeColor="accent1"/>
        </w:rPr>
        <w:t>на вкладке</w:t>
      </w:r>
      <w:r w:rsidRPr="00B64C90">
        <w:rPr>
          <w:rStyle w:val="affff"/>
          <w:b w:val="0"/>
          <w:color w:val="4F81BD" w:themeColor="accent1"/>
        </w:rPr>
        <w:t xml:space="preserve"> </w:t>
      </w:r>
      <w:r w:rsidRPr="00B64C90">
        <w:rPr>
          <w:rStyle w:val="affff"/>
          <w:lang w:val="en-US"/>
        </w:rPr>
        <w:t>Application</w:t>
      </w:r>
      <w:r w:rsidRPr="00B64C90">
        <w:rPr>
          <w:rStyle w:val="affff"/>
          <w:b w:val="0"/>
        </w:rPr>
        <w:t xml:space="preserve"> </w:t>
      </w:r>
      <w:r w:rsidRPr="00B64C90">
        <w:rPr>
          <w:rFonts w:asciiTheme="minorHAnsi" w:hAnsiTheme="minorHAnsi"/>
        </w:rPr>
        <w:t>нажать на кнопку</w:t>
      </w:r>
      <w:r w:rsidRPr="00B64C90">
        <w:rPr>
          <w:rFonts w:asciiTheme="minorHAnsi" w:hAnsiTheme="minorHAnsi"/>
          <w:b/>
          <w:color w:val="4F81BD" w:themeColor="accent1"/>
        </w:rPr>
        <w:t xml:space="preserve">  </w:t>
      </w:r>
      <w:r w:rsidRPr="003364B8">
        <w:rPr>
          <w:rFonts w:asciiTheme="minorHAnsi" w:hAnsiTheme="minorHAnsi"/>
          <w:b/>
          <w:noProof/>
          <w:color w:val="4F81BD" w:themeColor="accent1"/>
        </w:rPr>
        <w:drawing>
          <wp:inline distT="0" distB="0" distL="0" distR="0" wp14:anchorId="758AE1A7" wp14:editId="6BFFB329">
            <wp:extent cx="265814" cy="275308"/>
            <wp:effectExtent l="0" t="0" r="127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Home Кн Удалить 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  <w:b/>
          <w:color w:val="4F81BD" w:themeColor="accent1"/>
        </w:rPr>
        <w:t xml:space="preserve"> (см. 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_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Ref</w:instrText>
      </w:r>
      <w:r w:rsidRPr="00B64C90">
        <w:rPr>
          <w:rFonts w:asciiTheme="minorHAnsi" w:hAnsiTheme="minorHAnsi"/>
          <w:b/>
          <w:color w:val="4F81BD" w:themeColor="accent1"/>
        </w:rPr>
        <w:instrText>443482356 \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h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 \* </w:instrText>
      </w:r>
      <w:r w:rsidRPr="00B64C90">
        <w:rPr>
          <w:rFonts w:asciiTheme="minorHAnsi" w:hAnsiTheme="minorHAnsi"/>
          <w:b/>
          <w:color w:val="4F81BD" w:themeColor="accent1"/>
          <w:lang w:val="en-US"/>
        </w:rPr>
        <w:instrText>MERGEFORMAT</w:instrText>
      </w:r>
      <w:r w:rsidRPr="00B64C90">
        <w:rPr>
          <w:rFonts w:asciiTheme="minorHAnsi" w:hAnsiTheme="minorHAnsi"/>
          <w:b/>
          <w:color w:val="4F81BD" w:themeColor="accent1"/>
        </w:rPr>
        <w:instrText xml:space="preserve">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noProof/>
          <w:lang w:val="en-US"/>
        </w:rPr>
        <w:t>9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r w:rsidRPr="00B64C90">
        <w:rPr>
          <w:rFonts w:asciiTheme="minorHAnsi" w:hAnsiTheme="minorHAnsi"/>
          <w:b/>
          <w:color w:val="4F81BD" w:themeColor="accent1"/>
          <w:lang w:val="en-US"/>
        </w:rPr>
        <w:t> </w:t>
      </w:r>
      <w:r w:rsidRPr="00B64C90">
        <w:rPr>
          <w:rFonts w:asciiTheme="minorHAnsi" w:hAnsiTheme="minorHAnsi"/>
          <w:b/>
          <w:color w:val="C00000"/>
        </w:rPr>
        <w:t>4</w:t>
      </w:r>
      <w:r w:rsidRPr="00B64C90">
        <w:rPr>
          <w:rFonts w:asciiTheme="minorHAnsi" w:hAnsiTheme="minorHAnsi"/>
        </w:rPr>
        <w:t>)</w:t>
      </w:r>
      <w:r w:rsidRPr="00B64C90">
        <w:rPr>
          <w:rStyle w:val="affff"/>
        </w:rPr>
        <w:t>.</w:t>
      </w:r>
    </w:p>
    <w:p w:rsidR="00042616" w:rsidRPr="00B64C90" w:rsidRDefault="00042616" w:rsidP="00042616">
      <w:pPr>
        <w:spacing w:before="0" w:after="200" w:line="360" w:lineRule="auto"/>
        <w:rPr>
          <w:rStyle w:val="affff"/>
          <w:color w:val="808080" w:themeColor="background1" w:themeShade="80"/>
          <w:lang w:val="en-US"/>
        </w:rPr>
      </w:pPr>
    </w:p>
    <w:p w:rsidR="00D264DC" w:rsidRPr="003364B8" w:rsidRDefault="00225E69" w:rsidP="00D264DC">
      <w:pPr>
        <w:pStyle w:val="affff8"/>
        <w:rPr>
          <w:rFonts w:asciiTheme="minorHAnsi" w:hAnsiTheme="minorHAnsi"/>
          <w:lang w:val="en-US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4B891086" wp14:editId="644BBC6B">
            <wp:extent cx="6300470" cy="4480560"/>
            <wp:effectExtent l="0" t="0" r="508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Assist Вкладка Home+ 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48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4DC" w:rsidRPr="00B64C90" w:rsidRDefault="00D264DC" w:rsidP="00DE68BD">
      <w:pPr>
        <w:pStyle w:val="affff6"/>
        <w:rPr>
          <w:lang w:val="en-US"/>
        </w:rPr>
      </w:pPr>
      <w:bookmarkStart w:id="48" w:name="_Ref443482356"/>
      <w:r w:rsidRPr="00B64C90">
        <w:t>Рис</w:t>
      </w:r>
      <w:r w:rsidRPr="00B64C90">
        <w:rPr>
          <w:lang w:val="en-US"/>
        </w:rPr>
        <w:t xml:space="preserve">. </w:t>
      </w:r>
      <w:r w:rsidRPr="003364B8">
        <w:fldChar w:fldCharType="begin"/>
      </w:r>
      <w:r w:rsidRPr="00B64C90">
        <w:rPr>
          <w:lang w:val="en-US"/>
        </w:rPr>
        <w:instrText xml:space="preserve"> SEQ </w:instrText>
      </w:r>
      <w:r w:rsidRPr="00B64C90">
        <w:instrText>Рис</w:instrText>
      </w:r>
      <w:r w:rsidRPr="00B64C90">
        <w:rPr>
          <w:lang w:val="en-US"/>
        </w:rPr>
        <w:instrText xml:space="preserve">. \* ARABIC </w:instrText>
      </w:r>
      <w:r w:rsidRPr="003364B8">
        <w:fldChar w:fldCharType="separate"/>
      </w:r>
      <w:r w:rsidR="00820034">
        <w:rPr>
          <w:noProof/>
          <w:lang w:val="en-US"/>
        </w:rPr>
        <w:t>9</w:t>
      </w:r>
      <w:r w:rsidRPr="003364B8">
        <w:rPr>
          <w:noProof/>
        </w:rPr>
        <w:fldChar w:fldCharType="end"/>
      </w:r>
      <w:bookmarkEnd w:id="48"/>
      <w:r w:rsidRPr="00B64C90">
        <w:rPr>
          <w:lang w:val="en-US"/>
        </w:rPr>
        <w:t xml:space="preserve"> </w:t>
      </w:r>
      <w:r w:rsidRPr="00B64C90">
        <w:t>Программа</w:t>
      </w:r>
      <w:r w:rsidRPr="00B64C90">
        <w:rPr>
          <w:lang w:val="en-US"/>
        </w:rPr>
        <w:t xml:space="preserve"> </w:t>
      </w:r>
      <w:proofErr w:type="spellStart"/>
      <w:r w:rsidRPr="00B64C90">
        <w:rPr>
          <w:lang w:val="en-US"/>
        </w:rPr>
        <w:t>TermAssist</w:t>
      </w:r>
      <w:proofErr w:type="spellEnd"/>
      <w:r w:rsidRPr="00B64C90">
        <w:rPr>
          <w:lang w:val="en-US"/>
        </w:rPr>
        <w:t xml:space="preserve">. </w:t>
      </w:r>
      <w:r w:rsidRPr="00B64C90">
        <w:t>Меню</w:t>
      </w:r>
      <w:r w:rsidRPr="00B64C90">
        <w:rPr>
          <w:lang w:val="en-US"/>
        </w:rPr>
        <w:t xml:space="preserve"> Home. </w:t>
      </w:r>
      <w:r w:rsidRPr="00B64C90">
        <w:t>Вкладка</w:t>
      </w:r>
      <w:r w:rsidRPr="00B64C90">
        <w:rPr>
          <w:lang w:val="en-US"/>
        </w:rPr>
        <w:t xml:space="preserve"> Application</w:t>
      </w:r>
    </w:p>
    <w:p w:rsidR="00EB6F9B" w:rsidRPr="00B64C90" w:rsidRDefault="00EB6F9B" w:rsidP="00EB29F1">
      <w:pPr>
        <w:pStyle w:val="22"/>
      </w:pPr>
      <w:bookmarkStart w:id="49" w:name="_Toc466391075"/>
      <w:r w:rsidRPr="00B64C90">
        <w:lastRenderedPageBreak/>
        <w:t xml:space="preserve">Загрузка </w:t>
      </w:r>
      <w:r w:rsidR="00331277">
        <w:t>ПО</w:t>
      </w:r>
      <w:r w:rsidRPr="00B64C90">
        <w:t xml:space="preserve"> UPOS в терминалы </w:t>
      </w:r>
      <w:r w:rsidR="007D6AE9" w:rsidRPr="00B64C90">
        <w:rPr>
          <w:rStyle w:val="affff"/>
          <w:b/>
          <w:sz w:val="32"/>
          <w:szCs w:val="28"/>
        </w:rPr>
        <w:t>Y</w:t>
      </w:r>
      <w:r w:rsidR="007D6AE9" w:rsidRPr="00B64C90">
        <w:rPr>
          <w:rStyle w:val="affff"/>
          <w:b/>
          <w:sz w:val="32"/>
          <w:szCs w:val="28"/>
          <w:lang w:val="en-US"/>
        </w:rPr>
        <w:t>ARUS</w:t>
      </w:r>
      <w:r w:rsidR="00CA7111" w:rsidRPr="003364B8">
        <w:rPr>
          <w:rStyle w:val="affff"/>
          <w:b/>
          <w:sz w:val="32"/>
          <w:szCs w:val="28"/>
        </w:rPr>
        <w:t xml:space="preserve"> </w:t>
      </w:r>
      <w:r w:rsidR="00CA7111" w:rsidRPr="000A6AB4">
        <w:t>C2100,</w:t>
      </w:r>
      <w:r w:rsidR="00CA7111" w:rsidRPr="00B64C90">
        <w:rPr>
          <w:rStyle w:val="affff"/>
          <w:b/>
          <w:sz w:val="28"/>
          <w:szCs w:val="28"/>
        </w:rPr>
        <w:t xml:space="preserve"> </w:t>
      </w:r>
      <w:r w:rsidR="00CA7111" w:rsidRPr="00B64C90">
        <w:rPr>
          <w:lang w:val="en-US"/>
        </w:rPr>
        <w:t>M</w:t>
      </w:r>
      <w:r w:rsidR="00CA7111" w:rsidRPr="00B64C90">
        <w:t xml:space="preserve">2100, </w:t>
      </w:r>
      <w:r w:rsidR="00CA7111" w:rsidRPr="00B64C90">
        <w:rPr>
          <w:lang w:val="en-US"/>
        </w:rPr>
        <w:t>K</w:t>
      </w:r>
      <w:r w:rsidR="00CA7111" w:rsidRPr="00B64C90">
        <w:t xml:space="preserve">2100, </w:t>
      </w:r>
      <w:r w:rsidR="00CA7111" w:rsidRPr="00B64C90">
        <w:rPr>
          <w:lang w:val="en-US"/>
        </w:rPr>
        <w:t>P</w:t>
      </w:r>
      <w:r w:rsidR="00CA7111" w:rsidRPr="00B64C90">
        <w:t>2100</w:t>
      </w:r>
      <w:bookmarkEnd w:id="49"/>
    </w:p>
    <w:p w:rsidR="00FD1AB2" w:rsidRPr="00B64C90" w:rsidRDefault="002E6B5E" w:rsidP="002E6B5E">
      <w:pPr>
        <w:pStyle w:val="a6"/>
        <w:jc w:val="right"/>
        <w:rPr>
          <w:lang w:val="en-US"/>
        </w:rPr>
      </w:pPr>
      <w:r w:rsidRPr="003364B8">
        <w:rPr>
          <w:noProof/>
          <w:color w:val="FF0000"/>
        </w:rPr>
        <mc:AlternateContent>
          <mc:Choice Requires="wps">
            <w:drawing>
              <wp:inline distT="0" distB="0" distL="0" distR="0" wp14:anchorId="4888499C" wp14:editId="2F7CBF5D">
                <wp:extent cx="4986020" cy="1329069"/>
                <wp:effectExtent l="19050" t="19050" r="138430" b="156845"/>
                <wp:docPr id="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13290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Default="001E5BB4" w:rsidP="002E6B5E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>Важно!</w:t>
                            </w:r>
                            <w:r w:rsidRPr="00685C7E">
                              <w:rPr>
                                <w:b/>
                                <w:color w:val="FF6600"/>
                              </w:rPr>
                              <w:t xml:space="preserve"> </w:t>
                            </w:r>
                            <w:r w:rsidRPr="003364B8">
                              <w:rPr>
                                <w:b/>
                                <w:color w:val="FF6628"/>
                                <w:lang w:val="en-US"/>
                              </w:rPr>
                              <w:t>M</w:t>
                            </w:r>
                            <w:r w:rsidRPr="003364B8">
                              <w:rPr>
                                <w:b/>
                                <w:color w:val="FF6628"/>
                              </w:rPr>
                              <w:t xml:space="preserve">2100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предназначены только для работы по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GPRS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;</w:t>
                            </w:r>
                          </w:p>
                          <w:p w:rsidR="001E5BB4" w:rsidRPr="003364B8" w:rsidRDefault="001E5BB4" w:rsidP="002E6B5E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proofErr w:type="gramStart"/>
                            <w:r w:rsidRPr="003364B8">
                              <w:rPr>
                                <w:b/>
                                <w:color w:val="FF6628"/>
                              </w:rPr>
                              <w:t>С2100</w:t>
                            </w:r>
                            <w:r w:rsidRPr="002E6B5E">
                              <w:rPr>
                                <w:b/>
                                <w:color w:val="437A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предназначены для работы по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GPRS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 и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Ethernet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;</w:t>
                            </w:r>
                            <w:proofErr w:type="gramEnd"/>
                          </w:p>
                          <w:p w:rsidR="001E5BB4" w:rsidRDefault="001E5BB4" w:rsidP="003257CF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3364B8">
                              <w:rPr>
                                <w:b/>
                                <w:color w:val="FF6628"/>
                                <w:lang w:val="en-US"/>
                              </w:rPr>
                              <w:t>K</w:t>
                            </w:r>
                            <w:r w:rsidRPr="003364B8">
                              <w:rPr>
                                <w:b/>
                                <w:color w:val="FF6628"/>
                              </w:rPr>
                              <w:t xml:space="preserve">2100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предназначены для работы только по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Ethernet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;</w:t>
                            </w:r>
                          </w:p>
                          <w:p w:rsidR="001E5BB4" w:rsidRPr="000A6AB4" w:rsidRDefault="001E5BB4" w:rsidP="003257CF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proofErr w:type="gramStart"/>
                            <w:r w:rsidRPr="000A6AB4">
                              <w:rPr>
                                <w:b/>
                                <w:color w:val="FF6628"/>
                                <w:lang w:val="en-US"/>
                              </w:rPr>
                              <w:t>P</w:t>
                            </w:r>
                            <w:r w:rsidRPr="000A6AB4">
                              <w:rPr>
                                <w:b/>
                                <w:color w:val="FF6628"/>
                              </w:rPr>
                              <w:t>2100</w:t>
                            </w:r>
                            <w:r w:rsidRPr="000A6AB4">
                              <w:rPr>
                                <w:b/>
                                <w:color w:val="437A28"/>
                              </w:rPr>
                              <w:t xml:space="preserve"> предназначены для работы по 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>Ethernet</w:t>
                            </w:r>
                            <w:r w:rsidRPr="000A6AB4">
                              <w:rPr>
                                <w:b/>
                                <w:color w:val="437A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COM</w:t>
                            </w:r>
                            <w:r w:rsidRPr="000A6AB4"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  <w:proofErr w:type="gramEnd"/>
                          </w:p>
                          <w:p w:rsidR="001E5BB4" w:rsidRPr="003257CF" w:rsidRDefault="001E5BB4" w:rsidP="002E6B5E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</w:p>
                          <w:p w:rsidR="001E5BB4" w:rsidRPr="00CA7111" w:rsidRDefault="001E5BB4" w:rsidP="002E6B5E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5" style="width:392.6pt;height:104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Default="001E5BB4" w:rsidP="002E6B5E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>Важно!</w:t>
                      </w:r>
                      <w:r w:rsidRPr="00685C7E">
                        <w:rPr>
                          <w:b/>
                          <w:color w:val="FF6600"/>
                        </w:rPr>
                        <w:t xml:space="preserve"> </w:t>
                      </w:r>
                      <w:r w:rsidRPr="003364B8">
                        <w:rPr>
                          <w:b/>
                          <w:color w:val="FF6628"/>
                          <w:lang w:val="en-US"/>
                        </w:rPr>
                        <w:t>M</w:t>
                      </w:r>
                      <w:r w:rsidRPr="003364B8">
                        <w:rPr>
                          <w:b/>
                          <w:color w:val="FF6628"/>
                        </w:rPr>
                        <w:t xml:space="preserve">2100 </w:t>
                      </w:r>
                      <w:r>
                        <w:rPr>
                          <w:b/>
                          <w:color w:val="437A28"/>
                        </w:rPr>
                        <w:t xml:space="preserve">предназначены только для работы по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GPRS</w:t>
                      </w:r>
                      <w:r>
                        <w:rPr>
                          <w:b/>
                          <w:color w:val="437A28"/>
                        </w:rPr>
                        <w:t>;</w:t>
                      </w:r>
                    </w:p>
                    <w:p w:rsidR="001E5BB4" w:rsidRPr="003364B8" w:rsidRDefault="001E5BB4" w:rsidP="002E6B5E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3364B8">
                        <w:rPr>
                          <w:b/>
                          <w:color w:val="FF6628"/>
                        </w:rPr>
                        <w:t>С2100</w:t>
                      </w:r>
                      <w:r w:rsidRPr="002E6B5E">
                        <w:rPr>
                          <w:b/>
                          <w:color w:val="437A28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 xml:space="preserve">предназначены для работы по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GPRS</w:t>
                      </w:r>
                      <w:r>
                        <w:rPr>
                          <w:b/>
                          <w:color w:val="437A28"/>
                        </w:rPr>
                        <w:t xml:space="preserve"> и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Ethernet</w:t>
                      </w:r>
                      <w:r>
                        <w:rPr>
                          <w:b/>
                          <w:color w:val="437A28"/>
                        </w:rPr>
                        <w:t>;</w:t>
                      </w:r>
                    </w:p>
                    <w:p w:rsidR="001E5BB4" w:rsidRDefault="001E5BB4" w:rsidP="003257CF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3364B8">
                        <w:rPr>
                          <w:b/>
                          <w:color w:val="FF6628"/>
                          <w:lang w:val="en-US"/>
                        </w:rPr>
                        <w:t>K</w:t>
                      </w:r>
                      <w:r w:rsidRPr="003364B8">
                        <w:rPr>
                          <w:b/>
                          <w:color w:val="FF6628"/>
                        </w:rPr>
                        <w:t xml:space="preserve">2100 </w:t>
                      </w:r>
                      <w:r>
                        <w:rPr>
                          <w:b/>
                          <w:color w:val="437A28"/>
                        </w:rPr>
                        <w:t xml:space="preserve">предназначены для работы только по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Ethernet</w:t>
                      </w:r>
                      <w:r>
                        <w:rPr>
                          <w:b/>
                          <w:color w:val="437A28"/>
                        </w:rPr>
                        <w:t>;</w:t>
                      </w:r>
                    </w:p>
                    <w:p w:rsidR="001E5BB4" w:rsidRPr="000A6AB4" w:rsidRDefault="001E5BB4" w:rsidP="003257CF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0A6AB4">
                        <w:rPr>
                          <w:b/>
                          <w:color w:val="FF6628"/>
                          <w:lang w:val="en-US"/>
                        </w:rPr>
                        <w:t>P</w:t>
                      </w:r>
                      <w:r w:rsidRPr="000A6AB4">
                        <w:rPr>
                          <w:b/>
                          <w:color w:val="FF6628"/>
                        </w:rPr>
                        <w:t>2100</w:t>
                      </w:r>
                      <w:r w:rsidRPr="000A6AB4">
                        <w:rPr>
                          <w:b/>
                          <w:color w:val="437A28"/>
                        </w:rPr>
                        <w:t xml:space="preserve"> предназначены для работы по 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>Ethernet</w:t>
                      </w:r>
                      <w:r w:rsidRPr="000A6AB4">
                        <w:rPr>
                          <w:b/>
                          <w:color w:val="437A28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 xml:space="preserve">и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COM</w:t>
                      </w:r>
                      <w:r w:rsidRPr="000A6AB4">
                        <w:rPr>
                          <w:b/>
                          <w:color w:val="437A28"/>
                        </w:rPr>
                        <w:t>.</w:t>
                      </w:r>
                    </w:p>
                    <w:p w:rsidR="001E5BB4" w:rsidRPr="003257CF" w:rsidRDefault="001E5BB4" w:rsidP="002E6B5E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</w:p>
                    <w:p w:rsidR="001E5BB4" w:rsidRPr="00CA7111" w:rsidRDefault="001E5BB4" w:rsidP="002E6B5E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F2101B" w:rsidRPr="00B64C90" w:rsidRDefault="00F2101B" w:rsidP="002E6B5E">
      <w:pPr>
        <w:pStyle w:val="a6"/>
        <w:jc w:val="right"/>
      </w:pPr>
      <w:r w:rsidRPr="003364B8">
        <w:rPr>
          <w:noProof/>
          <w:color w:val="FF0000"/>
        </w:rPr>
        <mc:AlternateContent>
          <mc:Choice Requires="wps">
            <w:drawing>
              <wp:inline distT="0" distB="0" distL="0" distR="0" wp14:anchorId="5FC61685" wp14:editId="4D5ACDF3">
                <wp:extent cx="4986020" cy="548640"/>
                <wp:effectExtent l="19050" t="19050" r="138430" b="156210"/>
                <wp:docPr id="3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5486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D8567F" w:rsidRDefault="001E5BB4" w:rsidP="00F2101B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Рекомендуется! </w:t>
                            </w:r>
                            <w:r w:rsidRPr="004F14A1">
                              <w:rPr>
                                <w:b/>
                                <w:color w:val="437A28"/>
                              </w:rPr>
                              <w:t xml:space="preserve">Перед загрузкой в терминал новой версии ПО, предварительно удалить </w:t>
                            </w:r>
                            <w:proofErr w:type="gramStart"/>
                            <w:r w:rsidRPr="004F14A1">
                              <w:rPr>
                                <w:b/>
                                <w:color w:val="437A28"/>
                              </w:rPr>
                              <w:t>старую</w:t>
                            </w:r>
                            <w:proofErr w:type="gramEnd"/>
                            <w:r w:rsidRPr="004F14A1"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6" style="width:392.6pt;height:43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D8567F" w:rsidRDefault="001E5BB4" w:rsidP="00F2101B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 xml:space="preserve">Рекомендуется! </w:t>
                      </w:r>
                      <w:r w:rsidRPr="004F14A1">
                        <w:rPr>
                          <w:b/>
                          <w:color w:val="437A28"/>
                        </w:rPr>
                        <w:t>Перед загрузкой в терминал новой версии ПО, предварительно удалить старую.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9605F" w:rsidRPr="00B64C90" w:rsidRDefault="0069605F" w:rsidP="002E6B5E">
      <w:pPr>
        <w:pStyle w:val="a6"/>
        <w:jc w:val="right"/>
      </w:pPr>
      <w:r w:rsidRPr="003364B8">
        <w:rPr>
          <w:noProof/>
        </w:rPr>
        <mc:AlternateContent>
          <mc:Choice Requires="wps">
            <w:drawing>
              <wp:inline distT="0" distB="0" distL="0" distR="0" wp14:anchorId="2F9BB0C1" wp14:editId="02D8AEEA">
                <wp:extent cx="4996003" cy="714375"/>
                <wp:effectExtent l="19050" t="19050" r="128905" b="161925"/>
                <wp:docPr id="480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6003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69605F" w:rsidRDefault="001E5BB4" w:rsidP="0069605F">
                            <w:pPr>
                              <w:pStyle w:val="a6"/>
                              <w:spacing w:before="0" w:after="0"/>
                              <w:rPr>
                                <w:b/>
                                <w:color w:val="437A28"/>
                              </w:rPr>
                            </w:pP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Важно!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На терминалах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YARUS</w:t>
                            </w:r>
                            <w:r w:rsidRPr="0069605F">
                              <w:rPr>
                                <w:b/>
                                <w:color w:val="437A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M</w:t>
                            </w:r>
                            <w:r w:rsidRPr="0069605F">
                              <w:rPr>
                                <w:b/>
                                <w:color w:val="437A28"/>
                              </w:rPr>
                              <w:t xml:space="preserve">2100 </w:t>
                            </w:r>
                            <w:proofErr w:type="gramStart"/>
                            <w:r>
                              <w:rPr>
                                <w:b/>
                                <w:color w:val="437A28"/>
                              </w:rPr>
                              <w:t>перепутаны</w:t>
                            </w:r>
                            <w:proofErr w:type="gramEnd"/>
                            <w:r>
                              <w:rPr>
                                <w:b/>
                                <w:color w:val="437A28"/>
                              </w:rPr>
                              <w:t xml:space="preserve"> местами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SIM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-карты. Если Вы используете </w:t>
                            </w:r>
                            <w:r w:rsidRPr="00685C7E">
                              <w:rPr>
                                <w:b/>
                                <w:color w:val="FF3300"/>
                              </w:rPr>
                              <w:t>одну</w:t>
                            </w:r>
                            <w:r w:rsidRPr="0069605F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SIM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-карту, то она должна быть установлена в слот </w:t>
                            </w:r>
                            <w:r w:rsidRPr="00685C7E">
                              <w:rPr>
                                <w:b/>
                                <w:color w:val="FF3300"/>
                                <w:lang w:val="en-US"/>
                              </w:rPr>
                              <w:t>SIM</w:t>
                            </w:r>
                            <w:r w:rsidRPr="00685C7E">
                              <w:rPr>
                                <w:b/>
                                <w:color w:val="FF3300"/>
                              </w:rPr>
                              <w:t xml:space="preserve"> 1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.</w:t>
                            </w:r>
                          </w:p>
                          <w:p w:rsidR="001E5BB4" w:rsidRPr="0069605F" w:rsidRDefault="001E5BB4" w:rsidP="0069605F">
                            <w:pPr>
                              <w:pStyle w:val="a6"/>
                              <w:spacing w:before="0" w:after="0"/>
                              <w:rPr>
                                <w:b/>
                                <w:color w:val="437A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7" style="width:393.4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69605F" w:rsidRDefault="001E5BB4" w:rsidP="0069605F">
                      <w:pPr>
                        <w:pStyle w:val="a6"/>
                        <w:spacing w:before="0" w:after="0"/>
                        <w:rPr>
                          <w:b/>
                          <w:color w:val="437A28"/>
                        </w:rPr>
                      </w:pPr>
                      <w:r w:rsidRPr="00685C7E">
                        <w:rPr>
                          <w:b/>
                          <w:color w:val="FF3300"/>
                        </w:rPr>
                        <w:t xml:space="preserve">Важно! </w:t>
                      </w:r>
                      <w:r>
                        <w:rPr>
                          <w:b/>
                          <w:color w:val="437A28"/>
                        </w:rPr>
                        <w:t xml:space="preserve">На терминалах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YARUS</w:t>
                      </w:r>
                      <w:r w:rsidRPr="0069605F">
                        <w:rPr>
                          <w:b/>
                          <w:color w:val="437A28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M</w:t>
                      </w:r>
                      <w:r w:rsidRPr="0069605F">
                        <w:rPr>
                          <w:b/>
                          <w:color w:val="437A28"/>
                        </w:rPr>
                        <w:t xml:space="preserve">2100 </w:t>
                      </w:r>
                      <w:r>
                        <w:rPr>
                          <w:b/>
                          <w:color w:val="437A28"/>
                        </w:rPr>
                        <w:t xml:space="preserve">перепутаны местами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SIM</w:t>
                      </w:r>
                      <w:r>
                        <w:rPr>
                          <w:b/>
                          <w:color w:val="437A28"/>
                        </w:rPr>
                        <w:t xml:space="preserve">-карты. Если Вы используете </w:t>
                      </w:r>
                      <w:r w:rsidRPr="00685C7E">
                        <w:rPr>
                          <w:b/>
                          <w:color w:val="FF3300"/>
                        </w:rPr>
                        <w:t>одну</w:t>
                      </w:r>
                      <w:r w:rsidRPr="0069605F">
                        <w:rPr>
                          <w:b/>
                          <w:color w:val="C00000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SIM</w:t>
                      </w:r>
                      <w:r>
                        <w:rPr>
                          <w:b/>
                          <w:color w:val="437A28"/>
                        </w:rPr>
                        <w:t xml:space="preserve">-карту, то она должна быть установлена в слот </w:t>
                      </w:r>
                      <w:r w:rsidRPr="00685C7E">
                        <w:rPr>
                          <w:b/>
                          <w:color w:val="FF3300"/>
                          <w:lang w:val="en-US"/>
                        </w:rPr>
                        <w:t>SIM</w:t>
                      </w:r>
                      <w:r w:rsidRPr="00685C7E">
                        <w:rPr>
                          <w:b/>
                          <w:color w:val="FF3300"/>
                        </w:rPr>
                        <w:t xml:space="preserve"> 1</w:t>
                      </w:r>
                      <w:r>
                        <w:rPr>
                          <w:b/>
                          <w:color w:val="437A28"/>
                        </w:rPr>
                        <w:t>.</w:t>
                      </w:r>
                    </w:p>
                    <w:p w:rsidR="001E5BB4" w:rsidRPr="0069605F" w:rsidRDefault="001E5BB4" w:rsidP="0069605F">
                      <w:pPr>
                        <w:pStyle w:val="a6"/>
                        <w:spacing w:before="0" w:after="0"/>
                        <w:rPr>
                          <w:b/>
                          <w:color w:val="437A28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2E6B5E" w:rsidRPr="00B64C90" w:rsidRDefault="002E6B5E" w:rsidP="002E6B5E">
      <w:pPr>
        <w:pStyle w:val="a6"/>
        <w:jc w:val="right"/>
        <w:rPr>
          <w:lang w:val="en-US"/>
        </w:rPr>
      </w:pPr>
    </w:p>
    <w:p w:rsidR="002E6B5E" w:rsidRPr="003364B8" w:rsidRDefault="002E6B5E" w:rsidP="003B214A">
      <w:pPr>
        <w:pStyle w:val="aff"/>
        <w:numPr>
          <w:ilvl w:val="0"/>
          <w:numId w:val="30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</w:t>
      </w:r>
      <w:r w:rsidR="0099154B" w:rsidRPr="00B64C90">
        <w:rPr>
          <w:rFonts w:asciiTheme="minorHAnsi" w:hAnsiTheme="minorHAnsi"/>
          <w:lang w:val="en-US"/>
        </w:rPr>
        <w:t>POS-</w:t>
      </w:r>
      <w:r w:rsidR="0099154B" w:rsidRPr="00B64C90">
        <w:rPr>
          <w:rFonts w:asciiTheme="minorHAnsi" w:hAnsiTheme="minorHAnsi"/>
        </w:rPr>
        <w:t>терминала;</w:t>
      </w:r>
      <w:r w:rsidRPr="00B64C90">
        <w:rPr>
          <w:rFonts w:asciiTheme="minorHAnsi" w:hAnsiTheme="minorHAnsi"/>
        </w:rPr>
        <w:t xml:space="preserve">  </w:t>
      </w:r>
    </w:p>
    <w:p w:rsidR="002E6B5E" w:rsidRPr="00B64C90" w:rsidRDefault="007D6AE9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Перейти в системное мен</w:t>
      </w:r>
      <w:proofErr w:type="gramStart"/>
      <w:r w:rsidRPr="00B64C90">
        <w:rPr>
          <w:rFonts w:asciiTheme="minorHAnsi" w:hAnsiTheme="minorHAnsi"/>
        </w:rPr>
        <w:t>ю–</w:t>
      </w:r>
      <w:proofErr w:type="gramEnd"/>
      <w:r w:rsidRPr="00B64C90">
        <w:rPr>
          <w:rFonts w:asciiTheme="minorHAnsi" w:hAnsiTheme="minorHAnsi"/>
        </w:rPr>
        <w:t xml:space="preserve">–удерживать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4DBAEF78" wp14:editId="1781ABBC">
            <wp:extent cx="390525" cy="15893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кл питания.pn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393" cy="16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 до момента, когда перестанет отображаться логотип </w:t>
      </w:r>
      <w:r w:rsidRPr="00B64C90">
        <w:rPr>
          <w:rStyle w:val="affff"/>
        </w:rPr>
        <w:t>YARUS</w:t>
      </w:r>
      <w:r w:rsidRPr="00B64C90">
        <w:rPr>
          <w:rFonts w:asciiTheme="minorHAnsi" w:hAnsiTheme="minorHAnsi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846"/>
      </w:tblGrid>
      <w:tr w:rsidR="00F2101B" w:rsidRPr="00B64C90" w:rsidTr="00F4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F2101B" w:rsidRPr="00B64C90" w:rsidRDefault="00F2101B" w:rsidP="003B214A">
            <w:pPr>
              <w:pStyle w:val="aff"/>
              <w:numPr>
                <w:ilvl w:val="1"/>
                <w:numId w:val="30"/>
              </w:numPr>
              <w:spacing w:before="0" w:after="0" w:line="360" w:lineRule="auto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Откроется  </w:t>
            </w:r>
            <w:r w:rsidRPr="00B64C90">
              <w:rPr>
                <w:rStyle w:val="affff"/>
              </w:rPr>
              <w:t>POS MANAGER</w:t>
            </w:r>
            <w:r w:rsidR="00580ECD" w:rsidRPr="00B64C90">
              <w:rPr>
                <w:rStyle w:val="affff"/>
              </w:rPr>
              <w:t>:</w:t>
            </w:r>
          </w:p>
          <w:p w:rsidR="00F2101B" w:rsidRPr="00B64C90" w:rsidRDefault="00F2101B" w:rsidP="00F446E7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F2101B" w:rsidRPr="00B64C90" w:rsidRDefault="00F2101B" w:rsidP="00F446E7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4A60D4F" wp14:editId="51596A83">
                  <wp:extent cx="2295846" cy="1209844"/>
                  <wp:effectExtent l="0" t="0" r="9525" b="9525"/>
                  <wp:docPr id="472" name="Рисунок 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Системное меню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6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6842" w:rsidRPr="00B64C90" w:rsidRDefault="00F2101B" w:rsidP="003B214A">
      <w:pPr>
        <w:pStyle w:val="aff"/>
        <w:numPr>
          <w:ilvl w:val="1"/>
          <w:numId w:val="30"/>
        </w:numPr>
        <w:spacing w:before="0" w:after="0" w:line="360" w:lineRule="auto"/>
        <w:ind w:left="851" w:hanging="425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</w:t>
      </w:r>
      <w:r w:rsidR="00580ECD" w:rsidRPr="00B64C90">
        <w:rPr>
          <w:rFonts w:asciiTheme="minorHAnsi" w:hAnsiTheme="minorHAnsi"/>
        </w:rPr>
        <w:t>раздел</w:t>
      </w: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Очистка/Удаление</w:t>
      </w:r>
      <w:r w:rsidRPr="00B64C90">
        <w:rPr>
          <w:rFonts w:asciiTheme="minorHAnsi" w:hAnsiTheme="minorHAnsi"/>
        </w:rPr>
        <w:t xml:space="preserve"> –– переход по пунктам меню осуществляется с помощью клавиш 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6E58031F" wp14:editId="417CACCE">
            <wp:extent cx="235513" cy="200025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ерх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46" cy="200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и 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66FE2DEE" wp14:editId="4034EE29">
            <wp:extent cx="228600" cy="197285"/>
            <wp:effectExtent l="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низ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197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580ECD" w:rsidRPr="00B64C90">
        <w:rPr>
          <w:rFonts w:asciiTheme="minorHAnsi" w:hAnsiTheme="minorHAnsi"/>
        </w:rPr>
        <w:t xml:space="preserve"> </w:t>
      </w:r>
      <w:r w:rsidR="00845A0D" w:rsidRPr="00B64C90">
        <w:rPr>
          <w:rFonts w:asciiTheme="minorHAnsi" w:hAnsiTheme="minorHAnsi"/>
        </w:rPr>
        <w:t>.</w:t>
      </w:r>
      <w:proofErr w:type="gramEnd"/>
      <w:r w:rsidR="00845A0D" w:rsidRPr="00B64C90">
        <w:rPr>
          <w:rFonts w:asciiTheme="minorHAnsi" w:hAnsiTheme="minorHAnsi"/>
        </w:rPr>
        <w:t xml:space="preserve"> Дл</w:t>
      </w:r>
      <w:r w:rsidR="0099154B" w:rsidRPr="00B64C90">
        <w:rPr>
          <w:rFonts w:asciiTheme="minorHAnsi" w:hAnsiTheme="minorHAnsi"/>
        </w:rPr>
        <w:t>я ввода ПРОПИСНЫХ буквенных символов</w:t>
      </w:r>
      <w:r w:rsidR="001B37AB" w:rsidRPr="00B64C90">
        <w:rPr>
          <w:rFonts w:asciiTheme="minorHAnsi" w:hAnsiTheme="minorHAnsi"/>
        </w:rPr>
        <w:t xml:space="preserve"> (</w:t>
      </w:r>
      <w:r w:rsidR="001B37AB"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только для </w:t>
      </w:r>
      <w:r w:rsidR="001B37AB" w:rsidRPr="003364B8">
        <w:rPr>
          <w:rFonts w:asciiTheme="minorHAnsi" w:hAnsiTheme="minorHAnsi"/>
          <w:b/>
          <w:color w:val="C00000"/>
          <w:shd w:val="clear" w:color="auto" w:fill="FFC000"/>
          <w:lang w:val="en-US"/>
        </w:rPr>
        <w:t>M</w:t>
      </w:r>
      <w:r w:rsidR="001B37AB" w:rsidRPr="003364B8">
        <w:rPr>
          <w:rFonts w:asciiTheme="minorHAnsi" w:hAnsiTheme="minorHAnsi"/>
          <w:b/>
          <w:color w:val="C00000"/>
          <w:shd w:val="clear" w:color="auto" w:fill="FFC000"/>
        </w:rPr>
        <w:t>2100 и С2100</w:t>
      </w:r>
      <w:r w:rsidR="001B37AB" w:rsidRPr="003364B8">
        <w:rPr>
          <w:rStyle w:val="INDENTION0"/>
        </w:rPr>
        <w:t>)</w:t>
      </w:r>
      <w:r w:rsidR="0099154B" w:rsidRPr="003364B8">
        <w:rPr>
          <w:rStyle w:val="INDENTION0"/>
        </w:rPr>
        <w:t xml:space="preserve"> </w:t>
      </w:r>
      <w:r w:rsidR="0099154B" w:rsidRPr="00B64C90">
        <w:rPr>
          <w:rFonts w:asciiTheme="minorHAnsi" w:hAnsiTheme="minorHAnsi"/>
        </w:rPr>
        <w:t xml:space="preserve">–– один раз нажать клавишу </w:t>
      </w:r>
      <w:r w:rsidR="0099154B" w:rsidRPr="003364B8">
        <w:rPr>
          <w:rFonts w:asciiTheme="minorHAnsi" w:hAnsiTheme="minorHAnsi"/>
          <w:noProof/>
        </w:rPr>
        <w:drawing>
          <wp:inline distT="0" distB="0" distL="0" distR="0" wp14:anchorId="49A1678C" wp14:editId="500E38BB">
            <wp:extent cx="238125" cy="201706"/>
            <wp:effectExtent l="0" t="0" r="0" b="8255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ЗВЕЗДОЧКА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54B" w:rsidRPr="00B64C90">
        <w:rPr>
          <w:rFonts w:asciiTheme="minorHAnsi" w:hAnsiTheme="minorHAnsi"/>
        </w:rPr>
        <w:t xml:space="preserve">, для ввода строчных буквенных символов –– два раза нажать клавишу </w:t>
      </w:r>
      <w:r w:rsidR="0099154B" w:rsidRPr="003364B8">
        <w:rPr>
          <w:rFonts w:asciiTheme="minorHAnsi" w:hAnsiTheme="minorHAnsi"/>
          <w:noProof/>
        </w:rPr>
        <w:drawing>
          <wp:inline distT="0" distB="0" distL="0" distR="0" wp14:anchorId="4CA333BA" wp14:editId="2C043F96">
            <wp:extent cx="238125" cy="201706"/>
            <wp:effectExtent l="0" t="0" r="0" b="8255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ЗВЕЗДОЧКА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58" cy="2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154B" w:rsidRPr="00B64C90">
        <w:rPr>
          <w:rFonts w:asciiTheme="minorHAnsi" w:hAnsiTheme="minorHAnsi"/>
        </w:rPr>
        <w:t xml:space="preserve"> </w:t>
      </w:r>
      <w:r w:rsidR="003257CF" w:rsidRPr="003364B8">
        <w:rPr>
          <w:rFonts w:asciiTheme="minorHAnsi" w:hAnsiTheme="minorHAnsi"/>
        </w:rPr>
        <w:t xml:space="preserve"> </w:t>
      </w:r>
      <w:r w:rsidR="0099154B" w:rsidRPr="00B64C90">
        <w:rPr>
          <w:rFonts w:asciiTheme="minorHAnsi" w:hAnsiTheme="minorHAnsi"/>
        </w:rPr>
        <w:t>;</w:t>
      </w:r>
    </w:p>
    <w:p w:rsidR="00580ECD" w:rsidRPr="00B64C90" w:rsidRDefault="00580ECD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пункт </w:t>
      </w:r>
      <w:r w:rsidRPr="00B64C90">
        <w:rPr>
          <w:rStyle w:val="affff"/>
        </w:rPr>
        <w:t>Удаление программ</w:t>
      </w:r>
      <w:proofErr w:type="gramStart"/>
      <w:r w:rsidRPr="00B64C90">
        <w:rPr>
          <w:rFonts w:asciiTheme="minorHAnsi" w:hAnsiTheme="minorHAnsi"/>
        </w:rPr>
        <w:t xml:space="preserve"> –– </w:t>
      </w:r>
      <w:proofErr w:type="gramEnd"/>
      <w:r w:rsidRPr="00B64C90">
        <w:rPr>
          <w:rFonts w:asciiTheme="minorHAnsi" w:hAnsiTheme="minorHAnsi"/>
        </w:rPr>
        <w:t xml:space="preserve">удалить все программы, кроме 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eftspooler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 xml:space="preserve">, 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eftmsrdd,eftlib</w:t>
      </w:r>
      <w:proofErr w:type="spellEnd"/>
      <w:r w:rsidRPr="00B64C90">
        <w:rPr>
          <w:rStyle w:val="INDENTION0"/>
        </w:rPr>
        <w:t>;</w:t>
      </w:r>
    </w:p>
    <w:p w:rsidR="00580ECD" w:rsidRPr="00B64C90" w:rsidRDefault="00580ECD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пункт </w:t>
      </w:r>
      <w:r w:rsidRPr="00B64C90">
        <w:rPr>
          <w:rStyle w:val="affff"/>
        </w:rPr>
        <w:t>Удаление данных</w:t>
      </w:r>
      <w:proofErr w:type="gramStart"/>
      <w:r w:rsidRPr="00B64C90">
        <w:rPr>
          <w:rFonts w:asciiTheme="minorHAnsi" w:hAnsiTheme="minorHAnsi"/>
        </w:rPr>
        <w:t xml:space="preserve"> –– </w:t>
      </w:r>
      <w:proofErr w:type="gramEnd"/>
      <w:r w:rsidRPr="00B64C90">
        <w:rPr>
          <w:rFonts w:asciiTheme="minorHAnsi" w:hAnsiTheme="minorHAnsi"/>
        </w:rPr>
        <w:t xml:space="preserve">удалить все данные в каталоге  </w:t>
      </w:r>
      <w:r w:rsidRPr="00B64C90">
        <w:rPr>
          <w:rFonts w:asciiTheme="minorHAnsi" w:hAnsiTheme="minorHAnsi"/>
          <w:b/>
          <w:color w:val="4F81BD" w:themeColor="accent1"/>
        </w:rPr>
        <w:t>/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usr</w:t>
      </w:r>
      <w:proofErr w:type="spellEnd"/>
      <w:r w:rsidRPr="00B64C90">
        <w:rPr>
          <w:rFonts w:asciiTheme="minorHAnsi" w:hAnsiTheme="minorHAnsi"/>
          <w:b/>
          <w:color w:val="4F81BD" w:themeColor="accent1"/>
        </w:rPr>
        <w:t>/</w:t>
      </w:r>
      <w:proofErr w:type="spellStart"/>
      <w:r w:rsidRPr="00B64C90">
        <w:rPr>
          <w:rFonts w:asciiTheme="minorHAnsi" w:hAnsiTheme="minorHAnsi"/>
          <w:b/>
          <w:color w:val="4F81BD" w:themeColor="accent1"/>
        </w:rPr>
        <w:t>unsign</w:t>
      </w:r>
      <w:proofErr w:type="spellEnd"/>
      <w:r w:rsidRPr="00B64C90">
        <w:rPr>
          <w:rFonts w:asciiTheme="minorHAnsi" w:hAnsiTheme="minorHAnsi"/>
        </w:rPr>
        <w:t>;</w:t>
      </w:r>
    </w:p>
    <w:p w:rsidR="005535A8" w:rsidRPr="00B64C90" w:rsidRDefault="0099154B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Перезагрузить </w:t>
      </w:r>
      <w:r w:rsidRPr="00B64C90">
        <w:rPr>
          <w:rFonts w:asciiTheme="minorHAnsi" w:hAnsiTheme="minorHAnsi"/>
          <w:lang w:val="en-US"/>
        </w:rPr>
        <w:t>POS-</w:t>
      </w:r>
      <w:r w:rsidRPr="00B64C90">
        <w:rPr>
          <w:rFonts w:asciiTheme="minorHAnsi" w:hAnsiTheme="minorHAnsi"/>
        </w:rPr>
        <w:t>терминал</w:t>
      </w:r>
      <w:r w:rsidR="003E4F45" w:rsidRPr="00B64C90">
        <w:rPr>
          <w:rFonts w:asciiTheme="minorHAnsi" w:hAnsiTheme="minorHAnsi"/>
        </w:rPr>
        <w:t>;</w:t>
      </w:r>
    </w:p>
    <w:p w:rsidR="00607037" w:rsidRPr="008A4FFF" w:rsidRDefault="003E4F45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Подключить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по </w:t>
      </w:r>
      <w:r w:rsidRPr="00B64C90">
        <w:rPr>
          <w:rStyle w:val="affff"/>
          <w:lang w:val="en-US"/>
        </w:rPr>
        <w:t>COM</w:t>
      </w:r>
      <w:r w:rsidRPr="00B64C90">
        <w:rPr>
          <w:rFonts w:asciiTheme="minorHAnsi" w:hAnsiTheme="minorHAnsi"/>
        </w:rPr>
        <w:t>-порту с помощью кабеля</w:t>
      </w:r>
      <w:r w:rsidRPr="00B64C90">
        <w:rPr>
          <w:rFonts w:asciiTheme="minorHAnsi" w:hAnsiTheme="minorHAnsi"/>
          <w:b/>
          <w:color w:val="437A28"/>
        </w:rPr>
        <w:t xml:space="preserve"> </w:t>
      </w:r>
      <w:r w:rsidRPr="00B64C90">
        <w:rPr>
          <w:rFonts w:asciiTheme="minorHAnsi" w:hAnsiTheme="minorHAnsi"/>
          <w:b/>
          <w:color w:val="437A28"/>
          <w:lang w:val="en-US"/>
        </w:rPr>
        <w:t>RS</w:t>
      </w:r>
      <w:r w:rsidRPr="00B64C90">
        <w:rPr>
          <w:rFonts w:asciiTheme="minorHAnsi" w:hAnsiTheme="minorHAnsi"/>
          <w:b/>
          <w:color w:val="437A28"/>
        </w:rPr>
        <w:t>-232</w:t>
      </w:r>
      <w:r w:rsidR="008A4FFF">
        <w:rPr>
          <w:rFonts w:asciiTheme="minorHAnsi" w:hAnsiTheme="minorHAnsi"/>
        </w:rPr>
        <w:t xml:space="preserve">: </w:t>
      </w:r>
      <w:r w:rsidR="00607037" w:rsidRPr="008A4FFF">
        <w:rPr>
          <w:rStyle w:val="affff"/>
          <w:color w:val="C00000"/>
          <w:shd w:val="clear" w:color="auto" w:fill="FFC000"/>
        </w:rPr>
        <w:t xml:space="preserve">M2100 </w:t>
      </w:r>
      <w:r w:rsidR="00236D57" w:rsidRPr="000A6AB4">
        <w:rPr>
          <w:rStyle w:val="INDENTION0"/>
        </w:rPr>
        <w:t xml:space="preserve">, </w:t>
      </w:r>
      <w:r w:rsidR="00607037" w:rsidRPr="008A4FFF">
        <w:rPr>
          <w:rStyle w:val="affff"/>
          <w:color w:val="C00000"/>
          <w:shd w:val="clear" w:color="auto" w:fill="FFC000"/>
        </w:rPr>
        <w:t>С2100</w:t>
      </w:r>
      <w:r w:rsidR="008A4FFF" w:rsidRPr="008A4FFF">
        <w:rPr>
          <w:rStyle w:val="affff"/>
          <w:color w:val="C00000"/>
          <w:shd w:val="clear" w:color="auto" w:fill="FFC000"/>
        </w:rPr>
        <w:t xml:space="preserve">, </w:t>
      </w:r>
      <w:r w:rsidR="008A4FFF" w:rsidRPr="008A4FFF">
        <w:rPr>
          <w:rStyle w:val="affff"/>
          <w:color w:val="C00000"/>
          <w:shd w:val="clear" w:color="auto" w:fill="FFC000"/>
          <w:lang w:val="en-US"/>
        </w:rPr>
        <w:t>K</w:t>
      </w:r>
      <w:r w:rsidR="008A4FFF" w:rsidRPr="008A4FFF">
        <w:rPr>
          <w:rStyle w:val="affff"/>
          <w:color w:val="C00000"/>
          <w:shd w:val="clear" w:color="auto" w:fill="FFC000"/>
        </w:rPr>
        <w:t>2100</w:t>
      </w:r>
      <w:r w:rsidR="00607037" w:rsidRPr="008A4FFF">
        <w:rPr>
          <w:rFonts w:asciiTheme="minorHAnsi" w:hAnsiTheme="minorHAnsi"/>
          <w:color w:val="C00000"/>
        </w:rPr>
        <w:t xml:space="preserve"> </w:t>
      </w:r>
      <w:r w:rsidR="00236D57" w:rsidRPr="008A4FFF">
        <w:rPr>
          <w:rFonts w:asciiTheme="minorHAnsi" w:hAnsiTheme="minorHAnsi"/>
        </w:rPr>
        <w:t xml:space="preserve">и </w:t>
      </w:r>
      <w:r w:rsidR="00236D57" w:rsidRPr="008A4FFF">
        <w:rPr>
          <w:rStyle w:val="affff"/>
          <w:color w:val="C00000"/>
          <w:shd w:val="clear" w:color="auto" w:fill="FFC000"/>
          <w:lang w:val="en-US"/>
        </w:rPr>
        <w:t>P</w:t>
      </w:r>
      <w:r w:rsidR="00236D57" w:rsidRPr="008A4FFF">
        <w:rPr>
          <w:rStyle w:val="affff"/>
          <w:color w:val="C00000"/>
          <w:shd w:val="clear" w:color="auto" w:fill="FFC000"/>
        </w:rPr>
        <w:t>2100</w:t>
      </w:r>
      <w:r w:rsidR="00236D57" w:rsidRPr="008A4FFF">
        <w:rPr>
          <w:rFonts w:asciiTheme="minorHAnsi" w:hAnsiTheme="minorHAnsi"/>
          <w:color w:val="C00000"/>
        </w:rPr>
        <w:t xml:space="preserve"> </w:t>
      </w:r>
      <w:r w:rsidR="00607037" w:rsidRPr="008A4FFF">
        <w:rPr>
          <w:rFonts w:asciiTheme="minorHAnsi" w:hAnsiTheme="minorHAnsi"/>
        </w:rPr>
        <w:t>должны быть</w:t>
      </w:r>
      <w:r w:rsidR="00607037" w:rsidRPr="008A4FFF">
        <w:rPr>
          <w:rFonts w:asciiTheme="minorHAnsi" w:hAnsiTheme="minorHAnsi"/>
          <w:b/>
          <w:color w:val="437A28"/>
        </w:rPr>
        <w:t xml:space="preserve"> </w:t>
      </w:r>
      <w:r w:rsidR="00607037" w:rsidRPr="003364B8">
        <w:rPr>
          <w:rStyle w:val="INDENTION0"/>
        </w:rPr>
        <w:t>подключен</w:t>
      </w:r>
      <w:r w:rsidR="00607037">
        <w:rPr>
          <w:rStyle w:val="INDENTION0"/>
        </w:rPr>
        <w:t>ы</w:t>
      </w:r>
      <w:r w:rsidR="00607037" w:rsidRPr="003364B8">
        <w:rPr>
          <w:rStyle w:val="INDENTION0"/>
        </w:rPr>
        <w:t xml:space="preserve"> по</w:t>
      </w:r>
      <w:r w:rsidR="00607037" w:rsidRPr="008A4FFF">
        <w:rPr>
          <w:rFonts w:asciiTheme="minorHAnsi" w:hAnsiTheme="minorHAnsi"/>
          <w:b/>
          <w:color w:val="437A28"/>
        </w:rPr>
        <w:t xml:space="preserve"> </w:t>
      </w:r>
      <w:r w:rsidR="00607037" w:rsidRPr="008A4FFF">
        <w:rPr>
          <w:rFonts w:asciiTheme="minorHAnsi" w:hAnsiTheme="minorHAnsi"/>
          <w:b/>
          <w:color w:val="437A28"/>
          <w:lang w:val="en-US"/>
        </w:rPr>
        <w:t>COM</w:t>
      </w:r>
      <w:r w:rsidR="00607037" w:rsidRPr="008A4FFF">
        <w:rPr>
          <w:rFonts w:asciiTheme="minorHAnsi" w:hAnsiTheme="minorHAnsi"/>
          <w:b/>
          <w:color w:val="437A28"/>
        </w:rPr>
        <w:t>1;</w:t>
      </w:r>
    </w:p>
    <w:p w:rsidR="005535A8" w:rsidRPr="00B64C90" w:rsidRDefault="005535A8" w:rsidP="003B214A">
      <w:pPr>
        <w:pStyle w:val="aff"/>
        <w:numPr>
          <w:ilvl w:val="0"/>
          <w:numId w:val="30"/>
        </w:numPr>
        <w:spacing w:before="0" w:after="0" w:line="360" w:lineRule="auto"/>
        <w:jc w:val="left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Подключить питание </w:t>
      </w:r>
      <w:r w:rsidRPr="00B64C90">
        <w:rPr>
          <w:rFonts w:asciiTheme="minorHAnsi" w:hAnsiTheme="minorHAnsi"/>
          <w:lang w:val="en-US"/>
        </w:rPr>
        <w:t>POS-</w:t>
      </w:r>
      <w:r w:rsidRPr="00B64C90">
        <w:rPr>
          <w:rFonts w:asciiTheme="minorHAnsi" w:hAnsiTheme="minorHAnsi"/>
        </w:rPr>
        <w:t xml:space="preserve">терминала;  </w:t>
      </w:r>
    </w:p>
    <w:p w:rsidR="00EC0908" w:rsidRPr="00B64C90" w:rsidRDefault="00EC0908" w:rsidP="00EC0908">
      <w:pPr>
        <w:pStyle w:val="aff"/>
        <w:spacing w:before="0" w:after="0" w:line="360" w:lineRule="auto"/>
        <w:ind w:left="363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FF0000"/>
        </w:rPr>
        <mc:AlternateContent>
          <mc:Choice Requires="wps">
            <w:drawing>
              <wp:inline distT="0" distB="0" distL="0" distR="0" wp14:anchorId="3A082F3D" wp14:editId="67091784">
                <wp:extent cx="5069147" cy="890650"/>
                <wp:effectExtent l="19050" t="19050" r="132080" b="157480"/>
                <wp:docPr id="41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9147" cy="890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Default="001E5BB4" w:rsidP="000A6AB4">
                            <w:pPr>
                              <w:pStyle w:val="a6"/>
                              <w:spacing w:after="0"/>
                              <w:rPr>
                                <w:b/>
                                <w:color w:val="437A28"/>
                              </w:rPr>
                            </w:pPr>
                            <w:r>
                              <w:rPr>
                                <w:b/>
                                <w:color w:val="437A28"/>
                              </w:rPr>
                              <w:t xml:space="preserve">Обновление </w:t>
                            </w:r>
                            <w:proofErr w:type="gramStart"/>
                            <w:r>
                              <w:rPr>
                                <w:b/>
                                <w:color w:val="437A28"/>
                              </w:rPr>
                              <w:t>ПО</w:t>
                            </w:r>
                            <w:proofErr w:type="gramEnd"/>
                            <w:r>
                              <w:rPr>
                                <w:b/>
                                <w:color w:val="437A28"/>
                              </w:rPr>
                              <w:t xml:space="preserve"> может производиться через: </w:t>
                            </w:r>
                          </w:p>
                          <w:p w:rsidR="001E5BB4" w:rsidRPr="000A6AB4" w:rsidRDefault="001E5BB4" w:rsidP="003B214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b/>
                                <w:color w:val="437A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37A28"/>
                              </w:rPr>
                              <w:t xml:space="preserve">системное меню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POS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-терминала </w:t>
                            </w:r>
                            <w:r w:rsidRPr="003345A8">
                              <w:rPr>
                                <w:b/>
                                <w:color w:val="437A28"/>
                              </w:rPr>
                              <w:t>(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 xml:space="preserve">см. п. 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begin"/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instrText xml:space="preserve"> REF _Ref443561278 \r \h </w:instrTex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4F81BD" w:themeColor="accent1"/>
                              </w:rPr>
                              <w:t>6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end"/>
                            </w:r>
                            <w:r w:rsidRPr="003345A8">
                              <w:rPr>
                                <w:b/>
                                <w:color w:val="437A28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;</w:t>
                            </w:r>
                          </w:p>
                          <w:p w:rsidR="001E5BB4" w:rsidRPr="003364B8" w:rsidRDefault="001E5BB4" w:rsidP="003B214A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/>
                              <w:rPr>
                                <w:b/>
                                <w:color w:val="437A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437A28"/>
                              </w:rPr>
                              <w:t>интерфейс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RS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>232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 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>–</w:t>
                            </w:r>
                            <w:r>
                              <w:rPr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c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помощью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утилиты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HyperTerminal</w:t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(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см</w:t>
                            </w:r>
                            <w:r w:rsidRPr="000A6AB4"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t xml:space="preserve">. 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п</w:t>
                            </w:r>
                            <w:r w:rsidRPr="000A6AB4"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t xml:space="preserve">. 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begin"/>
                            </w:r>
                            <w:r w:rsidRPr="000A6AB4"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instrText xml:space="preserve"> REF _Ref443561551 \r \h </w:instrTex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t>7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fldChar w:fldCharType="end"/>
                            </w:r>
                            <w:r w:rsidRPr="000A6AB4">
                              <w:rPr>
                                <w:b/>
                                <w:color w:val="437A28"/>
                                <w:lang w:val="en-US"/>
                              </w:rPr>
                              <w:t>)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8" style="width:399.15pt;height:7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Default="001E5BB4" w:rsidP="000A6AB4">
                      <w:pPr>
                        <w:pStyle w:val="a6"/>
                        <w:spacing w:after="0"/>
                        <w:rPr>
                          <w:b/>
                          <w:color w:val="437A28"/>
                        </w:rPr>
                      </w:pPr>
                      <w:r>
                        <w:rPr>
                          <w:b/>
                          <w:color w:val="437A28"/>
                        </w:rPr>
                        <w:t xml:space="preserve">Обновление ПО может производиться через: </w:t>
                      </w:r>
                    </w:p>
                    <w:p w:rsidR="001E5BB4" w:rsidRPr="000A6AB4" w:rsidRDefault="001E5BB4" w:rsidP="003B214A">
                      <w:pPr>
                        <w:pStyle w:val="a6"/>
                        <w:numPr>
                          <w:ilvl w:val="0"/>
                          <w:numId w:val="32"/>
                        </w:numPr>
                        <w:spacing w:after="0"/>
                        <w:rPr>
                          <w:b/>
                          <w:color w:val="437A28"/>
                          <w:lang w:val="en-US"/>
                        </w:rPr>
                      </w:pPr>
                      <w:r>
                        <w:rPr>
                          <w:b/>
                          <w:color w:val="437A28"/>
                        </w:rPr>
                        <w:t xml:space="preserve">системное меню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POS</w:t>
                      </w:r>
                      <w:r>
                        <w:rPr>
                          <w:b/>
                          <w:color w:val="437A28"/>
                        </w:rPr>
                        <w:t xml:space="preserve">-терминала </w:t>
                      </w:r>
                      <w:r w:rsidRPr="003345A8">
                        <w:rPr>
                          <w:b/>
                          <w:color w:val="437A28"/>
                        </w:rPr>
                        <w:t>(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 xml:space="preserve">см. п. 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begin"/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instrText xml:space="preserve"> REF _Ref443561278 \r \h </w:instrText>
                      </w:r>
                      <w:r w:rsidRPr="0090231D">
                        <w:rPr>
                          <w:b/>
                          <w:color w:val="4F81BD" w:themeColor="accent1"/>
                        </w:rPr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separate"/>
                      </w:r>
                      <w:r>
                        <w:rPr>
                          <w:b/>
                          <w:color w:val="4F81BD" w:themeColor="accent1"/>
                        </w:rPr>
                        <w:t>6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end"/>
                      </w:r>
                      <w:r w:rsidRPr="003345A8">
                        <w:rPr>
                          <w:b/>
                          <w:color w:val="437A28"/>
                        </w:rPr>
                        <w:t>)</w:t>
                      </w:r>
                      <w:r>
                        <w:rPr>
                          <w:b/>
                          <w:color w:val="437A28"/>
                        </w:rPr>
                        <w:t>;</w:t>
                      </w:r>
                    </w:p>
                    <w:p w:rsidR="001E5BB4" w:rsidRPr="003364B8" w:rsidRDefault="001E5BB4" w:rsidP="003B214A">
                      <w:pPr>
                        <w:pStyle w:val="a6"/>
                        <w:numPr>
                          <w:ilvl w:val="0"/>
                          <w:numId w:val="32"/>
                        </w:numPr>
                        <w:spacing w:after="0"/>
                        <w:rPr>
                          <w:b/>
                          <w:color w:val="437A28"/>
                          <w:lang w:val="en-US"/>
                        </w:rPr>
                      </w:pPr>
                      <w:r>
                        <w:rPr>
                          <w:b/>
                          <w:color w:val="437A28"/>
                        </w:rPr>
                        <w:t>интерфейс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RS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>232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 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>–</w:t>
                      </w:r>
                      <w:r>
                        <w:rPr>
                          <w:lang w:val="en-US"/>
                        </w:rPr>
                        <w:t> 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c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>помощью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>утилиты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HyperTerminal</w:t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 xml:space="preserve"> (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>см</w:t>
                      </w:r>
                      <w:r w:rsidRPr="000A6AB4">
                        <w:rPr>
                          <w:b/>
                          <w:color w:val="4F81BD" w:themeColor="accent1"/>
                          <w:lang w:val="en-US"/>
                        </w:rPr>
                        <w:t xml:space="preserve">. 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>п</w:t>
                      </w:r>
                      <w:r w:rsidRPr="000A6AB4">
                        <w:rPr>
                          <w:b/>
                          <w:color w:val="4F81BD" w:themeColor="accent1"/>
                          <w:lang w:val="en-US"/>
                        </w:rPr>
                        <w:t xml:space="preserve">. 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begin"/>
                      </w:r>
                      <w:r w:rsidRPr="000A6AB4">
                        <w:rPr>
                          <w:b/>
                          <w:color w:val="4F81BD" w:themeColor="accent1"/>
                          <w:lang w:val="en-US"/>
                        </w:rPr>
                        <w:instrText xml:space="preserve"> REF _Ref443561551 \r \h </w:instrText>
                      </w:r>
                      <w:r w:rsidRPr="0090231D">
                        <w:rPr>
                          <w:b/>
                          <w:color w:val="4F81BD" w:themeColor="accent1"/>
                        </w:rPr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separate"/>
                      </w:r>
                      <w:r>
                        <w:rPr>
                          <w:b/>
                          <w:color w:val="4F81BD" w:themeColor="accent1"/>
                          <w:lang w:val="en-US"/>
                        </w:rPr>
                        <w:t>7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fldChar w:fldCharType="end"/>
                      </w:r>
                      <w:r w:rsidRPr="000A6AB4">
                        <w:rPr>
                          <w:b/>
                          <w:color w:val="437A28"/>
                          <w:lang w:val="en-US"/>
                        </w:rPr>
                        <w:t>)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5535A8" w:rsidRPr="00B64C90" w:rsidRDefault="00EC0908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bookmarkStart w:id="50" w:name="_Ref443561278"/>
      <w:r w:rsidRPr="00B64C90">
        <w:rPr>
          <w:rStyle w:val="affff"/>
          <w:shd w:val="clear" w:color="auto" w:fill="FFC000"/>
        </w:rPr>
        <w:t xml:space="preserve">Для обновления </w:t>
      </w:r>
      <w:proofErr w:type="gramStart"/>
      <w:r w:rsidRPr="00B64C90">
        <w:rPr>
          <w:rStyle w:val="affff"/>
          <w:shd w:val="clear" w:color="auto" w:fill="FFC000"/>
        </w:rPr>
        <w:t>ПО</w:t>
      </w:r>
      <w:proofErr w:type="gramEnd"/>
      <w:r w:rsidRPr="00B64C90">
        <w:rPr>
          <w:rStyle w:val="affff"/>
          <w:shd w:val="clear" w:color="auto" w:fill="FFC000"/>
        </w:rPr>
        <w:t xml:space="preserve"> через </w:t>
      </w:r>
      <w:r w:rsidRPr="00B64C90">
        <w:rPr>
          <w:rStyle w:val="affff"/>
          <w:shd w:val="clear" w:color="auto" w:fill="FFC000"/>
          <w:lang w:val="en-US"/>
        </w:rPr>
        <w:t>POS</w:t>
      </w:r>
      <w:r w:rsidRPr="00B64C90">
        <w:rPr>
          <w:rStyle w:val="affff"/>
          <w:shd w:val="clear" w:color="auto" w:fill="FFC000"/>
        </w:rPr>
        <w:t xml:space="preserve"> </w:t>
      </w:r>
      <w:r w:rsidRPr="00B64C90">
        <w:rPr>
          <w:rStyle w:val="affff"/>
          <w:shd w:val="clear" w:color="auto" w:fill="FFC000"/>
          <w:lang w:val="en-US"/>
        </w:rPr>
        <w:t>MANAGER</w:t>
      </w:r>
      <w:r w:rsidR="0090231D" w:rsidRPr="00B64C90">
        <w:rPr>
          <w:rStyle w:val="affff"/>
          <w:b w:val="0"/>
          <w:color w:val="auto"/>
        </w:rPr>
        <w:t>:</w:t>
      </w:r>
      <w:r w:rsidRPr="00B64C90">
        <w:rPr>
          <w:rStyle w:val="affff"/>
          <w:b w:val="0"/>
          <w:color w:val="auto"/>
        </w:rPr>
        <w:t xml:space="preserve"> п</w:t>
      </w:r>
      <w:r w:rsidR="005535A8" w:rsidRPr="00B64C90">
        <w:rPr>
          <w:rFonts w:asciiTheme="minorHAnsi" w:hAnsiTheme="minorHAnsi"/>
        </w:rPr>
        <w:t xml:space="preserve">ерейти </w:t>
      </w:r>
      <w:proofErr w:type="gramStart"/>
      <w:r w:rsidR="005535A8" w:rsidRPr="00B64C90">
        <w:rPr>
          <w:rFonts w:asciiTheme="minorHAnsi" w:hAnsiTheme="minorHAnsi"/>
        </w:rPr>
        <w:t>в</w:t>
      </w:r>
      <w:proofErr w:type="gramEnd"/>
      <w:r w:rsidR="005535A8" w:rsidRPr="00B64C90">
        <w:rPr>
          <w:rFonts w:asciiTheme="minorHAnsi" w:hAnsiTheme="minorHAnsi"/>
        </w:rPr>
        <w:t xml:space="preserve"> системное меню</w:t>
      </w:r>
      <w:r w:rsidR="00683A4D" w:rsidRPr="00B64C90">
        <w:rPr>
          <w:rFonts w:asciiTheme="minorHAnsi" w:hAnsiTheme="minorHAnsi"/>
        </w:rPr>
        <w:t xml:space="preserve"> </w:t>
      </w:r>
      <w:r w:rsidR="005535A8" w:rsidRPr="00B64C90">
        <w:rPr>
          <w:rFonts w:asciiTheme="minorHAnsi" w:hAnsiTheme="minorHAnsi"/>
        </w:rPr>
        <w:t>––</w:t>
      </w:r>
      <w:r w:rsidR="00683A4D" w:rsidRPr="00B64C90">
        <w:rPr>
          <w:rFonts w:asciiTheme="minorHAnsi" w:hAnsiTheme="minorHAnsi"/>
        </w:rPr>
        <w:t xml:space="preserve"> </w:t>
      </w:r>
      <w:r w:rsidR="005535A8" w:rsidRPr="00B64C90">
        <w:rPr>
          <w:rFonts w:asciiTheme="minorHAnsi" w:hAnsiTheme="minorHAnsi"/>
        </w:rPr>
        <w:t xml:space="preserve">удерживать клавишу </w:t>
      </w:r>
      <w:r w:rsidR="005535A8" w:rsidRPr="003364B8">
        <w:rPr>
          <w:rFonts w:asciiTheme="minorHAnsi" w:hAnsiTheme="minorHAnsi"/>
          <w:noProof/>
        </w:rPr>
        <w:drawing>
          <wp:inline distT="0" distB="0" distL="0" distR="0" wp14:anchorId="62D8136B" wp14:editId="166DE25D">
            <wp:extent cx="466725" cy="189946"/>
            <wp:effectExtent l="0" t="0" r="0" b="635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кл питания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33" cy="19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5A8" w:rsidRPr="00B64C90">
        <w:rPr>
          <w:rFonts w:asciiTheme="minorHAnsi" w:hAnsiTheme="minorHAnsi"/>
        </w:rPr>
        <w:t xml:space="preserve">  до момента, когда перестанет отображаться логотип </w:t>
      </w:r>
      <w:r w:rsidR="005535A8" w:rsidRPr="00B64C90">
        <w:rPr>
          <w:rStyle w:val="affff"/>
        </w:rPr>
        <w:t>YARUS</w:t>
      </w:r>
      <w:r w:rsidR="005535A8" w:rsidRPr="00B64C90">
        <w:rPr>
          <w:rFonts w:asciiTheme="minorHAnsi" w:hAnsiTheme="minorHAnsi"/>
        </w:rPr>
        <w:t>.</w:t>
      </w:r>
      <w:bookmarkEnd w:id="50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846"/>
      </w:tblGrid>
      <w:tr w:rsidR="005535A8" w:rsidRPr="00B64C90" w:rsidTr="00F4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5535A8" w:rsidRPr="00B64C90" w:rsidRDefault="005535A8" w:rsidP="003B214A">
            <w:pPr>
              <w:pStyle w:val="aff"/>
              <w:numPr>
                <w:ilvl w:val="1"/>
                <w:numId w:val="30"/>
              </w:numPr>
              <w:spacing w:before="0" w:after="0" w:line="360" w:lineRule="auto"/>
              <w:ind w:hanging="477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Откроется  </w:t>
            </w:r>
            <w:r w:rsidRPr="00B64C90">
              <w:rPr>
                <w:rStyle w:val="affff"/>
              </w:rPr>
              <w:t>POS MANAGER:</w:t>
            </w:r>
          </w:p>
          <w:p w:rsidR="005535A8" w:rsidRPr="00B64C90" w:rsidRDefault="005535A8" w:rsidP="00F446E7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5535A8" w:rsidRPr="00B64C90" w:rsidRDefault="005535A8" w:rsidP="00F446E7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091D23E" wp14:editId="453B60CD">
                  <wp:extent cx="2295846" cy="1209844"/>
                  <wp:effectExtent l="0" t="0" r="9525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Системное меню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6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35A8" w:rsidRPr="00B64C90" w:rsidRDefault="005535A8" w:rsidP="003B214A">
      <w:pPr>
        <w:pStyle w:val="aff"/>
        <w:numPr>
          <w:ilvl w:val="1"/>
          <w:numId w:val="30"/>
        </w:numPr>
        <w:spacing w:before="0" w:after="0" w:line="360" w:lineRule="auto"/>
        <w:ind w:left="851" w:hanging="425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раздел </w:t>
      </w:r>
      <w:r w:rsidRPr="00B64C90">
        <w:rPr>
          <w:rStyle w:val="affff"/>
        </w:rPr>
        <w:t xml:space="preserve">Обновление </w:t>
      </w:r>
      <w:proofErr w:type="gramStart"/>
      <w:r w:rsidRPr="00B64C90">
        <w:rPr>
          <w:rStyle w:val="affff"/>
        </w:rPr>
        <w:t>ПО</w:t>
      </w:r>
      <w:proofErr w:type="gramEnd"/>
      <w:r w:rsidRPr="00B64C90">
        <w:rPr>
          <w:rFonts w:asciiTheme="minorHAnsi" w:hAnsiTheme="minorHAnsi"/>
        </w:rPr>
        <w:t>;</w:t>
      </w:r>
    </w:p>
    <w:p w:rsidR="005535A8" w:rsidRPr="00B64C90" w:rsidRDefault="009B6A51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5535A8" w:rsidRPr="00B64C90">
        <w:rPr>
          <w:rFonts w:asciiTheme="minorHAnsi" w:hAnsiTheme="minorHAnsi"/>
        </w:rPr>
        <w:t xml:space="preserve">Выбрать пункт </w:t>
      </w:r>
      <w:r w:rsidR="005535A8" w:rsidRPr="00B64C90">
        <w:rPr>
          <w:rStyle w:val="affff"/>
        </w:rPr>
        <w:t>Ручная настройка</w:t>
      </w:r>
      <w:r w:rsidR="005535A8" w:rsidRPr="00B64C90">
        <w:rPr>
          <w:rStyle w:val="INDENTION0"/>
        </w:rPr>
        <w:t>;</w:t>
      </w:r>
    </w:p>
    <w:p w:rsidR="00EA524F" w:rsidRPr="00B64C90" w:rsidRDefault="009B6A51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5535A8" w:rsidRPr="00B64C90">
        <w:rPr>
          <w:rFonts w:asciiTheme="minorHAnsi" w:hAnsiTheme="minorHAnsi"/>
        </w:rPr>
        <w:t>Код запроса</w:t>
      </w:r>
      <w:r w:rsidR="00EA524F" w:rsidRPr="00B64C90">
        <w:rPr>
          <w:rFonts w:asciiTheme="minorHAnsi" w:hAnsiTheme="minorHAnsi"/>
        </w:rPr>
        <w:t>:</w:t>
      </w:r>
    </w:p>
    <w:p w:rsidR="00CA7111" w:rsidRPr="00B64C90" w:rsidRDefault="005535A8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CA7111"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Для </w:t>
      </w:r>
      <w:r w:rsidR="00CA7111" w:rsidRPr="003364B8">
        <w:rPr>
          <w:rStyle w:val="affff"/>
          <w:color w:val="C00000"/>
          <w:shd w:val="clear" w:color="auto" w:fill="FFC000"/>
        </w:rPr>
        <w:t>M2100</w:t>
      </w:r>
      <w:r w:rsidR="00CA7111" w:rsidRPr="003364B8">
        <w:rPr>
          <w:rFonts w:asciiTheme="minorHAnsi" w:hAnsiTheme="minorHAnsi"/>
          <w:color w:val="C00000"/>
        </w:rPr>
        <w:t xml:space="preserve"> </w:t>
      </w:r>
      <w:r w:rsidR="00CA7111" w:rsidRPr="00B64C90">
        <w:rPr>
          <w:rFonts w:asciiTheme="minorHAnsi" w:hAnsiTheme="minorHAnsi"/>
        </w:rPr>
        <w:t>должен быть:</w:t>
      </w:r>
    </w:p>
    <w:p w:rsidR="005535A8" w:rsidRPr="00B64C90" w:rsidRDefault="00CA7111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Style w:val="affff"/>
        </w:rPr>
        <w:t xml:space="preserve"> </w:t>
      </w:r>
      <w:r w:rsidR="005535A8" w:rsidRPr="00B64C90">
        <w:rPr>
          <w:rStyle w:val="affff"/>
        </w:rPr>
        <w:t>1009</w:t>
      </w:r>
      <w:r w:rsidR="00EA524F" w:rsidRPr="00B64C90">
        <w:rPr>
          <w:rStyle w:val="affff"/>
        </w:rPr>
        <w:t xml:space="preserve"> </w:t>
      </w:r>
      <w:r w:rsidR="00EA524F" w:rsidRPr="003364B8">
        <w:rPr>
          <w:rStyle w:val="affff"/>
          <w:b w:val="0"/>
          <w:color w:val="auto"/>
        </w:rPr>
        <w:t>(если используется БП без ККМ)</w:t>
      </w:r>
      <w:r w:rsidR="005535A8" w:rsidRPr="00B64C90">
        <w:rPr>
          <w:rFonts w:asciiTheme="minorHAnsi" w:hAnsiTheme="minorHAnsi"/>
        </w:rPr>
        <w:t xml:space="preserve">, нажать клавишу </w:t>
      </w:r>
      <w:r w:rsidR="005535A8" w:rsidRPr="003364B8">
        <w:rPr>
          <w:rFonts w:asciiTheme="minorHAnsi" w:hAnsiTheme="minorHAnsi"/>
          <w:noProof/>
        </w:rPr>
        <w:drawing>
          <wp:inline distT="0" distB="0" distL="0" distR="0" wp14:anchorId="11FD6EDE" wp14:editId="4292FEAF">
            <wp:extent cx="409575" cy="15881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5A8" w:rsidRPr="00B64C90">
        <w:rPr>
          <w:rFonts w:asciiTheme="minorHAnsi" w:hAnsiTheme="minorHAnsi"/>
        </w:rPr>
        <w:t>;</w:t>
      </w:r>
    </w:p>
    <w:p w:rsidR="00EA524F" w:rsidRPr="00B64C90" w:rsidRDefault="00EA524F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 xml:space="preserve">1010 </w:t>
      </w:r>
      <w:r w:rsidRPr="00B64C90">
        <w:rPr>
          <w:rStyle w:val="affff"/>
          <w:b w:val="0"/>
          <w:color w:val="auto"/>
        </w:rPr>
        <w:t xml:space="preserve">(если используется БП с ККМ </w:t>
      </w:r>
      <w:proofErr w:type="spellStart"/>
      <w:r w:rsidRPr="003364B8">
        <w:rPr>
          <w:rFonts w:asciiTheme="minorHAnsi" w:hAnsiTheme="minorHAnsi"/>
          <w:lang w:val="en-US"/>
        </w:rPr>
        <w:t>eftkkm</w:t>
      </w:r>
      <w:proofErr w:type="spellEnd"/>
      <w:r w:rsidRPr="00B64C90">
        <w:rPr>
          <w:rStyle w:val="affff"/>
          <w:b w:val="0"/>
          <w:color w:val="auto"/>
        </w:rPr>
        <w:t>)</w:t>
      </w:r>
      <w:r w:rsidRPr="00B64C90">
        <w:rPr>
          <w:rFonts w:asciiTheme="minorHAnsi" w:hAnsiTheme="minorHAnsi"/>
        </w:rPr>
        <w:t xml:space="preserve">, нажать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1C4156B8" wp14:editId="11A88DD7">
            <wp:extent cx="409575" cy="158815"/>
            <wp:effectExtent l="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>;</w:t>
      </w:r>
    </w:p>
    <w:p w:rsidR="00CA7111" w:rsidRPr="000A6AB4" w:rsidRDefault="00CA7111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  <w:b/>
          <w:color w:val="C00000"/>
          <w:shd w:val="clear" w:color="auto" w:fill="FFC000"/>
        </w:rPr>
        <w:t xml:space="preserve">Для </w:t>
      </w:r>
      <w:r w:rsidRPr="000A6AB4">
        <w:rPr>
          <w:rStyle w:val="affff"/>
          <w:color w:val="C00000"/>
          <w:shd w:val="clear" w:color="auto" w:fill="FFC000"/>
        </w:rPr>
        <w:t>С2100</w:t>
      </w:r>
      <w:r w:rsidRPr="000A6AB4">
        <w:rPr>
          <w:rFonts w:asciiTheme="minorHAnsi" w:hAnsiTheme="minorHAnsi"/>
          <w:color w:val="C00000"/>
        </w:rPr>
        <w:t xml:space="preserve"> </w:t>
      </w:r>
      <w:r w:rsidRPr="000A6AB4">
        <w:rPr>
          <w:rFonts w:asciiTheme="minorHAnsi" w:hAnsiTheme="minorHAnsi"/>
        </w:rPr>
        <w:t>должен быть:</w:t>
      </w:r>
    </w:p>
    <w:p w:rsidR="00CA7111" w:rsidRPr="000A6AB4" w:rsidRDefault="00CA7111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Style w:val="affff"/>
        </w:rPr>
        <w:t xml:space="preserve"> 1004 </w:t>
      </w:r>
      <w:r w:rsidRPr="000A6AB4">
        <w:rPr>
          <w:rStyle w:val="affff"/>
          <w:b w:val="0"/>
          <w:color w:val="auto"/>
        </w:rPr>
        <w:t>(если используется БП без ККМ)</w:t>
      </w:r>
      <w:r w:rsidRPr="000A6AB4">
        <w:rPr>
          <w:rFonts w:asciiTheme="minorHAnsi" w:hAnsiTheme="minorHAnsi"/>
        </w:rPr>
        <w:t xml:space="preserve">, нажать клавишу </w:t>
      </w:r>
      <w:r w:rsidRPr="000A6AB4">
        <w:rPr>
          <w:rFonts w:asciiTheme="minorHAnsi" w:hAnsiTheme="minorHAnsi"/>
          <w:noProof/>
        </w:rPr>
        <w:drawing>
          <wp:inline distT="0" distB="0" distL="0" distR="0" wp14:anchorId="0A561F0A" wp14:editId="24F1835F">
            <wp:extent cx="409575" cy="158815"/>
            <wp:effectExtent l="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AB4">
        <w:rPr>
          <w:rFonts w:asciiTheme="minorHAnsi" w:hAnsiTheme="minorHAnsi"/>
        </w:rPr>
        <w:t>;</w:t>
      </w:r>
    </w:p>
    <w:p w:rsidR="00CA7111" w:rsidRPr="000A6AB4" w:rsidRDefault="00CA7111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</w:rPr>
        <w:t xml:space="preserve"> </w:t>
      </w:r>
      <w:r w:rsidRPr="000A6AB4">
        <w:rPr>
          <w:rStyle w:val="affff"/>
        </w:rPr>
        <w:t xml:space="preserve">404 </w:t>
      </w:r>
      <w:r w:rsidRPr="000A6AB4">
        <w:rPr>
          <w:rStyle w:val="affff"/>
          <w:b w:val="0"/>
          <w:color w:val="auto"/>
        </w:rPr>
        <w:t xml:space="preserve">(если используется БП с ККМ </w:t>
      </w:r>
      <w:proofErr w:type="spellStart"/>
      <w:r w:rsidRPr="000A6AB4">
        <w:rPr>
          <w:rFonts w:asciiTheme="minorHAnsi" w:hAnsiTheme="minorHAnsi"/>
          <w:lang w:val="en-US"/>
        </w:rPr>
        <w:t>eftkkm</w:t>
      </w:r>
      <w:proofErr w:type="spellEnd"/>
      <w:r w:rsidRPr="000A6AB4">
        <w:rPr>
          <w:rStyle w:val="affff"/>
          <w:b w:val="0"/>
          <w:color w:val="auto"/>
        </w:rPr>
        <w:t>)</w:t>
      </w:r>
      <w:r w:rsidRPr="000A6AB4">
        <w:rPr>
          <w:rFonts w:asciiTheme="minorHAnsi" w:hAnsiTheme="minorHAnsi"/>
        </w:rPr>
        <w:t xml:space="preserve">, нажать клавишу </w:t>
      </w:r>
      <w:r w:rsidRPr="000A6AB4">
        <w:rPr>
          <w:rFonts w:asciiTheme="minorHAnsi" w:hAnsiTheme="minorHAnsi"/>
          <w:noProof/>
        </w:rPr>
        <w:drawing>
          <wp:inline distT="0" distB="0" distL="0" distR="0" wp14:anchorId="6049AAF4" wp14:editId="05302B82">
            <wp:extent cx="409575" cy="158815"/>
            <wp:effectExtent l="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AB4">
        <w:rPr>
          <w:rFonts w:asciiTheme="minorHAnsi" w:hAnsiTheme="minorHAnsi"/>
        </w:rPr>
        <w:t>;</w:t>
      </w:r>
    </w:p>
    <w:p w:rsidR="00CA7111" w:rsidRPr="000A6AB4" w:rsidRDefault="00CA7111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</w:rPr>
        <w:t xml:space="preserve"> </w:t>
      </w:r>
      <w:r w:rsidRPr="000A6AB4">
        <w:rPr>
          <w:rStyle w:val="affff"/>
        </w:rPr>
        <w:t xml:space="preserve">1000 </w:t>
      </w:r>
      <w:r w:rsidRPr="000A6AB4">
        <w:rPr>
          <w:rStyle w:val="affff"/>
          <w:b w:val="0"/>
          <w:color w:val="auto"/>
        </w:rPr>
        <w:t xml:space="preserve">(если используется БП с ККМ </w:t>
      </w:r>
      <w:proofErr w:type="spellStart"/>
      <w:r w:rsidRPr="000A6AB4">
        <w:rPr>
          <w:rFonts w:asciiTheme="minorHAnsi" w:hAnsiTheme="minorHAnsi"/>
          <w:lang w:val="en-US"/>
        </w:rPr>
        <w:t>ecrterm</w:t>
      </w:r>
      <w:proofErr w:type="spellEnd"/>
      <w:r w:rsidRPr="000A6AB4">
        <w:rPr>
          <w:rStyle w:val="affff"/>
          <w:b w:val="0"/>
          <w:color w:val="auto"/>
        </w:rPr>
        <w:t>)</w:t>
      </w:r>
      <w:r w:rsidRPr="000A6AB4">
        <w:rPr>
          <w:rFonts w:asciiTheme="minorHAnsi" w:hAnsiTheme="minorHAnsi"/>
        </w:rPr>
        <w:t xml:space="preserve">, нажать клавишу </w:t>
      </w:r>
      <w:r w:rsidRPr="000A6AB4">
        <w:rPr>
          <w:rFonts w:asciiTheme="minorHAnsi" w:hAnsiTheme="minorHAnsi"/>
          <w:noProof/>
        </w:rPr>
        <w:drawing>
          <wp:inline distT="0" distB="0" distL="0" distR="0" wp14:anchorId="2401DE0A" wp14:editId="76AFE7DE">
            <wp:extent cx="409575" cy="158815"/>
            <wp:effectExtent l="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4BD" w:rsidRPr="000A6AB4">
        <w:rPr>
          <w:rFonts w:asciiTheme="minorHAnsi" w:hAnsiTheme="minorHAnsi"/>
        </w:rPr>
        <w:t>;</w:t>
      </w:r>
    </w:p>
    <w:p w:rsidR="00DC34BD" w:rsidRPr="000A6AB4" w:rsidRDefault="00DC34BD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  <w:b/>
          <w:color w:val="C00000"/>
          <w:shd w:val="clear" w:color="auto" w:fill="FFC000"/>
        </w:rPr>
        <w:t xml:space="preserve">Для </w:t>
      </w:r>
      <w:r w:rsidRPr="000A6AB4">
        <w:rPr>
          <w:rStyle w:val="affff"/>
          <w:color w:val="C00000"/>
          <w:shd w:val="clear" w:color="auto" w:fill="FFC000"/>
          <w:lang w:val="en-US"/>
        </w:rPr>
        <w:t>K</w:t>
      </w:r>
      <w:r w:rsidRPr="000A6AB4">
        <w:rPr>
          <w:rStyle w:val="affff"/>
          <w:color w:val="C00000"/>
          <w:shd w:val="clear" w:color="auto" w:fill="FFC000"/>
        </w:rPr>
        <w:t>2100</w:t>
      </w:r>
      <w:r w:rsidRPr="000A6AB4">
        <w:rPr>
          <w:rFonts w:asciiTheme="minorHAnsi" w:hAnsiTheme="minorHAnsi"/>
          <w:color w:val="C00000"/>
        </w:rPr>
        <w:t xml:space="preserve"> </w:t>
      </w:r>
      <w:r w:rsidRPr="000A6AB4">
        <w:rPr>
          <w:rFonts w:asciiTheme="minorHAnsi" w:hAnsiTheme="minorHAnsi"/>
        </w:rPr>
        <w:t>должен быть</w:t>
      </w:r>
      <w:r w:rsidR="00E56D86" w:rsidRPr="000A6AB4">
        <w:rPr>
          <w:rFonts w:asciiTheme="minorHAnsi" w:hAnsiTheme="minorHAnsi"/>
        </w:rPr>
        <w:t xml:space="preserve"> </w:t>
      </w:r>
      <w:r w:rsidR="00E56D86" w:rsidRPr="000A6AB4">
        <w:rPr>
          <w:rStyle w:val="affff"/>
        </w:rPr>
        <w:t>1005</w:t>
      </w:r>
      <w:r w:rsidRPr="000A6AB4">
        <w:rPr>
          <w:rFonts w:asciiTheme="minorHAnsi" w:hAnsiTheme="minorHAnsi"/>
        </w:rPr>
        <w:t xml:space="preserve">, нажать клавишу </w:t>
      </w:r>
      <w:r w:rsidRPr="000A6AB4">
        <w:rPr>
          <w:noProof/>
        </w:rPr>
        <w:drawing>
          <wp:inline distT="0" distB="0" distL="0" distR="0" wp14:anchorId="555F1F5E" wp14:editId="3D432C65">
            <wp:extent cx="409575" cy="158815"/>
            <wp:effectExtent l="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6AB4">
        <w:rPr>
          <w:rFonts w:asciiTheme="minorHAnsi" w:hAnsiTheme="minorHAnsi"/>
        </w:rPr>
        <w:t>;</w:t>
      </w:r>
    </w:p>
    <w:p w:rsidR="00DC34BD" w:rsidRPr="000A6AB4" w:rsidRDefault="00DC34BD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  <w:b/>
          <w:color w:val="C00000"/>
          <w:shd w:val="clear" w:color="auto" w:fill="FFC000"/>
        </w:rPr>
        <w:t xml:space="preserve">Для </w:t>
      </w:r>
      <w:r w:rsidRPr="000A6AB4">
        <w:rPr>
          <w:rStyle w:val="affff"/>
          <w:color w:val="C00000"/>
          <w:shd w:val="clear" w:color="auto" w:fill="FFC000"/>
          <w:lang w:val="en-US"/>
        </w:rPr>
        <w:t>P</w:t>
      </w:r>
      <w:r w:rsidRPr="000A6AB4">
        <w:rPr>
          <w:rStyle w:val="affff"/>
          <w:color w:val="C00000"/>
          <w:shd w:val="clear" w:color="auto" w:fill="FFC000"/>
        </w:rPr>
        <w:t>2100</w:t>
      </w:r>
      <w:r w:rsidRPr="000A6AB4">
        <w:rPr>
          <w:rFonts w:asciiTheme="minorHAnsi" w:hAnsiTheme="minorHAnsi"/>
          <w:color w:val="C00000"/>
        </w:rPr>
        <w:t xml:space="preserve"> </w:t>
      </w:r>
      <w:r w:rsidR="00236D57" w:rsidRPr="000A6AB4">
        <w:rPr>
          <w:rFonts w:asciiTheme="minorHAnsi" w:hAnsiTheme="minorHAnsi"/>
        </w:rPr>
        <w:t xml:space="preserve">должен быть </w:t>
      </w:r>
      <w:r w:rsidR="00236D57" w:rsidRPr="000A6AB4">
        <w:rPr>
          <w:rStyle w:val="affff"/>
        </w:rPr>
        <w:t>1006</w:t>
      </w:r>
      <w:r w:rsidR="00236D57" w:rsidRPr="000A6AB4">
        <w:rPr>
          <w:rFonts w:asciiTheme="minorHAnsi" w:hAnsiTheme="minorHAnsi"/>
        </w:rPr>
        <w:t xml:space="preserve">, нажать клавишу </w:t>
      </w:r>
      <w:r w:rsidR="00236D57" w:rsidRPr="000A6AB4">
        <w:rPr>
          <w:noProof/>
        </w:rPr>
        <w:drawing>
          <wp:inline distT="0" distB="0" distL="0" distR="0" wp14:anchorId="550AF0F6" wp14:editId="1FCAF824">
            <wp:extent cx="409575" cy="158815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632" cy="158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D57" w:rsidRPr="000A6AB4">
        <w:rPr>
          <w:rFonts w:asciiTheme="minorHAnsi" w:hAnsiTheme="minorHAnsi"/>
        </w:rPr>
        <w:t>;</w:t>
      </w:r>
    </w:p>
    <w:p w:rsidR="005535A8" w:rsidRPr="00B64C90" w:rsidRDefault="005535A8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0A6AB4">
        <w:rPr>
          <w:rFonts w:asciiTheme="minorHAnsi" w:hAnsiTheme="minorHAnsi"/>
        </w:rPr>
        <w:t>Выбрать</w:t>
      </w:r>
      <w:r w:rsidRPr="00B64C90">
        <w:rPr>
          <w:rFonts w:asciiTheme="minorHAnsi" w:hAnsiTheme="minorHAnsi"/>
        </w:rPr>
        <w:t xml:space="preserve"> протокол </w:t>
      </w:r>
      <w:proofErr w:type="spellStart"/>
      <w:r w:rsidRPr="00B64C90">
        <w:rPr>
          <w:rStyle w:val="affff"/>
        </w:rPr>
        <w:t>mfh</w:t>
      </w:r>
      <w:proofErr w:type="spellEnd"/>
      <w:r w:rsidRPr="00B64C90">
        <w:rPr>
          <w:rFonts w:asciiTheme="minorHAnsi" w:hAnsiTheme="minorHAnsi"/>
          <w:lang w:val="en-US"/>
        </w:rPr>
        <w:t>;</w:t>
      </w:r>
    </w:p>
    <w:p w:rsidR="005535A8" w:rsidRPr="00B64C90" w:rsidRDefault="009B6A51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5535A8" w:rsidRPr="00B64C90">
        <w:rPr>
          <w:rFonts w:asciiTheme="minorHAnsi" w:hAnsiTheme="minorHAnsi"/>
        </w:rPr>
        <w:t xml:space="preserve">Выбрать скорость </w:t>
      </w:r>
      <w:r w:rsidR="005535A8" w:rsidRPr="00B64C90">
        <w:rPr>
          <w:rStyle w:val="affff"/>
        </w:rPr>
        <w:t>115200</w:t>
      </w:r>
      <w:r w:rsidR="005535A8" w:rsidRPr="00B64C90">
        <w:rPr>
          <w:rFonts w:asciiTheme="minorHAnsi" w:hAnsiTheme="minorHAnsi"/>
          <w:lang w:val="en-US"/>
        </w:rPr>
        <w:t>;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79"/>
        <w:gridCol w:w="3651"/>
      </w:tblGrid>
      <w:tr w:rsidR="009B6A51" w:rsidRPr="00B64C90" w:rsidTr="00F4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9B6A51" w:rsidRPr="00B64C90" w:rsidRDefault="009B6A51" w:rsidP="003B214A">
            <w:pPr>
              <w:pStyle w:val="aff"/>
              <w:numPr>
                <w:ilvl w:val="2"/>
                <w:numId w:val="30"/>
              </w:numPr>
              <w:spacing w:before="0" w:after="0" w:line="360" w:lineRule="auto"/>
              <w:ind w:left="1129" w:hanging="505"/>
              <w:jc w:val="left"/>
              <w:rPr>
                <w:rStyle w:val="affff"/>
                <w:b w:val="0"/>
                <w:color w:val="auto"/>
              </w:rPr>
            </w:pPr>
            <w:r w:rsidRPr="003364B8">
              <w:rPr>
                <w:rFonts w:asciiTheme="minorHAnsi" w:hAnsiTheme="minorHAnsi"/>
              </w:rPr>
              <w:lastRenderedPageBreak/>
              <w:t xml:space="preserve"> На дисплее </w:t>
            </w:r>
            <w:r w:rsidRPr="00B64C90">
              <w:rPr>
                <w:rFonts w:asciiTheme="minorHAnsi" w:hAnsiTheme="minorHAnsi"/>
                <w:lang w:val="en-US"/>
              </w:rPr>
              <w:t>POS</w:t>
            </w:r>
            <w:r w:rsidRPr="00B64C90">
              <w:rPr>
                <w:rFonts w:asciiTheme="minorHAnsi" w:hAnsiTheme="minorHAnsi"/>
              </w:rPr>
              <w:noBreakHyphen/>
              <w:t>терминала отобразится информация</w:t>
            </w:r>
            <w:r w:rsidRPr="00B64C90">
              <w:rPr>
                <w:rStyle w:val="affff"/>
              </w:rPr>
              <w:t>:</w:t>
            </w:r>
          </w:p>
          <w:p w:rsidR="009B6A51" w:rsidRPr="00B64C90" w:rsidRDefault="009B6A51" w:rsidP="00F446E7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9B6A51" w:rsidRPr="00B64C90" w:rsidRDefault="009B6A51" w:rsidP="00F446E7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489E50B3" wp14:editId="7C8AB1C6">
                  <wp:extent cx="1267002" cy="885949"/>
                  <wp:effectExtent l="19050" t="19050" r="28575" b="285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Инфа - обновление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002" cy="88594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231D" w:rsidRPr="00B64C90" w:rsidRDefault="00EC0908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bookmarkStart w:id="51" w:name="_Ref443561551"/>
      <w:r w:rsidRPr="00B64C90">
        <w:rPr>
          <w:rStyle w:val="affff"/>
          <w:shd w:val="clear" w:color="auto" w:fill="FFC000"/>
        </w:rPr>
        <w:t xml:space="preserve">Для обновления </w:t>
      </w:r>
      <w:proofErr w:type="gramStart"/>
      <w:r w:rsidRPr="00B64C90">
        <w:rPr>
          <w:rStyle w:val="affff"/>
          <w:shd w:val="clear" w:color="auto" w:fill="FFC000"/>
        </w:rPr>
        <w:t>ПО</w:t>
      </w:r>
      <w:proofErr w:type="gramEnd"/>
      <w:r w:rsidRPr="00B64C90">
        <w:rPr>
          <w:rStyle w:val="affff"/>
          <w:shd w:val="clear" w:color="auto" w:fill="FFC000"/>
        </w:rPr>
        <w:t xml:space="preserve"> через </w:t>
      </w:r>
      <w:r w:rsidR="0090231D" w:rsidRPr="003364B8">
        <w:rPr>
          <w:rFonts w:asciiTheme="minorHAnsi" w:hAnsiTheme="minorHAnsi"/>
          <w:b/>
          <w:color w:val="437A28"/>
          <w:shd w:val="clear" w:color="auto" w:fill="FFC000"/>
          <w:lang w:val="en-US"/>
        </w:rPr>
        <w:t>HyperTerminal</w:t>
      </w:r>
      <w:r w:rsidR="009B6A51" w:rsidRPr="00B64C90">
        <w:rPr>
          <w:rFonts w:asciiTheme="minorHAnsi" w:hAnsiTheme="minorHAnsi"/>
        </w:rPr>
        <w:t>:</w:t>
      </w:r>
      <w:bookmarkEnd w:id="51"/>
      <w:r w:rsidR="0090231D" w:rsidRPr="00B64C90">
        <w:rPr>
          <w:rFonts w:asciiTheme="minorHAnsi" w:hAnsiTheme="minorHAnsi"/>
        </w:rPr>
        <w:t xml:space="preserve"> </w:t>
      </w:r>
    </w:p>
    <w:p w:rsidR="005535A8" w:rsidRPr="00B64C90" w:rsidRDefault="0090231D" w:rsidP="003B214A">
      <w:pPr>
        <w:pStyle w:val="aff"/>
        <w:numPr>
          <w:ilvl w:val="1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Style w:val="affff"/>
          <w:b w:val="0"/>
          <w:color w:val="auto"/>
        </w:rPr>
        <w:t>Запустить утилиту</w:t>
      </w:r>
      <w:r w:rsidRPr="00B64C90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b/>
          <w:color w:val="437A28"/>
          <w:lang w:val="en-US"/>
        </w:rPr>
        <w:t>HyperTerminal</w:t>
      </w:r>
      <w:r w:rsidRPr="00B64C90">
        <w:rPr>
          <w:rFonts w:asciiTheme="minorHAnsi" w:hAnsiTheme="minorHAnsi"/>
        </w:rPr>
        <w:t xml:space="preserve"> </w:t>
      </w:r>
      <w:r w:rsidR="00A70821" w:rsidRPr="00B64C90">
        <w:rPr>
          <w:rFonts w:asciiTheme="minorHAnsi" w:hAnsiTheme="minorHAnsi"/>
        </w:rPr>
        <w:t>(</w:t>
      </w:r>
      <w:r w:rsidR="00A70821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A70821" w:rsidRPr="00B64C90">
        <w:rPr>
          <w:rFonts w:asciiTheme="minorHAnsi" w:hAnsiTheme="minorHAnsi"/>
          <w:b/>
          <w:color w:val="4F81BD" w:themeColor="accent1"/>
        </w:rPr>
        <w:instrText xml:space="preserve"> REF _Ref443569220 \h  \* MERGEFORMAT </w:instrText>
      </w:r>
      <w:r w:rsidR="00A70821" w:rsidRPr="003364B8">
        <w:rPr>
          <w:rFonts w:asciiTheme="minorHAnsi" w:hAnsiTheme="minorHAnsi"/>
          <w:b/>
          <w:color w:val="4F81BD" w:themeColor="accent1"/>
        </w:rPr>
      </w:r>
      <w:r w:rsidR="00A70821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10</w:t>
      </w:r>
      <w:r w:rsidR="00A70821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A70821" w:rsidRPr="00B64C90">
        <w:rPr>
          <w:rFonts w:asciiTheme="minorHAnsi" w:hAnsiTheme="minorHAnsi"/>
        </w:rPr>
        <w:t xml:space="preserve">), </w:t>
      </w:r>
      <w:r w:rsidRPr="00B64C90">
        <w:rPr>
          <w:rFonts w:asciiTheme="minorHAnsi" w:hAnsiTheme="minorHAnsi"/>
        </w:rPr>
        <w:t xml:space="preserve">из меню </w:t>
      </w:r>
      <w:r w:rsidRPr="00B64C90">
        <w:rPr>
          <w:rStyle w:val="affff"/>
        </w:rPr>
        <w:t xml:space="preserve">Пуск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Программы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Стандартные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Связь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</w:t>
      </w:r>
      <w:r w:rsidRPr="003364B8">
        <w:rPr>
          <w:rFonts w:asciiTheme="minorHAnsi" w:hAnsiTheme="minorHAnsi"/>
          <w:b/>
          <w:color w:val="437A28"/>
          <w:lang w:val="en-US"/>
        </w:rPr>
        <w:t>HyperTerminal</w:t>
      </w:r>
      <w:r w:rsidRPr="003364B8">
        <w:rPr>
          <w:rFonts w:asciiTheme="minorHAnsi" w:hAnsiTheme="minorHAnsi"/>
          <w:b/>
          <w:color w:val="437A28"/>
        </w:rPr>
        <w:t xml:space="preserve">; </w:t>
      </w:r>
    </w:p>
    <w:p w:rsidR="0090231D" w:rsidRPr="00B64C90" w:rsidRDefault="0090231D" w:rsidP="0090231D">
      <w:pPr>
        <w:pStyle w:val="INDENTION"/>
        <w:jc w:val="right"/>
      </w:pPr>
      <w:r w:rsidRPr="003364B8">
        <w:rPr>
          <w:noProof/>
        </w:rPr>
        <mc:AlternateContent>
          <mc:Choice Requires="wps">
            <w:drawing>
              <wp:inline distT="0" distB="0" distL="0" distR="0" wp14:anchorId="6FD2F575" wp14:editId="0B1F855D">
                <wp:extent cx="4986020" cy="809625"/>
                <wp:effectExtent l="19050" t="19050" r="138430" b="161925"/>
                <wp:docPr id="4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809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90231D" w:rsidRDefault="001E5BB4" w:rsidP="0090231D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>
                              <w:rPr>
                                <w:rStyle w:val="affff"/>
                              </w:rPr>
                              <w:t>У</w:t>
                            </w:r>
                            <w:r w:rsidRPr="0090231D">
                              <w:rPr>
                                <w:rStyle w:val="affff"/>
                              </w:rPr>
                              <w:t>тилита</w:t>
                            </w:r>
                            <w:r w:rsidRPr="0090231D">
                              <w:t xml:space="preserve"> </w:t>
                            </w:r>
                            <w:r w:rsidRPr="0090231D">
                              <w:rPr>
                                <w:b/>
                                <w:color w:val="437A28"/>
                                <w:lang w:val="en-US"/>
                              </w:rPr>
                              <w:t>HyperTerminal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 входит в стандартную поставку </w:t>
                            </w:r>
                            <w:r>
                              <w:rPr>
                                <w:b/>
                                <w:color w:val="437A28"/>
                                <w:lang w:val="en-US"/>
                              </w:rPr>
                              <w:t>Windows</w:t>
                            </w:r>
                            <w:r w:rsidRPr="0090231D">
                              <w:rPr>
                                <w:b/>
                                <w:color w:val="437A28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В случае ее отсутствия, запустить 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t>HyperTerminal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.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  <w:lang w:val="en-US"/>
                              </w:rPr>
                              <w:t>exe</w:t>
                            </w:r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из каталога </w:t>
                            </w:r>
                            <w:proofErr w:type="spellStart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SortLoaders</w:t>
                            </w:r>
                            <w:proofErr w:type="spellEnd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\</w:t>
                            </w:r>
                            <w:proofErr w:type="spellStart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Yarus</w:t>
                            </w:r>
                            <w:proofErr w:type="spellEnd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\</w:t>
                            </w:r>
                            <w:proofErr w:type="spellStart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HyperTerminal</w:t>
                            </w:r>
                            <w:proofErr w:type="spellEnd"/>
                            <w:r w:rsidRPr="0090231D">
                              <w:rPr>
                                <w:b/>
                                <w:color w:val="4F81BD" w:themeColor="accent1"/>
                              </w:rPr>
                              <w:t>\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39" style="width:392.6pt;height:6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90231D" w:rsidRDefault="001E5BB4" w:rsidP="0090231D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>
                        <w:rPr>
                          <w:rStyle w:val="affff"/>
                        </w:rPr>
                        <w:t>У</w:t>
                      </w:r>
                      <w:r w:rsidRPr="0090231D">
                        <w:rPr>
                          <w:rStyle w:val="affff"/>
                        </w:rPr>
                        <w:t>тилита</w:t>
                      </w:r>
                      <w:r w:rsidRPr="0090231D">
                        <w:t xml:space="preserve"> </w:t>
                      </w:r>
                      <w:r w:rsidRPr="0090231D">
                        <w:rPr>
                          <w:b/>
                          <w:color w:val="437A28"/>
                          <w:lang w:val="en-US"/>
                        </w:rPr>
                        <w:t>HyperTerminal</w:t>
                      </w:r>
                      <w:r>
                        <w:rPr>
                          <w:b/>
                          <w:color w:val="437A28"/>
                        </w:rPr>
                        <w:t xml:space="preserve"> входит в стандартную поставку </w:t>
                      </w:r>
                      <w:r>
                        <w:rPr>
                          <w:b/>
                          <w:color w:val="437A28"/>
                          <w:lang w:val="en-US"/>
                        </w:rPr>
                        <w:t>Windows</w:t>
                      </w:r>
                      <w:r w:rsidRPr="0090231D">
                        <w:rPr>
                          <w:b/>
                          <w:color w:val="437A28"/>
                        </w:rPr>
                        <w:t xml:space="preserve">. </w:t>
                      </w:r>
                      <w:r>
                        <w:rPr>
                          <w:b/>
                          <w:color w:val="437A28"/>
                        </w:rPr>
                        <w:t xml:space="preserve">В случае ее отсутствия, запустить </w:t>
                      </w:r>
                      <w:r w:rsidRPr="0090231D">
                        <w:rPr>
                          <w:b/>
                          <w:color w:val="4F81BD" w:themeColor="accent1"/>
                          <w:lang w:val="en-US"/>
                        </w:rPr>
                        <w:t>HyperTerminal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>.</w:t>
                      </w:r>
                      <w:r w:rsidRPr="0090231D">
                        <w:rPr>
                          <w:b/>
                          <w:color w:val="4F81BD" w:themeColor="accent1"/>
                          <w:lang w:val="en-US"/>
                        </w:rPr>
                        <w:t>exe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 xml:space="preserve">из каталога </w:t>
                      </w:r>
                      <w:r w:rsidRPr="0090231D">
                        <w:rPr>
                          <w:b/>
                          <w:color w:val="4F81BD" w:themeColor="accent1"/>
                        </w:rPr>
                        <w:t>SortLoaders\Yarus\HyperTerminal\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90231D" w:rsidRPr="00B64C90" w:rsidRDefault="000E59C7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меню </w:t>
      </w:r>
      <w:r w:rsidRPr="00B64C90">
        <w:rPr>
          <w:rStyle w:val="affff"/>
        </w:rPr>
        <w:t>Файл</w:t>
      </w:r>
      <w:r w:rsidRPr="00B64C90">
        <w:rPr>
          <w:rFonts w:asciiTheme="minorHAnsi" w:hAnsiTheme="minorHAnsi"/>
        </w:rPr>
        <w:t xml:space="preserve"> выберите команду </w:t>
      </w:r>
      <w:r w:rsidRPr="00B64C90">
        <w:rPr>
          <w:rStyle w:val="affff"/>
        </w:rPr>
        <w:t>Новое подключение</w:t>
      </w:r>
      <w:r w:rsidRPr="00B64C90">
        <w:rPr>
          <w:rFonts w:asciiTheme="minorHAnsi" w:hAnsiTheme="minorHAnsi"/>
        </w:rPr>
        <w:t>;</w:t>
      </w:r>
    </w:p>
    <w:p w:rsidR="000E59C7" w:rsidRPr="00B64C90" w:rsidRDefault="000E59C7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окне </w:t>
      </w:r>
      <w:r w:rsidRPr="00B64C90">
        <w:rPr>
          <w:rStyle w:val="affff"/>
        </w:rPr>
        <w:t>Описание</w:t>
      </w: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подключения</w:t>
      </w:r>
      <w:r w:rsidR="00AB678E" w:rsidRPr="00B64C90">
        <w:rPr>
          <w:rStyle w:val="affff"/>
        </w:rPr>
        <w:t xml:space="preserve"> </w:t>
      </w:r>
      <w:r w:rsidR="00AB678E" w:rsidRPr="00B64C90">
        <w:rPr>
          <w:rFonts w:asciiTheme="minorHAnsi" w:hAnsiTheme="minorHAnsi"/>
        </w:rPr>
        <w:t>(</w:t>
      </w:r>
      <w:r w:rsidR="00AB678E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AB678E" w:rsidRPr="00B64C90">
        <w:rPr>
          <w:rFonts w:asciiTheme="minorHAnsi" w:hAnsiTheme="minorHAnsi"/>
          <w:b/>
          <w:color w:val="4F81BD" w:themeColor="accent1"/>
        </w:rPr>
        <w:instrText xml:space="preserve"> REF _Ref443569091 \h  \* MERGEFORMAT </w:instrText>
      </w:r>
      <w:r w:rsidR="00AB678E" w:rsidRPr="003364B8">
        <w:rPr>
          <w:rFonts w:asciiTheme="minorHAnsi" w:hAnsiTheme="minorHAnsi"/>
          <w:b/>
          <w:color w:val="4F81BD" w:themeColor="accent1"/>
        </w:rPr>
      </w:r>
      <w:r w:rsidR="00AB678E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11</w:t>
      </w:r>
      <w:r w:rsidR="00AB678E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AB678E" w:rsidRPr="00B64C90">
        <w:rPr>
          <w:rFonts w:asciiTheme="minorHAnsi" w:hAnsiTheme="minorHAnsi"/>
        </w:rPr>
        <w:t>)</w:t>
      </w:r>
      <w:r w:rsidRPr="00B64C90">
        <w:rPr>
          <w:rFonts w:asciiTheme="minorHAnsi" w:hAnsiTheme="minorHAnsi"/>
        </w:rPr>
        <w:t xml:space="preserve">, в поле </w:t>
      </w:r>
      <w:r w:rsidRPr="00B64C90">
        <w:rPr>
          <w:rStyle w:val="affff"/>
        </w:rPr>
        <w:t>Название</w:t>
      </w:r>
      <w:r w:rsidRPr="00B64C90">
        <w:rPr>
          <w:rFonts w:asciiTheme="minorHAnsi" w:hAnsiTheme="minorHAnsi"/>
        </w:rPr>
        <w:t xml:space="preserve"> введите описательное название подключения;</w:t>
      </w:r>
    </w:p>
    <w:p w:rsidR="00A70821" w:rsidRPr="003364B8" w:rsidRDefault="00A70821" w:rsidP="00A70821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534BFE00" wp14:editId="255C2F34">
            <wp:extent cx="5411973" cy="3637618"/>
            <wp:effectExtent l="0" t="0" r="0" b="127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 Окно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883" cy="3640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821" w:rsidRPr="00B64C90" w:rsidRDefault="00A70821" w:rsidP="00DE68BD">
      <w:pPr>
        <w:pStyle w:val="affff6"/>
      </w:pPr>
      <w:bookmarkStart w:id="52" w:name="_Ref443569220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10</w:t>
      </w:r>
      <w:r w:rsidR="005E7D2F" w:rsidRPr="003364B8">
        <w:rPr>
          <w:noProof/>
        </w:rPr>
        <w:fldChar w:fldCharType="end"/>
      </w:r>
      <w:bookmarkEnd w:id="52"/>
      <w:r w:rsidRPr="00B64C90">
        <w:t xml:space="preserve"> Утилита </w:t>
      </w:r>
      <w:r w:rsidRPr="00B64C90">
        <w:rPr>
          <w:lang w:val="en-US"/>
        </w:rPr>
        <w:t>Hyper Terminal</w:t>
      </w:r>
    </w:p>
    <w:p w:rsidR="000E59C7" w:rsidRPr="00B64C90" w:rsidRDefault="000E59C7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поле </w:t>
      </w:r>
      <w:r w:rsidRPr="00B64C90">
        <w:rPr>
          <w:rStyle w:val="affff"/>
        </w:rPr>
        <w:t>Значок</w:t>
      </w:r>
      <w:r w:rsidRPr="00B64C90">
        <w:rPr>
          <w:rFonts w:asciiTheme="minorHAnsi" w:hAnsiTheme="minorHAnsi"/>
        </w:rPr>
        <w:t xml:space="preserve"> выберите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5C8B9244" wp14:editId="71771344">
            <wp:extent cx="226218" cy="18097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Значок подключения.pn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0" cy="18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и нажмите кнопку </w:t>
      </w:r>
      <w:proofErr w:type="gramStart"/>
      <w:r w:rsidRPr="00B64C90">
        <w:rPr>
          <w:rStyle w:val="affff"/>
        </w:rPr>
        <w:t>ОК</w:t>
      </w:r>
      <w:proofErr w:type="gramEnd"/>
      <w:r w:rsidR="000C0FC5" w:rsidRPr="00B64C90">
        <w:rPr>
          <w:rFonts w:asciiTheme="minorHAnsi" w:hAnsiTheme="minorHAnsi"/>
        </w:rPr>
        <w:t>;</w:t>
      </w:r>
    </w:p>
    <w:p w:rsidR="0022489D" w:rsidRPr="003364B8" w:rsidRDefault="0022489D" w:rsidP="0022489D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lastRenderedPageBreak/>
        <w:drawing>
          <wp:inline distT="0" distB="0" distL="0" distR="0" wp14:anchorId="002B0C5F" wp14:editId="0E8644F3">
            <wp:extent cx="3153215" cy="2857899"/>
            <wp:effectExtent l="0" t="0" r="9525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 Описание подключения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2857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89D" w:rsidRPr="00B64C90" w:rsidRDefault="0022489D" w:rsidP="00DE68BD">
      <w:pPr>
        <w:pStyle w:val="affff6"/>
      </w:pPr>
      <w:bookmarkStart w:id="53" w:name="_Ref443569091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11</w:t>
      </w:r>
      <w:r w:rsidR="005E7D2F" w:rsidRPr="003364B8">
        <w:rPr>
          <w:noProof/>
        </w:rPr>
        <w:fldChar w:fldCharType="end"/>
      </w:r>
      <w:bookmarkEnd w:id="53"/>
      <w:r w:rsidRPr="00B64C90">
        <w:t xml:space="preserve"> Описание подключения</w:t>
      </w:r>
    </w:p>
    <w:p w:rsidR="000C0FC5" w:rsidRPr="00B64C90" w:rsidRDefault="000C0FC5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окне </w:t>
      </w:r>
      <w:r w:rsidRPr="00B64C90">
        <w:rPr>
          <w:rStyle w:val="affff"/>
        </w:rPr>
        <w:t>Подключение</w:t>
      </w:r>
      <w:r w:rsidR="00831953" w:rsidRPr="00B64C90">
        <w:rPr>
          <w:rStyle w:val="affff"/>
        </w:rPr>
        <w:t xml:space="preserve"> </w:t>
      </w:r>
      <w:r w:rsidR="00831953" w:rsidRPr="00B64C90">
        <w:rPr>
          <w:rFonts w:asciiTheme="minorHAnsi" w:hAnsiTheme="minorHAnsi"/>
        </w:rPr>
        <w:t>(</w:t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831953" w:rsidRPr="00B64C90">
        <w:rPr>
          <w:rFonts w:asciiTheme="minorHAnsi" w:hAnsiTheme="minorHAnsi"/>
          <w:b/>
          <w:color w:val="4F81BD" w:themeColor="accent1"/>
        </w:rPr>
        <w:instrText xml:space="preserve"> REF _Ref443568974 \h  \* MERGEFORMAT </w:instrText>
      </w:r>
      <w:r w:rsidR="00831953" w:rsidRPr="003364B8">
        <w:rPr>
          <w:rFonts w:asciiTheme="minorHAnsi" w:hAnsiTheme="minorHAnsi"/>
          <w:b/>
          <w:color w:val="4F81BD" w:themeColor="accent1"/>
        </w:rPr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12</w:t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831953" w:rsidRPr="00B64C90">
        <w:rPr>
          <w:rFonts w:asciiTheme="minorHAnsi" w:hAnsiTheme="minorHAnsi"/>
        </w:rPr>
        <w:t>)</w:t>
      </w:r>
      <w:r w:rsidRPr="00B64C90">
        <w:rPr>
          <w:rFonts w:asciiTheme="minorHAnsi" w:hAnsiTheme="minorHAnsi"/>
        </w:rPr>
        <w:t xml:space="preserve">, в поле </w:t>
      </w:r>
      <w:r w:rsidRPr="00B64C90">
        <w:rPr>
          <w:rStyle w:val="affff"/>
        </w:rPr>
        <w:t>Подключаться через:</w:t>
      </w:r>
      <w:r w:rsidRPr="00B64C90">
        <w:rPr>
          <w:rFonts w:asciiTheme="minorHAnsi" w:hAnsiTheme="minorHAnsi"/>
        </w:rPr>
        <w:t xml:space="preserve"> </w:t>
      </w:r>
      <w:r w:rsidR="00660CDA" w:rsidRPr="00B64C90">
        <w:rPr>
          <w:rFonts w:asciiTheme="minorHAnsi" w:hAnsiTheme="minorHAnsi"/>
        </w:rPr>
        <w:t>задать</w:t>
      </w:r>
      <w:r w:rsidRPr="00B64C90">
        <w:rPr>
          <w:rFonts w:asciiTheme="minorHAnsi" w:hAnsiTheme="minorHAnsi"/>
        </w:rPr>
        <w:t xml:space="preserve"> номер </w:t>
      </w:r>
      <w:r w:rsidRPr="00B64C90">
        <w:rPr>
          <w:rStyle w:val="affff"/>
        </w:rPr>
        <w:t>COM-порта</w:t>
      </w:r>
      <w:r w:rsidRPr="00B64C90">
        <w:rPr>
          <w:rFonts w:asciiTheme="minorHAnsi" w:hAnsiTheme="minorHAnsi"/>
        </w:rPr>
        <w:t xml:space="preserve"> ПК, через который будет осуществляться загрузка ПО, </w:t>
      </w:r>
      <w:r w:rsidR="00BA6C9B" w:rsidRPr="00B64C90">
        <w:rPr>
          <w:rFonts w:asciiTheme="minorHAnsi" w:hAnsiTheme="minorHAnsi"/>
        </w:rPr>
        <w:t>нажать</w:t>
      </w:r>
      <w:r w:rsidRPr="00B64C90">
        <w:rPr>
          <w:rFonts w:asciiTheme="minorHAnsi" w:hAnsiTheme="minorHAnsi"/>
        </w:rPr>
        <w:t xml:space="preserve"> кнопку </w:t>
      </w:r>
      <w:proofErr w:type="gramStart"/>
      <w:r w:rsidRPr="00B64C90">
        <w:rPr>
          <w:rStyle w:val="affff"/>
        </w:rPr>
        <w:t>ОК</w:t>
      </w:r>
      <w:proofErr w:type="gramEnd"/>
      <w:r w:rsidRPr="00B64C90">
        <w:rPr>
          <w:rFonts w:asciiTheme="minorHAnsi" w:hAnsiTheme="minorHAnsi"/>
        </w:rPr>
        <w:t>;</w:t>
      </w:r>
    </w:p>
    <w:p w:rsidR="00831953" w:rsidRPr="003364B8" w:rsidRDefault="00831953" w:rsidP="00831953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500FC6BD" wp14:editId="08482C2B">
            <wp:extent cx="3181794" cy="2886478"/>
            <wp:effectExtent l="0" t="0" r="0" b="9525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 Параметры подключения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794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53" w:rsidRPr="00B64C90" w:rsidRDefault="00831953" w:rsidP="00DE68BD">
      <w:pPr>
        <w:pStyle w:val="affff6"/>
      </w:pPr>
      <w:bookmarkStart w:id="54" w:name="_Ref443568974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12</w:t>
      </w:r>
      <w:r w:rsidR="005E7D2F" w:rsidRPr="003364B8">
        <w:rPr>
          <w:noProof/>
        </w:rPr>
        <w:fldChar w:fldCharType="end"/>
      </w:r>
      <w:bookmarkEnd w:id="54"/>
      <w:r w:rsidRPr="00B64C90">
        <w:t xml:space="preserve"> Параметры подключения</w:t>
      </w:r>
    </w:p>
    <w:p w:rsidR="000C0FC5" w:rsidRPr="00B64C90" w:rsidRDefault="000C0FC5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окне </w:t>
      </w:r>
      <w:r w:rsidRPr="00B64C90">
        <w:rPr>
          <w:rStyle w:val="affff"/>
        </w:rPr>
        <w:t>Свойства: &lt;</w:t>
      </w:r>
      <w:r w:rsidRPr="00B64C90">
        <w:rPr>
          <w:rStyle w:val="affff"/>
          <w:lang w:val="en-US"/>
        </w:rPr>
        <w:t>COM</w:t>
      </w:r>
      <w:r w:rsidRPr="00B64C90">
        <w:rPr>
          <w:rStyle w:val="affff"/>
        </w:rPr>
        <w:t>-порт номер&gt;</w:t>
      </w:r>
      <w:r w:rsidR="00831953" w:rsidRPr="00B64C90">
        <w:rPr>
          <w:rStyle w:val="affff"/>
        </w:rPr>
        <w:t xml:space="preserve"> </w:t>
      </w:r>
      <w:r w:rsidR="00831953" w:rsidRPr="00B64C90">
        <w:rPr>
          <w:rFonts w:asciiTheme="minorHAnsi" w:hAnsiTheme="minorHAnsi"/>
        </w:rPr>
        <w:t>(</w:t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831953" w:rsidRPr="00B64C90">
        <w:rPr>
          <w:rFonts w:asciiTheme="minorHAnsi" w:hAnsiTheme="minorHAnsi"/>
          <w:b/>
          <w:color w:val="4F81BD" w:themeColor="accent1"/>
        </w:rPr>
        <w:instrText xml:space="preserve"> REF _Ref443568881 \h  \* MERGEFORMAT </w:instrText>
      </w:r>
      <w:r w:rsidR="00831953" w:rsidRPr="003364B8">
        <w:rPr>
          <w:rFonts w:asciiTheme="minorHAnsi" w:hAnsiTheme="minorHAnsi"/>
          <w:b/>
          <w:color w:val="4F81BD" w:themeColor="accent1"/>
        </w:rPr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13</w:t>
      </w:r>
      <w:r w:rsidR="00831953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831953" w:rsidRPr="00B64C90">
        <w:rPr>
          <w:rFonts w:asciiTheme="minorHAnsi" w:hAnsiTheme="minorHAnsi"/>
        </w:rPr>
        <w:t>)</w:t>
      </w:r>
      <w:r w:rsidRPr="00B64C90">
        <w:rPr>
          <w:rFonts w:asciiTheme="minorHAnsi" w:hAnsiTheme="minorHAnsi"/>
        </w:rPr>
        <w:t xml:space="preserve">, в поле </w:t>
      </w:r>
      <w:r w:rsidRPr="00B64C90">
        <w:rPr>
          <w:rStyle w:val="affff"/>
        </w:rPr>
        <w:t>Управление потоком:</w:t>
      </w:r>
      <w:r w:rsidRPr="00B64C90">
        <w:rPr>
          <w:rFonts w:asciiTheme="minorHAnsi" w:hAnsiTheme="minorHAnsi"/>
        </w:rPr>
        <w:t xml:space="preserve"> заполните поля:</w:t>
      </w:r>
    </w:p>
    <w:p w:rsidR="000C0FC5" w:rsidRPr="00B64C90" w:rsidRDefault="000C0FC5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Скорость (бит/с)</w:t>
      </w:r>
      <w:r w:rsidRPr="00B64C90">
        <w:rPr>
          <w:rFonts w:asciiTheme="minorHAnsi" w:hAnsiTheme="minorHAnsi"/>
        </w:rPr>
        <w:t>: 115200;</w:t>
      </w:r>
    </w:p>
    <w:p w:rsidR="000C0FC5" w:rsidRPr="00B64C90" w:rsidRDefault="000C0FC5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Биты данных</w:t>
      </w:r>
      <w:r w:rsidR="00BA6C9B" w:rsidRPr="00B64C90">
        <w:rPr>
          <w:rFonts w:asciiTheme="minorHAnsi" w:hAnsiTheme="minorHAnsi"/>
        </w:rPr>
        <w:t>:</w:t>
      </w:r>
      <w:r w:rsidRPr="00B64C90">
        <w:rPr>
          <w:rFonts w:asciiTheme="minorHAnsi" w:hAnsiTheme="minorHAnsi"/>
        </w:rPr>
        <w:t xml:space="preserve"> 8;</w:t>
      </w:r>
    </w:p>
    <w:p w:rsidR="000C0FC5" w:rsidRPr="00B64C90" w:rsidRDefault="000C0FC5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Четность</w:t>
      </w:r>
      <w:r w:rsidRPr="00B64C90">
        <w:rPr>
          <w:rFonts w:asciiTheme="minorHAnsi" w:hAnsiTheme="minorHAnsi"/>
        </w:rPr>
        <w:t>: нет;</w:t>
      </w:r>
    </w:p>
    <w:p w:rsidR="000C0FC5" w:rsidRPr="00B64C90" w:rsidRDefault="000C0FC5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 </w:t>
      </w:r>
      <w:r w:rsidRPr="00B64C90">
        <w:rPr>
          <w:rStyle w:val="affff"/>
        </w:rPr>
        <w:t>Стоповые биты</w:t>
      </w:r>
      <w:r w:rsidRPr="00B64C90">
        <w:rPr>
          <w:rFonts w:asciiTheme="minorHAnsi" w:hAnsiTheme="minorHAnsi"/>
        </w:rPr>
        <w:t>:  1;</w:t>
      </w:r>
    </w:p>
    <w:p w:rsidR="000C0FC5" w:rsidRPr="00B64C90" w:rsidRDefault="000C0FC5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Управление потоком</w:t>
      </w:r>
      <w:r w:rsidRPr="00B64C90">
        <w:rPr>
          <w:rFonts w:asciiTheme="minorHAnsi" w:hAnsiTheme="minorHAnsi"/>
        </w:rPr>
        <w:t>:  нет;</w:t>
      </w:r>
    </w:p>
    <w:p w:rsidR="00831953" w:rsidRPr="003364B8" w:rsidRDefault="00831953" w:rsidP="00831953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53D31BB3" wp14:editId="64DA9710">
            <wp:extent cx="3581900" cy="3905795"/>
            <wp:effectExtent l="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 Свойства COM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390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953" w:rsidRPr="00993A39" w:rsidRDefault="00831953" w:rsidP="00DE68BD">
      <w:pPr>
        <w:pStyle w:val="affff6"/>
      </w:pPr>
      <w:bookmarkStart w:id="55" w:name="_Ref443568881"/>
      <w:r w:rsidRPr="00993A39">
        <w:t xml:space="preserve">Рис. </w:t>
      </w:r>
      <w:r w:rsidR="005E7D2F" w:rsidRPr="003364B8">
        <w:fldChar w:fldCharType="begin"/>
      </w:r>
      <w:r w:rsidR="005E7D2F" w:rsidRPr="00993A39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13</w:t>
      </w:r>
      <w:r w:rsidR="005E7D2F" w:rsidRPr="003364B8">
        <w:rPr>
          <w:noProof/>
        </w:rPr>
        <w:fldChar w:fldCharType="end"/>
      </w:r>
      <w:bookmarkEnd w:id="55"/>
      <w:r w:rsidRPr="00993A39">
        <w:t xml:space="preserve"> Параметры порта</w:t>
      </w:r>
    </w:p>
    <w:p w:rsidR="000C0FC5" w:rsidRPr="003364B8" w:rsidRDefault="000C0FC5" w:rsidP="003B214A">
      <w:pPr>
        <w:pStyle w:val="aff"/>
        <w:numPr>
          <w:ilvl w:val="2"/>
          <w:numId w:val="30"/>
        </w:numPr>
        <w:spacing w:before="0" w:after="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 </w:t>
      </w:r>
      <w:r w:rsidR="00BA6C9B" w:rsidRPr="00993A39">
        <w:rPr>
          <w:rFonts w:asciiTheme="minorHAnsi" w:hAnsiTheme="minorHAnsi"/>
        </w:rPr>
        <w:t xml:space="preserve">Нажать </w:t>
      </w:r>
      <w:r w:rsidRPr="00993A39">
        <w:rPr>
          <w:rFonts w:asciiTheme="minorHAnsi" w:hAnsiTheme="minorHAnsi"/>
        </w:rPr>
        <w:t xml:space="preserve">кнопку </w:t>
      </w:r>
      <w:proofErr w:type="gramStart"/>
      <w:r w:rsidRPr="00993A39">
        <w:rPr>
          <w:rStyle w:val="affff"/>
        </w:rPr>
        <w:t>ОК</w:t>
      </w:r>
      <w:proofErr w:type="gramEnd"/>
      <w:r w:rsidR="00BA6C9B" w:rsidRPr="00993A39">
        <w:rPr>
          <w:rStyle w:val="affff"/>
          <w:b w:val="0"/>
          <w:color w:val="auto"/>
        </w:rPr>
        <w:t>;</w:t>
      </w:r>
    </w:p>
    <w:p w:rsidR="005A1EB8" w:rsidRPr="00993A39" w:rsidRDefault="005A1EB8" w:rsidP="003B214A">
      <w:pPr>
        <w:pStyle w:val="aff"/>
        <w:numPr>
          <w:ilvl w:val="2"/>
          <w:numId w:val="30"/>
        </w:numPr>
        <w:spacing w:before="0" w:after="0" w:line="360" w:lineRule="auto"/>
        <w:rPr>
          <w:rStyle w:val="affff"/>
          <w:b w:val="0"/>
          <w:color w:val="auto"/>
        </w:rPr>
      </w:pPr>
      <w:r w:rsidRPr="00993A39">
        <w:rPr>
          <w:rStyle w:val="affff"/>
          <w:b w:val="0"/>
          <w:color w:val="auto"/>
        </w:rPr>
        <w:t xml:space="preserve"> При успешном подключении </w:t>
      </w:r>
      <w:r w:rsidRPr="00993A39">
        <w:rPr>
          <w:rStyle w:val="affff"/>
          <w:b w:val="0"/>
          <w:color w:val="auto"/>
          <w:lang w:val="en-US"/>
        </w:rPr>
        <w:t>POS</w:t>
      </w:r>
      <w:r w:rsidR="00E56D86" w:rsidRPr="00993A39">
        <w:rPr>
          <w:rStyle w:val="affff"/>
          <w:b w:val="0"/>
          <w:color w:val="auto"/>
        </w:rPr>
        <w:t>-терминала</w:t>
      </w:r>
      <w:r w:rsidR="00E56D86" w:rsidRPr="003364B8">
        <w:rPr>
          <w:rStyle w:val="affff"/>
          <w:b w:val="0"/>
          <w:color w:val="auto"/>
        </w:rPr>
        <w:t xml:space="preserve"> окно утилиты </w:t>
      </w:r>
      <w:r w:rsidRPr="00993A39">
        <w:rPr>
          <w:rStyle w:val="affff"/>
          <w:b w:val="0"/>
          <w:color w:val="auto"/>
        </w:rPr>
        <w:t xml:space="preserve"> </w:t>
      </w:r>
      <w:r w:rsidR="00E56D86" w:rsidRPr="00993A39">
        <w:rPr>
          <w:rFonts w:asciiTheme="minorHAnsi" w:hAnsiTheme="minorHAnsi"/>
          <w:b/>
          <w:color w:val="437A28"/>
          <w:lang w:val="en-US"/>
        </w:rPr>
        <w:t>HyperTerminal</w:t>
      </w:r>
      <w:r w:rsidR="00E56D86" w:rsidRPr="003364B8">
        <w:rPr>
          <w:rFonts w:asciiTheme="minorHAnsi" w:hAnsiTheme="minorHAnsi"/>
          <w:b/>
          <w:color w:val="437A28"/>
        </w:rPr>
        <w:t xml:space="preserve"> </w:t>
      </w:r>
      <w:r w:rsidR="00E56D86" w:rsidRPr="00993A39">
        <w:rPr>
          <w:rStyle w:val="affff"/>
          <w:b w:val="0"/>
          <w:color w:val="auto"/>
        </w:rPr>
        <w:t>будет выглядеть так:</w:t>
      </w:r>
    </w:p>
    <w:p w:rsidR="00894AF5" w:rsidRPr="003364B8" w:rsidRDefault="00894AF5" w:rsidP="003364B8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30E23660" wp14:editId="714CDA7D">
            <wp:extent cx="4061638" cy="2731264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638" cy="27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F5" w:rsidRPr="00993A39" w:rsidRDefault="00894AF5" w:rsidP="003364B8">
      <w:pPr>
        <w:pStyle w:val="affff6"/>
      </w:pPr>
      <w:r w:rsidRPr="00993A39">
        <w:t xml:space="preserve">Рис. </w:t>
      </w:r>
      <w:r w:rsidRPr="003364B8">
        <w:fldChar w:fldCharType="begin"/>
      </w:r>
      <w:r w:rsidRPr="00993A39">
        <w:instrText xml:space="preserve"> SEQ Рис. \* ARABIC </w:instrText>
      </w:r>
      <w:r w:rsidRPr="003364B8">
        <w:fldChar w:fldCharType="separate"/>
      </w:r>
      <w:r w:rsidR="00820034">
        <w:rPr>
          <w:noProof/>
        </w:rPr>
        <w:t>14</w:t>
      </w:r>
      <w:r w:rsidRPr="003364B8">
        <w:rPr>
          <w:noProof/>
        </w:rPr>
        <w:fldChar w:fldCharType="end"/>
      </w:r>
      <w:r w:rsidRPr="00993A39">
        <w:t xml:space="preserve"> Утилита </w:t>
      </w:r>
      <w:r w:rsidRPr="00993A39">
        <w:rPr>
          <w:lang w:val="en-US"/>
        </w:rPr>
        <w:t>Hyper</w:t>
      </w:r>
      <w:r w:rsidRPr="003364B8">
        <w:t xml:space="preserve"> </w:t>
      </w:r>
      <w:r w:rsidRPr="00993A39">
        <w:rPr>
          <w:lang w:val="en-US"/>
        </w:rPr>
        <w:t>Terminal</w:t>
      </w:r>
      <w:r w:rsidRPr="00993A39">
        <w:t xml:space="preserve"> – Успешное подключение</w:t>
      </w:r>
    </w:p>
    <w:p w:rsidR="00BA6C9B" w:rsidRPr="00993A39" w:rsidRDefault="00D06E93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3364B8">
        <w:rPr>
          <w:rFonts w:asciiTheme="minorHAnsi" w:hAnsiTheme="minorHAnsi"/>
        </w:rPr>
        <w:lastRenderedPageBreak/>
        <w:t xml:space="preserve"> </w:t>
      </w:r>
      <w:r w:rsidR="00660CDA" w:rsidRPr="00993A39">
        <w:rPr>
          <w:rFonts w:asciiTheme="minorHAnsi" w:hAnsiTheme="minorHAnsi"/>
        </w:rPr>
        <w:t xml:space="preserve">На панели задач нажать кнопку  </w:t>
      </w:r>
      <w:r w:rsidR="00660CDA" w:rsidRPr="00993A39">
        <w:rPr>
          <w:rStyle w:val="affff"/>
        </w:rPr>
        <w:t>Отправка файла</w:t>
      </w:r>
      <w:r w:rsidR="00660CDA" w:rsidRPr="00993A39">
        <w:rPr>
          <w:rFonts w:asciiTheme="minorHAnsi" w:hAnsiTheme="minorHAnsi"/>
        </w:rPr>
        <w:t xml:space="preserve"> </w:t>
      </w:r>
      <w:r w:rsidR="00660CDA" w:rsidRPr="003364B8">
        <w:rPr>
          <w:rFonts w:asciiTheme="minorHAnsi" w:hAnsiTheme="minorHAnsi"/>
          <w:noProof/>
        </w:rPr>
        <w:drawing>
          <wp:inline distT="0" distB="0" distL="0" distR="0" wp14:anchorId="2C66D08B" wp14:editId="7F5B23F5">
            <wp:extent cx="266737" cy="228632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Кн Отправка файла.pn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CDA" w:rsidRPr="00993A39">
        <w:rPr>
          <w:rFonts w:asciiTheme="minorHAnsi" w:hAnsiTheme="minorHAnsi"/>
        </w:rPr>
        <w:t>:</w:t>
      </w:r>
    </w:p>
    <w:p w:rsidR="00660CDA" w:rsidRPr="00993A39" w:rsidRDefault="00660CDA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993A39">
        <w:rPr>
          <w:rFonts w:asciiTheme="minorHAnsi" w:hAnsiTheme="minorHAnsi"/>
        </w:rPr>
        <w:t xml:space="preserve">В окне </w:t>
      </w:r>
      <w:r w:rsidRPr="00993A39">
        <w:rPr>
          <w:rStyle w:val="affff"/>
        </w:rPr>
        <w:t>Отправка файла</w:t>
      </w:r>
      <w:r w:rsidR="00683A4D" w:rsidRPr="00993A39">
        <w:rPr>
          <w:rStyle w:val="affff"/>
        </w:rPr>
        <w:t xml:space="preserve"> </w:t>
      </w:r>
      <w:r w:rsidR="00683A4D" w:rsidRPr="00993A39">
        <w:rPr>
          <w:rFonts w:asciiTheme="minorHAnsi" w:hAnsiTheme="minorHAnsi"/>
        </w:rPr>
        <w:t>(</w:t>
      </w:r>
      <w:r w:rsidR="00683A4D"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="00683A4D" w:rsidRPr="00993A39">
        <w:rPr>
          <w:rFonts w:asciiTheme="minorHAnsi" w:hAnsiTheme="minorHAnsi"/>
          <w:b/>
          <w:color w:val="4F81BD" w:themeColor="accent1"/>
        </w:rPr>
        <w:instrText xml:space="preserve"> REF _Ref443568755 \h  \* MERGEFORMAT </w:instrText>
      </w:r>
      <w:r w:rsidR="00683A4D" w:rsidRPr="003364B8">
        <w:rPr>
          <w:rFonts w:asciiTheme="minorHAnsi" w:hAnsiTheme="minorHAnsi"/>
          <w:b/>
          <w:color w:val="4F81BD" w:themeColor="accent1"/>
        </w:rPr>
      </w:r>
      <w:r w:rsidR="00683A4D"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15</w:t>
      </w:r>
      <w:r w:rsidR="00683A4D" w:rsidRPr="003364B8">
        <w:rPr>
          <w:rFonts w:asciiTheme="minorHAnsi" w:hAnsiTheme="minorHAnsi"/>
          <w:b/>
          <w:color w:val="4F81BD" w:themeColor="accent1"/>
        </w:rPr>
        <w:fldChar w:fldCharType="end"/>
      </w:r>
      <w:r w:rsidR="00683A4D" w:rsidRPr="00993A39">
        <w:rPr>
          <w:rFonts w:asciiTheme="minorHAnsi" w:hAnsiTheme="minorHAnsi"/>
        </w:rPr>
        <w:t>)</w:t>
      </w:r>
      <w:r w:rsidRPr="00993A39">
        <w:rPr>
          <w:rStyle w:val="affff"/>
        </w:rPr>
        <w:t>,</w:t>
      </w:r>
      <w:r w:rsidRPr="003364B8">
        <w:rPr>
          <w:rFonts w:asciiTheme="minorHAnsi" w:hAnsiTheme="minorHAnsi"/>
        </w:rPr>
        <w:t xml:space="preserve"> задать </w:t>
      </w:r>
      <w:r w:rsidRPr="00993A39">
        <w:rPr>
          <w:rStyle w:val="affff"/>
        </w:rPr>
        <w:t>Имя файла</w:t>
      </w:r>
      <w:r w:rsidRPr="00993A39">
        <w:rPr>
          <w:rFonts w:asciiTheme="minorHAnsi" w:hAnsiTheme="minorHAnsi"/>
        </w:rPr>
        <w:t xml:space="preserve">: по нажатию на кнопку </w:t>
      </w:r>
      <w:r w:rsidRPr="00993A39">
        <w:rPr>
          <w:rStyle w:val="affff"/>
        </w:rPr>
        <w:t>Обзор</w:t>
      </w:r>
      <w:r w:rsidRPr="00993A39">
        <w:rPr>
          <w:rFonts w:asciiTheme="minorHAnsi" w:hAnsiTheme="minorHAnsi"/>
        </w:rPr>
        <w:t>, в проводнике выбрать файл:</w:t>
      </w:r>
    </w:p>
    <w:p w:rsidR="00660CDA" w:rsidRPr="00993A39" w:rsidRDefault="00660CDA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993A39">
        <w:rPr>
          <w:rFonts w:asciiTheme="minorHAnsi" w:hAnsiTheme="minorHAnsi"/>
        </w:rPr>
        <w:t xml:space="preserve"> </w:t>
      </w:r>
      <w:r w:rsidRPr="00993A39">
        <w:rPr>
          <w:rFonts w:asciiTheme="minorHAnsi" w:hAnsiTheme="minorHAnsi"/>
          <w:b/>
          <w:color w:val="4F81BD" w:themeColor="accent1"/>
        </w:rPr>
        <w:t>yarus-m2100-mono.mfh</w:t>
      </w:r>
      <w:r w:rsidRPr="00993A39">
        <w:rPr>
          <w:rFonts w:asciiTheme="minorHAnsi" w:hAnsiTheme="minorHAnsi"/>
          <w:color w:val="4F81BD" w:themeColor="accent1"/>
        </w:rPr>
        <w:t xml:space="preserve"> </w:t>
      </w:r>
      <w:r w:rsidRPr="00993A39">
        <w:rPr>
          <w:rFonts w:asciiTheme="minorHAnsi" w:hAnsiTheme="minorHAnsi"/>
        </w:rPr>
        <w:t xml:space="preserve">(для </w:t>
      </w:r>
      <w:r w:rsidR="006C43DD" w:rsidRPr="00993A39">
        <w:rPr>
          <w:rStyle w:val="affff"/>
        </w:rPr>
        <w:t>М2100</w:t>
      </w:r>
      <w:r w:rsidRPr="00993A39">
        <w:rPr>
          <w:rFonts w:asciiTheme="minorHAnsi" w:hAnsiTheme="minorHAnsi"/>
        </w:rPr>
        <w:t xml:space="preserve"> с черно белым экраном);</w:t>
      </w:r>
    </w:p>
    <w:p w:rsidR="00660CDA" w:rsidRPr="00993A39" w:rsidRDefault="00660CDA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993A39">
        <w:rPr>
          <w:rFonts w:asciiTheme="minorHAnsi" w:hAnsiTheme="minorHAnsi"/>
        </w:rPr>
        <w:t xml:space="preserve"> </w:t>
      </w:r>
      <w:r w:rsidRPr="00993A39">
        <w:rPr>
          <w:rFonts w:asciiTheme="minorHAnsi" w:hAnsiTheme="minorHAnsi"/>
          <w:b/>
          <w:color w:val="4F81BD" w:themeColor="accent1"/>
        </w:rPr>
        <w:t>yarus-m2100-color.mfh</w:t>
      </w:r>
      <w:r w:rsidRPr="00993A39">
        <w:rPr>
          <w:rFonts w:asciiTheme="minorHAnsi" w:hAnsiTheme="minorHAnsi"/>
          <w:color w:val="4F81BD" w:themeColor="accent1"/>
        </w:rPr>
        <w:t xml:space="preserve"> </w:t>
      </w:r>
      <w:r w:rsidRPr="00993A39">
        <w:rPr>
          <w:rFonts w:asciiTheme="minorHAnsi" w:hAnsiTheme="minorHAnsi"/>
        </w:rPr>
        <w:t xml:space="preserve"> (для </w:t>
      </w:r>
      <w:r w:rsidR="006C43DD" w:rsidRPr="00993A39">
        <w:rPr>
          <w:rStyle w:val="affff"/>
        </w:rPr>
        <w:t>М2100</w:t>
      </w:r>
      <w:r w:rsidR="006C43DD" w:rsidRPr="00993A39">
        <w:rPr>
          <w:rFonts w:asciiTheme="minorHAnsi" w:hAnsiTheme="minorHAnsi"/>
        </w:rPr>
        <w:t xml:space="preserve"> </w:t>
      </w:r>
      <w:r w:rsidRPr="00993A39">
        <w:rPr>
          <w:rFonts w:asciiTheme="minorHAnsi" w:hAnsiTheme="minorHAnsi"/>
        </w:rPr>
        <w:t>с цветным экраном);</w:t>
      </w:r>
    </w:p>
    <w:p w:rsidR="006C43DD" w:rsidRPr="00993A39" w:rsidRDefault="006C43DD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 w:rsidRPr="00993A39">
        <w:rPr>
          <w:rFonts w:asciiTheme="minorHAnsi" w:hAnsiTheme="minorHAnsi"/>
        </w:rPr>
        <w:t xml:space="preserve"> </w:t>
      </w:r>
      <w:r w:rsidRPr="003364B8">
        <w:rPr>
          <w:rFonts w:asciiTheme="minorHAnsi" w:hAnsiTheme="minorHAnsi"/>
          <w:b/>
          <w:color w:val="4F81BD" w:themeColor="accent1"/>
        </w:rPr>
        <w:t>yarus-c2100-mono.mfh</w:t>
      </w:r>
      <w:r w:rsidRPr="003364B8">
        <w:rPr>
          <w:rFonts w:asciiTheme="minorHAnsi" w:hAnsiTheme="minorHAnsi"/>
          <w:color w:val="4F81BD" w:themeColor="accent1"/>
        </w:rPr>
        <w:t xml:space="preserve"> </w:t>
      </w:r>
      <w:r w:rsidRPr="00993A39">
        <w:rPr>
          <w:rFonts w:asciiTheme="minorHAnsi" w:hAnsiTheme="minorHAnsi"/>
        </w:rPr>
        <w:t xml:space="preserve">(для </w:t>
      </w:r>
      <w:r w:rsidRPr="00993A39">
        <w:rPr>
          <w:rStyle w:val="affff"/>
        </w:rPr>
        <w:t>С2100</w:t>
      </w:r>
      <w:r w:rsidRPr="00993A39">
        <w:rPr>
          <w:rFonts w:asciiTheme="minorHAnsi" w:hAnsiTheme="minorHAnsi"/>
        </w:rPr>
        <w:t xml:space="preserve"> с черно белым экраном);</w:t>
      </w:r>
    </w:p>
    <w:p w:rsidR="00993A39" w:rsidRDefault="00993A39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r>
        <w:rPr>
          <w:rFonts w:asciiTheme="minorHAnsi" w:hAnsiTheme="minorHAnsi"/>
          <w:color w:val="4F81BD" w:themeColor="accent1"/>
        </w:rPr>
        <w:t xml:space="preserve"> </w:t>
      </w:r>
      <w:proofErr w:type="spellStart"/>
      <w:r w:rsidRPr="00993A39">
        <w:rPr>
          <w:rFonts w:asciiTheme="minorHAnsi" w:hAnsiTheme="minorHAnsi"/>
          <w:b/>
          <w:color w:val="4F81BD" w:themeColor="accent1"/>
        </w:rPr>
        <w:t>yarus</w:t>
      </w:r>
      <w:proofErr w:type="spellEnd"/>
      <w:r>
        <w:rPr>
          <w:rFonts w:asciiTheme="minorHAnsi" w:hAnsiTheme="minorHAnsi"/>
          <w:b/>
          <w:color w:val="4F81BD" w:themeColor="accent1"/>
        </w:rPr>
        <w:t>-</w:t>
      </w:r>
      <w:r>
        <w:rPr>
          <w:rFonts w:asciiTheme="minorHAnsi" w:hAnsiTheme="minorHAnsi"/>
          <w:b/>
          <w:color w:val="4F81BD" w:themeColor="accent1"/>
          <w:lang w:val="en-US"/>
        </w:rPr>
        <w:t>k</w:t>
      </w:r>
      <w:r w:rsidRPr="00993A39">
        <w:rPr>
          <w:rFonts w:asciiTheme="minorHAnsi" w:hAnsiTheme="minorHAnsi"/>
          <w:b/>
          <w:color w:val="4F81BD" w:themeColor="accent1"/>
        </w:rPr>
        <w:t>2100-mono.mfh</w:t>
      </w:r>
      <w:r w:rsidRPr="00993A39">
        <w:rPr>
          <w:rFonts w:asciiTheme="minorHAnsi" w:hAnsiTheme="minorHAnsi"/>
          <w:color w:val="4F81BD" w:themeColor="accent1"/>
        </w:rPr>
        <w:t xml:space="preserve"> </w:t>
      </w:r>
      <w:r w:rsidRPr="00993A39">
        <w:rPr>
          <w:rFonts w:asciiTheme="minorHAnsi" w:hAnsiTheme="minorHAnsi"/>
        </w:rPr>
        <w:t xml:space="preserve">(для </w:t>
      </w:r>
      <w:r w:rsidR="00EF080E">
        <w:rPr>
          <w:rStyle w:val="affff"/>
          <w:lang w:val="en-US"/>
        </w:rPr>
        <w:t>K</w:t>
      </w:r>
      <w:r w:rsidRPr="00993A39">
        <w:rPr>
          <w:rStyle w:val="affff"/>
        </w:rPr>
        <w:t>2100</w:t>
      </w:r>
      <w:r w:rsidRPr="00993A39">
        <w:rPr>
          <w:rFonts w:asciiTheme="minorHAnsi" w:hAnsiTheme="minorHAnsi"/>
        </w:rPr>
        <w:t xml:space="preserve"> с черно белым экраном);</w:t>
      </w:r>
    </w:p>
    <w:p w:rsidR="00EF080E" w:rsidRPr="00993A39" w:rsidRDefault="00EF080E" w:rsidP="003B214A">
      <w:pPr>
        <w:pStyle w:val="aff"/>
        <w:numPr>
          <w:ilvl w:val="4"/>
          <w:numId w:val="30"/>
        </w:numPr>
        <w:spacing w:before="0" w:after="0" w:line="360" w:lineRule="auto"/>
        <w:rPr>
          <w:rFonts w:asciiTheme="minorHAnsi" w:hAnsiTheme="minorHAnsi"/>
        </w:rPr>
      </w:pPr>
      <w:proofErr w:type="spellStart"/>
      <w:r w:rsidRPr="00993A39">
        <w:rPr>
          <w:rFonts w:asciiTheme="minorHAnsi" w:hAnsiTheme="minorHAnsi"/>
          <w:b/>
          <w:color w:val="4F81BD" w:themeColor="accent1"/>
        </w:rPr>
        <w:t>yarus</w:t>
      </w:r>
      <w:proofErr w:type="spellEnd"/>
      <w:r>
        <w:rPr>
          <w:rFonts w:asciiTheme="minorHAnsi" w:hAnsiTheme="minorHAnsi"/>
          <w:b/>
          <w:color w:val="4F81BD" w:themeColor="accent1"/>
        </w:rPr>
        <w:t>-</w:t>
      </w:r>
      <w:r>
        <w:rPr>
          <w:rFonts w:asciiTheme="minorHAnsi" w:hAnsiTheme="minorHAnsi"/>
          <w:b/>
          <w:color w:val="4F81BD" w:themeColor="accent1"/>
          <w:lang w:val="en-US"/>
        </w:rPr>
        <w:t>p</w:t>
      </w:r>
      <w:r w:rsidRPr="00993A39">
        <w:rPr>
          <w:rFonts w:asciiTheme="minorHAnsi" w:hAnsiTheme="minorHAnsi"/>
          <w:b/>
          <w:color w:val="4F81BD" w:themeColor="accent1"/>
        </w:rPr>
        <w:t>2100-mono.mfh</w:t>
      </w:r>
      <w:r w:rsidRPr="00993A39">
        <w:rPr>
          <w:rFonts w:asciiTheme="minorHAnsi" w:hAnsiTheme="minorHAnsi"/>
          <w:color w:val="4F81BD" w:themeColor="accent1"/>
        </w:rPr>
        <w:t xml:space="preserve"> </w:t>
      </w:r>
      <w:r w:rsidRPr="00993A39">
        <w:rPr>
          <w:rFonts w:asciiTheme="minorHAnsi" w:hAnsiTheme="minorHAnsi"/>
        </w:rPr>
        <w:t xml:space="preserve">(для </w:t>
      </w:r>
      <w:r>
        <w:rPr>
          <w:rStyle w:val="affff"/>
          <w:lang w:val="en-US"/>
        </w:rPr>
        <w:t>P</w:t>
      </w:r>
      <w:r w:rsidRPr="00993A39">
        <w:rPr>
          <w:rStyle w:val="affff"/>
        </w:rPr>
        <w:t>2100</w:t>
      </w:r>
      <w:r w:rsidRPr="00993A39">
        <w:rPr>
          <w:rFonts w:asciiTheme="minorHAnsi" w:hAnsiTheme="minorHAnsi"/>
        </w:rPr>
        <w:t xml:space="preserve"> с черно белым экраном);</w:t>
      </w:r>
    </w:p>
    <w:p w:rsidR="00683A4D" w:rsidRPr="003364B8" w:rsidRDefault="00683A4D" w:rsidP="00683A4D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667F686F" wp14:editId="40D662E2">
            <wp:extent cx="3343742" cy="1829055"/>
            <wp:effectExtent l="0" t="0" r="952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Отправка файла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74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3A4D" w:rsidRPr="00B64C90" w:rsidRDefault="00683A4D" w:rsidP="00DE68BD">
      <w:pPr>
        <w:pStyle w:val="affff6"/>
      </w:pPr>
      <w:bookmarkStart w:id="56" w:name="_Ref443568755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15</w:t>
      </w:r>
      <w:r w:rsidR="005E7D2F" w:rsidRPr="003364B8">
        <w:rPr>
          <w:noProof/>
        </w:rPr>
        <w:fldChar w:fldCharType="end"/>
      </w:r>
      <w:bookmarkEnd w:id="56"/>
      <w:r w:rsidRPr="00B64C90">
        <w:t xml:space="preserve"> Отправка файла</w:t>
      </w:r>
    </w:p>
    <w:p w:rsidR="00660CDA" w:rsidRPr="00B64C90" w:rsidRDefault="0055422F" w:rsidP="003B214A">
      <w:pPr>
        <w:pStyle w:val="aff"/>
        <w:numPr>
          <w:ilvl w:val="3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 поле </w:t>
      </w:r>
      <w:r w:rsidRPr="00B64C90">
        <w:rPr>
          <w:rStyle w:val="affff"/>
        </w:rPr>
        <w:t>Протокол должно быть значение</w:t>
      </w:r>
      <w:r w:rsidRPr="00B64C90">
        <w:rPr>
          <w:rFonts w:asciiTheme="minorHAnsi" w:hAnsiTheme="minorHAnsi"/>
        </w:rPr>
        <w:t>:  1</w:t>
      </w:r>
      <w:r w:rsidRPr="00B64C90">
        <w:rPr>
          <w:rFonts w:asciiTheme="minorHAnsi" w:hAnsiTheme="minorHAnsi"/>
          <w:lang w:val="en-US"/>
        </w:rPr>
        <w:t>K</w:t>
      </w:r>
      <w:r w:rsidRPr="00B64C90">
        <w:rPr>
          <w:rFonts w:asciiTheme="minorHAnsi" w:hAnsiTheme="minorHAnsi"/>
        </w:rPr>
        <w:t xml:space="preserve"> </w:t>
      </w:r>
      <w:proofErr w:type="spellStart"/>
      <w:r w:rsidRPr="00B64C90">
        <w:rPr>
          <w:rFonts w:asciiTheme="minorHAnsi" w:hAnsiTheme="minorHAnsi"/>
          <w:lang w:val="en-US"/>
        </w:rPr>
        <w:t>Xmodem</w:t>
      </w:r>
      <w:proofErr w:type="spellEnd"/>
      <w:r w:rsidRPr="00B64C90">
        <w:rPr>
          <w:rFonts w:asciiTheme="minorHAnsi" w:hAnsiTheme="minorHAnsi"/>
        </w:rPr>
        <w:t>;</w:t>
      </w:r>
    </w:p>
    <w:p w:rsidR="0055422F" w:rsidRPr="00B64C90" w:rsidRDefault="0055422F" w:rsidP="003B214A">
      <w:pPr>
        <w:pStyle w:val="aff"/>
        <w:numPr>
          <w:ilvl w:val="2"/>
          <w:numId w:val="30"/>
        </w:numPr>
        <w:spacing w:before="0" w:after="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>Нажать кнопку</w:t>
      </w:r>
      <w:proofErr w:type="gramStart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О</w:t>
      </w:r>
      <w:proofErr w:type="gramEnd"/>
      <w:r w:rsidRPr="00B64C90">
        <w:rPr>
          <w:rStyle w:val="affff"/>
        </w:rPr>
        <w:t>тправить</w:t>
      </w:r>
      <w:r w:rsidRPr="00B64C90">
        <w:rPr>
          <w:rStyle w:val="affff"/>
          <w:b w:val="0"/>
          <w:color w:val="auto"/>
        </w:rPr>
        <w:t>;</w:t>
      </w:r>
    </w:p>
    <w:p w:rsidR="0055422F" w:rsidRPr="00B64C90" w:rsidRDefault="00C3280A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Запустится процесс </w:t>
      </w:r>
      <w:r w:rsidR="00483278" w:rsidRPr="00B64C90">
        <w:rPr>
          <w:rFonts w:asciiTheme="minorHAnsi" w:hAnsiTheme="minorHAnsi"/>
        </w:rPr>
        <w:t xml:space="preserve">передачи файла на </w:t>
      </w:r>
      <w:r w:rsidR="00483278" w:rsidRPr="00B64C90">
        <w:rPr>
          <w:rFonts w:asciiTheme="minorHAnsi" w:hAnsiTheme="minorHAnsi"/>
          <w:lang w:val="en-US"/>
        </w:rPr>
        <w:t>POS</w:t>
      </w:r>
      <w:r w:rsidR="00483278" w:rsidRPr="00B64C90">
        <w:rPr>
          <w:rFonts w:asciiTheme="minorHAnsi" w:hAnsiTheme="minorHAnsi"/>
        </w:rPr>
        <w:t>-терминал</w:t>
      </w:r>
      <w:r w:rsidRPr="00B64C90">
        <w:rPr>
          <w:rFonts w:asciiTheme="minorHAnsi" w:hAnsiTheme="minorHAnsi"/>
        </w:rPr>
        <w:t xml:space="preserve"> (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_Ref443564120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 w:rsidRPr="00820034">
        <w:rPr>
          <w:rFonts w:asciiTheme="minorHAnsi" w:hAnsiTheme="minorHAnsi"/>
          <w:b/>
          <w:color w:val="4F81BD" w:themeColor="accent1"/>
        </w:rPr>
        <w:t xml:space="preserve">Рис. </w:t>
      </w:r>
      <w:r w:rsidR="00820034" w:rsidRPr="00820034">
        <w:rPr>
          <w:rFonts w:asciiTheme="minorHAnsi" w:hAnsiTheme="minorHAnsi"/>
          <w:b/>
          <w:noProof/>
          <w:color w:val="4F81BD" w:themeColor="accent1"/>
        </w:rPr>
        <w:t>16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):</w:t>
      </w:r>
    </w:p>
    <w:p w:rsidR="00C3280A" w:rsidRPr="003364B8" w:rsidRDefault="00C3280A" w:rsidP="00C3280A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7B9C5BE7" wp14:editId="387EAB06">
            <wp:extent cx="4420217" cy="297221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yperTerminal  Процесс загрузки ПО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280A" w:rsidRPr="00B64C90" w:rsidRDefault="00C3280A" w:rsidP="00DE68BD">
      <w:pPr>
        <w:pStyle w:val="affff6"/>
      </w:pPr>
      <w:bookmarkStart w:id="57" w:name="_Ref443564120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16</w:t>
      </w:r>
      <w:r w:rsidR="005E7D2F" w:rsidRPr="003364B8">
        <w:rPr>
          <w:noProof/>
        </w:rPr>
        <w:fldChar w:fldCharType="end"/>
      </w:r>
      <w:bookmarkEnd w:id="57"/>
      <w:r w:rsidRPr="00B64C90">
        <w:t xml:space="preserve"> </w:t>
      </w:r>
      <w:r w:rsidR="00483278" w:rsidRPr="00B64C90">
        <w:t xml:space="preserve">Передача файла на </w:t>
      </w:r>
      <w:r w:rsidR="00483278" w:rsidRPr="00B64C90">
        <w:rPr>
          <w:lang w:val="en-US"/>
        </w:rPr>
        <w:t>POS</w:t>
      </w:r>
      <w:r w:rsidR="00483278" w:rsidRPr="00B64C90">
        <w:t>-терминал</w:t>
      </w:r>
    </w:p>
    <w:p w:rsidR="00C3280A" w:rsidRPr="00B64C90" w:rsidRDefault="00483278" w:rsidP="003B214A">
      <w:pPr>
        <w:pStyle w:val="aff"/>
        <w:numPr>
          <w:ilvl w:val="2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 Начнется процесс загрузки и установки </w:t>
      </w:r>
      <w:proofErr w:type="gramStart"/>
      <w:r w:rsidRPr="00B64C90">
        <w:rPr>
          <w:rFonts w:asciiTheme="minorHAnsi" w:hAnsiTheme="minorHAnsi"/>
        </w:rPr>
        <w:t>ПО</w:t>
      </w:r>
      <w:proofErr w:type="gramEnd"/>
      <w:r w:rsidRPr="00B64C90">
        <w:rPr>
          <w:rFonts w:asciiTheme="minorHAnsi" w:hAnsiTheme="minorHAnsi"/>
        </w:rPr>
        <w:t xml:space="preserve"> в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>-терминал;</w:t>
      </w:r>
    </w:p>
    <w:p w:rsidR="00483278" w:rsidRPr="00B64C90" w:rsidRDefault="00483278" w:rsidP="003B214A">
      <w:pPr>
        <w:pStyle w:val="aff"/>
        <w:numPr>
          <w:ilvl w:val="0"/>
          <w:numId w:val="30"/>
        </w:numPr>
        <w:spacing w:before="0" w:after="0" w:line="360" w:lineRule="auto"/>
        <w:rPr>
          <w:rFonts w:asciiTheme="minorHAnsi" w:hAnsiTheme="minorHAnsi"/>
        </w:rPr>
      </w:pPr>
      <w:r w:rsidRPr="00B64C90">
        <w:rPr>
          <w:rStyle w:val="affff"/>
        </w:rPr>
        <w:t>Загрузить технологические ключи</w:t>
      </w:r>
      <w:r w:rsidRPr="00B64C90">
        <w:rPr>
          <w:rFonts w:asciiTheme="minorHAnsi" w:hAnsiTheme="minorHAnsi"/>
        </w:rPr>
        <w:t xml:space="preserve">: </w:t>
      </w:r>
      <w:r w:rsidRPr="00B64C90">
        <w:rPr>
          <w:rStyle w:val="affff"/>
          <w:b w:val="0"/>
          <w:color w:val="auto"/>
        </w:rPr>
        <w:t>п</w:t>
      </w:r>
      <w:r w:rsidRPr="00B64C90">
        <w:rPr>
          <w:rFonts w:asciiTheme="minorHAnsi" w:hAnsiTheme="minorHAnsi"/>
        </w:rPr>
        <w:t>ерейти в системное меню</w:t>
      </w:r>
      <w:proofErr w:type="gramStart"/>
      <w:r w:rsidR="003345A8"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</w:rPr>
        <w:t>––</w:t>
      </w:r>
      <w:r w:rsidR="003345A8" w:rsidRPr="00B64C90">
        <w:rPr>
          <w:rFonts w:asciiTheme="minorHAnsi" w:hAnsiTheme="minorHAnsi"/>
        </w:rPr>
        <w:t xml:space="preserve"> </w:t>
      </w:r>
      <w:proofErr w:type="gramEnd"/>
      <w:r w:rsidRPr="00B64C90">
        <w:rPr>
          <w:rFonts w:asciiTheme="minorHAnsi" w:hAnsiTheme="minorHAnsi"/>
        </w:rPr>
        <w:t xml:space="preserve">удерживать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6E73D3A1" wp14:editId="6C8AA825">
            <wp:extent cx="476250" cy="19382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кл питания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25" cy="19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 xml:space="preserve">  до момента, когда перестанет отображаться логотип </w:t>
      </w:r>
      <w:r w:rsidRPr="00B64C90">
        <w:rPr>
          <w:rStyle w:val="affff"/>
        </w:rPr>
        <w:t>YARUS</w:t>
      </w:r>
      <w:r w:rsidRPr="00B64C90">
        <w:rPr>
          <w:rFonts w:asciiTheme="minorHAnsi" w:hAnsiTheme="minorHAnsi"/>
        </w:rPr>
        <w:t>.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846"/>
      </w:tblGrid>
      <w:tr w:rsidR="00483278" w:rsidRPr="00B64C90" w:rsidTr="00F4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483278" w:rsidRPr="00B64C90" w:rsidRDefault="00483278" w:rsidP="003B214A">
            <w:pPr>
              <w:pStyle w:val="aff"/>
              <w:numPr>
                <w:ilvl w:val="1"/>
                <w:numId w:val="30"/>
              </w:numPr>
              <w:spacing w:before="0" w:after="0" w:line="360" w:lineRule="auto"/>
              <w:ind w:left="601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Откроется  </w:t>
            </w:r>
            <w:r w:rsidRPr="00B64C90">
              <w:rPr>
                <w:rStyle w:val="affff"/>
              </w:rPr>
              <w:t>POS MANAGER:</w:t>
            </w:r>
          </w:p>
          <w:p w:rsidR="00483278" w:rsidRPr="00B64C90" w:rsidRDefault="00483278" w:rsidP="00F446E7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483278" w:rsidRPr="00B64C90" w:rsidRDefault="00483278" w:rsidP="00F446E7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1E61796C" wp14:editId="1C7BDFF4">
                  <wp:extent cx="2295846" cy="1209844"/>
                  <wp:effectExtent l="0" t="0" r="9525" b="952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Системное меню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6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3278" w:rsidRPr="00B64C90" w:rsidRDefault="00483278" w:rsidP="003B214A">
      <w:pPr>
        <w:pStyle w:val="aff"/>
        <w:numPr>
          <w:ilvl w:val="1"/>
          <w:numId w:val="30"/>
        </w:numPr>
        <w:spacing w:before="0" w:line="360" w:lineRule="auto"/>
        <w:ind w:left="709" w:hanging="425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раздел </w:t>
      </w:r>
      <w:r w:rsidRPr="00B64C90">
        <w:rPr>
          <w:rStyle w:val="affff"/>
        </w:rPr>
        <w:t>Инструменты</w:t>
      </w:r>
      <w:r w:rsidRPr="00B64C90">
        <w:rPr>
          <w:rFonts w:asciiTheme="minorHAnsi" w:hAnsiTheme="minorHAnsi"/>
        </w:rPr>
        <w:t xml:space="preserve">; </w:t>
      </w:r>
    </w:p>
    <w:p w:rsidR="00483278" w:rsidRPr="00B64C90" w:rsidRDefault="00483278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 xml:space="preserve">Выбрать пункт </w:t>
      </w:r>
      <w:r w:rsidRPr="00B64C90">
        <w:rPr>
          <w:rStyle w:val="affff"/>
          <w:lang w:val="en-US"/>
        </w:rPr>
        <w:t>Key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Manager</w:t>
      </w:r>
      <w:r w:rsidR="0046113D" w:rsidRPr="00B64C90">
        <w:rPr>
          <w:rStyle w:val="affff"/>
        </w:rPr>
        <w:t>:</w:t>
      </w:r>
    </w:p>
    <w:p w:rsidR="00483278" w:rsidRPr="00B64C90" w:rsidRDefault="00483278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дисплее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 xml:space="preserve">-терминала отобразится сообщение о необходимости перезагрузить терминал. Выбрать </w:t>
      </w:r>
      <w:r w:rsidR="0046113D" w:rsidRPr="00B64C90">
        <w:rPr>
          <w:rFonts w:asciiTheme="minorHAnsi" w:hAnsiTheme="minorHAnsi"/>
        </w:rPr>
        <w:t>значение</w:t>
      </w:r>
      <w:r w:rsidRPr="00B64C90">
        <w:rPr>
          <w:rFonts w:asciiTheme="minorHAnsi" w:hAnsiTheme="minorHAnsi"/>
        </w:rPr>
        <w:t xml:space="preserve">: </w:t>
      </w:r>
      <w:r w:rsidRPr="00B64C90">
        <w:rPr>
          <w:rStyle w:val="affff"/>
        </w:rPr>
        <w:t>Да</w:t>
      </w:r>
      <w:r w:rsidRPr="00B64C90">
        <w:rPr>
          <w:rFonts w:asciiTheme="minorHAnsi" w:hAnsiTheme="minorHAnsi"/>
        </w:rPr>
        <w:t>;</w:t>
      </w:r>
    </w:p>
    <w:p w:rsidR="00483278" w:rsidRPr="00B64C90" w:rsidRDefault="00483278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 После того, как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 xml:space="preserve">-терминал перезагрузится, на дисплее появится надпись: </w:t>
      </w:r>
      <w:r w:rsidRPr="00B64C90">
        <w:rPr>
          <w:rStyle w:val="affff"/>
          <w:lang w:val="en-US"/>
        </w:rPr>
        <w:t>Key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Manager</w:t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locked</w:t>
      </w:r>
      <w:r w:rsidRPr="00B64C90">
        <w:rPr>
          <w:rFonts w:asciiTheme="minorHAnsi" w:hAnsiTheme="minorHAnsi"/>
        </w:rPr>
        <w:t xml:space="preserve">. Выбрать пункт: </w:t>
      </w:r>
      <w:r w:rsidRPr="00B64C90">
        <w:rPr>
          <w:rStyle w:val="affff"/>
          <w:lang w:val="en-US"/>
        </w:rPr>
        <w:t>Login</w:t>
      </w:r>
      <w:r w:rsidRPr="00B64C90">
        <w:rPr>
          <w:rFonts w:asciiTheme="minorHAnsi" w:hAnsiTheme="minorHAnsi"/>
        </w:rPr>
        <w:t>;</w:t>
      </w:r>
    </w:p>
    <w:p w:rsidR="00483278" w:rsidRPr="00B64C90" w:rsidRDefault="00483278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запрос</w:t>
      </w:r>
      <w:r w:rsidR="0046113D" w:rsidRPr="00B64C90">
        <w:rPr>
          <w:rFonts w:asciiTheme="minorHAnsi" w:hAnsiTheme="minorHAnsi"/>
        </w:rPr>
        <w:t>:</w:t>
      </w:r>
      <w:r w:rsidRPr="00B64C90">
        <w:rPr>
          <w:rFonts w:asciiTheme="minorHAnsi" w:hAnsiTheme="minorHAnsi"/>
        </w:rPr>
        <w:t xml:space="preserve"> </w:t>
      </w:r>
      <w:proofErr w:type="spellStart"/>
      <w:r w:rsidRPr="00B64C90">
        <w:rPr>
          <w:rStyle w:val="affff"/>
        </w:rPr>
        <w:t>Enter</w:t>
      </w:r>
      <w:proofErr w:type="spellEnd"/>
      <w:r w:rsidRPr="00B64C90">
        <w:rPr>
          <w:rStyle w:val="affff"/>
        </w:rPr>
        <w:t xml:space="preserve"> Password#1</w:t>
      </w:r>
      <w:r w:rsidR="0046113D" w:rsidRPr="00B64C90">
        <w:rPr>
          <w:rFonts w:asciiTheme="minorHAnsi" w:hAnsiTheme="minorHAnsi"/>
        </w:rPr>
        <w:t xml:space="preserve"> ввести пароль: </w:t>
      </w:r>
      <w:r w:rsidR="0046113D" w:rsidRPr="00B64C90">
        <w:rPr>
          <w:rStyle w:val="affff"/>
        </w:rPr>
        <w:t>11111</w:t>
      </w:r>
      <w:r w:rsidR="0046113D" w:rsidRPr="00B64C90">
        <w:rPr>
          <w:rFonts w:asciiTheme="minorHAnsi" w:hAnsiTheme="minorHAnsi"/>
        </w:rPr>
        <w:t xml:space="preserve"> (альтернативный ключ </w:t>
      </w:r>
      <w:r w:rsidR="0046113D" w:rsidRPr="00B64C90">
        <w:rPr>
          <w:rStyle w:val="affff"/>
        </w:rPr>
        <w:t>12345678</w:t>
      </w:r>
      <w:r w:rsidR="0046113D" w:rsidRPr="00B64C90">
        <w:rPr>
          <w:rFonts w:asciiTheme="minorHAnsi" w:hAnsiTheme="minorHAnsi"/>
        </w:rPr>
        <w:t>);</w:t>
      </w:r>
    </w:p>
    <w:p w:rsidR="00D936CB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запрос: </w:t>
      </w:r>
      <w:proofErr w:type="spellStart"/>
      <w:r w:rsidRPr="00B64C90">
        <w:rPr>
          <w:rStyle w:val="affff"/>
        </w:rPr>
        <w:t>Enter</w:t>
      </w:r>
      <w:proofErr w:type="spellEnd"/>
      <w:r w:rsidRPr="00B64C90">
        <w:rPr>
          <w:rStyle w:val="affff"/>
        </w:rPr>
        <w:t xml:space="preserve"> Password#2</w:t>
      </w:r>
      <w:r w:rsidRPr="00B64C90">
        <w:rPr>
          <w:rFonts w:asciiTheme="minorHAnsi" w:hAnsiTheme="minorHAnsi"/>
        </w:rPr>
        <w:t xml:space="preserve"> ввести пароль: </w:t>
      </w:r>
      <w:r w:rsidRPr="00B64C90">
        <w:rPr>
          <w:rStyle w:val="affff"/>
        </w:rPr>
        <w:t>22222</w:t>
      </w:r>
      <w:r w:rsidRPr="00B64C90">
        <w:rPr>
          <w:rFonts w:asciiTheme="minorHAnsi" w:hAnsiTheme="minorHAnsi"/>
        </w:rPr>
        <w:t xml:space="preserve"> (альтернативный ключ </w:t>
      </w:r>
      <w:r w:rsidRPr="00B64C90">
        <w:rPr>
          <w:rStyle w:val="affff"/>
        </w:rPr>
        <w:t>12345678</w:t>
      </w:r>
      <w:r w:rsidRPr="00B64C90">
        <w:rPr>
          <w:rFonts w:asciiTheme="minorHAnsi" w:hAnsiTheme="minorHAnsi"/>
        </w:rPr>
        <w:t>);</w:t>
      </w:r>
    </w:p>
    <w:p w:rsidR="0046113D" w:rsidRPr="00B64C90" w:rsidRDefault="0046113D" w:rsidP="003B214A">
      <w:pPr>
        <w:pStyle w:val="aff"/>
        <w:numPr>
          <w:ilvl w:val="2"/>
          <w:numId w:val="30"/>
        </w:numPr>
        <w:spacing w:after="0" w:line="360" w:lineRule="auto"/>
        <w:rPr>
          <w:rStyle w:val="affff"/>
          <w:b w:val="0"/>
          <w:color w:val="auto"/>
          <w:lang w:val="en-US"/>
        </w:rPr>
      </w:pPr>
      <w:r w:rsidRPr="003364B8">
        <w:rPr>
          <w:rFonts w:asciiTheme="minorHAnsi" w:hAnsiTheme="minorHAnsi"/>
        </w:rPr>
        <w:t xml:space="preserve"> Выбрать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пункт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Style w:val="affff"/>
          <w:lang w:val="en-US"/>
        </w:rPr>
        <w:t>Inject:</w:t>
      </w:r>
    </w:p>
    <w:p w:rsidR="0046113D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запрос: </w:t>
      </w:r>
      <w:proofErr w:type="spellStart"/>
      <w:r w:rsidRPr="00B64C90">
        <w:rPr>
          <w:rStyle w:val="affff"/>
        </w:rPr>
        <w:t>Enter</w:t>
      </w:r>
      <w:proofErr w:type="spellEnd"/>
      <w:r w:rsidRPr="00B64C90">
        <w:rPr>
          <w:rStyle w:val="affff"/>
        </w:rPr>
        <w:t xml:space="preserve"> </w:t>
      </w:r>
      <w:proofErr w:type="spellStart"/>
      <w:r w:rsidRPr="00B64C90">
        <w:rPr>
          <w:rStyle w:val="affff"/>
        </w:rPr>
        <w:t>key</w:t>
      </w:r>
      <w:proofErr w:type="spellEnd"/>
      <w:r w:rsidRPr="00B64C90">
        <w:rPr>
          <w:rStyle w:val="affff"/>
        </w:rPr>
        <w:t xml:space="preserve"> </w:t>
      </w:r>
      <w:proofErr w:type="spellStart"/>
      <w:r w:rsidRPr="00B64C90">
        <w:rPr>
          <w:rStyle w:val="affff"/>
        </w:rPr>
        <w:t>index</w:t>
      </w:r>
      <w:proofErr w:type="spellEnd"/>
      <w:r w:rsidRPr="00B64C90">
        <w:rPr>
          <w:rStyle w:val="affff"/>
        </w:rPr>
        <w:t xml:space="preserve"> (1-32) </w:t>
      </w:r>
      <w:r w:rsidRPr="00B64C90">
        <w:rPr>
          <w:rFonts w:asciiTheme="minorHAnsi" w:hAnsiTheme="minorHAnsi"/>
        </w:rPr>
        <w:t xml:space="preserve">ввести: </w:t>
      </w:r>
      <w:r w:rsidRPr="00B64C90">
        <w:rPr>
          <w:rStyle w:val="affff"/>
        </w:rPr>
        <w:t>2</w:t>
      </w:r>
      <w:r w:rsidRPr="00B64C90">
        <w:rPr>
          <w:rFonts w:asciiTheme="minorHAnsi" w:hAnsiTheme="minorHAnsi"/>
        </w:rPr>
        <w:t xml:space="preserve"> и нажать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574B6490" wp14:editId="025DC8C0">
            <wp:extent cx="390525" cy="151428"/>
            <wp:effectExtent l="0" t="0" r="0" b="127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" cy="1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>;</w:t>
      </w:r>
    </w:p>
    <w:p w:rsidR="0046113D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запрос: </w:t>
      </w:r>
      <w:proofErr w:type="spellStart"/>
      <w:r w:rsidRPr="00B64C90">
        <w:rPr>
          <w:rStyle w:val="affff"/>
        </w:rPr>
        <w:t>Select</w:t>
      </w:r>
      <w:proofErr w:type="spellEnd"/>
      <w:r w:rsidRPr="00B64C90">
        <w:rPr>
          <w:rStyle w:val="affff"/>
        </w:rPr>
        <w:t xml:space="preserve"> key#2 </w:t>
      </w:r>
      <w:proofErr w:type="spellStart"/>
      <w:r w:rsidRPr="00B64C90">
        <w:rPr>
          <w:rStyle w:val="affff"/>
        </w:rPr>
        <w:t>length</w:t>
      </w:r>
      <w:proofErr w:type="spellEnd"/>
      <w:r w:rsidRPr="00B64C90">
        <w:rPr>
          <w:rStyle w:val="affff"/>
        </w:rPr>
        <w:t xml:space="preserve"> </w:t>
      </w:r>
      <w:r w:rsidRPr="00B64C90">
        <w:rPr>
          <w:rFonts w:asciiTheme="minorHAnsi" w:hAnsiTheme="minorHAnsi"/>
        </w:rPr>
        <w:t xml:space="preserve">выбрать значение: </w:t>
      </w:r>
      <w:r w:rsidRPr="00B64C90">
        <w:rPr>
          <w:rStyle w:val="affff"/>
        </w:rPr>
        <w:t xml:space="preserve">16 </w:t>
      </w:r>
      <w:r w:rsidRPr="00B64C90">
        <w:rPr>
          <w:rStyle w:val="affff"/>
          <w:lang w:val="en-US"/>
        </w:rPr>
        <w:t>bytes</w:t>
      </w:r>
      <w:r w:rsidRPr="00B64C90">
        <w:rPr>
          <w:rFonts w:asciiTheme="minorHAnsi" w:hAnsiTheme="minorHAnsi"/>
        </w:rPr>
        <w:t>;</w:t>
      </w:r>
    </w:p>
    <w:p w:rsidR="0046113D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На запрос: </w:t>
      </w:r>
      <w:proofErr w:type="spellStart"/>
      <w:r w:rsidRPr="00B64C90">
        <w:rPr>
          <w:rStyle w:val="affff"/>
        </w:rPr>
        <w:t>Select</w:t>
      </w:r>
      <w:proofErr w:type="spellEnd"/>
      <w:r w:rsidRPr="00B64C90">
        <w:rPr>
          <w:rStyle w:val="affff"/>
        </w:rPr>
        <w:t xml:space="preserve"> key#2 </w:t>
      </w:r>
      <w:proofErr w:type="spellStart"/>
      <w:r w:rsidRPr="00B64C90">
        <w:rPr>
          <w:rStyle w:val="affff"/>
        </w:rPr>
        <w:t>flags</w:t>
      </w:r>
      <w:proofErr w:type="spellEnd"/>
      <w:r w:rsidRPr="00B64C90">
        <w:rPr>
          <w:rStyle w:val="affff"/>
        </w:rPr>
        <w:t xml:space="preserve">  </w:t>
      </w:r>
      <w:r w:rsidRPr="00B64C90">
        <w:rPr>
          <w:rFonts w:asciiTheme="minorHAnsi" w:hAnsiTheme="minorHAnsi"/>
        </w:rPr>
        <w:t xml:space="preserve">ввести: </w:t>
      </w:r>
      <w:r w:rsidRPr="00B64C90">
        <w:rPr>
          <w:rStyle w:val="affff"/>
        </w:rPr>
        <w:t>1</w:t>
      </w:r>
      <w:r w:rsidRPr="00B64C90">
        <w:rPr>
          <w:rFonts w:asciiTheme="minorHAnsi" w:hAnsiTheme="minorHAnsi"/>
        </w:rPr>
        <w:t xml:space="preserve"> и нажать клавишу </w:t>
      </w:r>
      <w:r w:rsidRPr="003364B8">
        <w:rPr>
          <w:rFonts w:asciiTheme="minorHAnsi" w:hAnsiTheme="minorHAnsi"/>
          <w:noProof/>
        </w:rPr>
        <w:drawing>
          <wp:inline distT="0" distB="0" distL="0" distR="0" wp14:anchorId="62EB1875" wp14:editId="70162EDF">
            <wp:extent cx="390525" cy="151428"/>
            <wp:effectExtent l="0" t="0" r="0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RUS - КН ВВОД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79" cy="15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4C90">
        <w:rPr>
          <w:rFonts w:asciiTheme="minorHAnsi" w:hAnsiTheme="minorHAnsi"/>
        </w:rPr>
        <w:t>;</w:t>
      </w:r>
    </w:p>
    <w:p w:rsidR="0046113D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  <w:lang w:val="en-US"/>
        </w:rPr>
      </w:pPr>
      <w:r w:rsidRPr="00B64C90">
        <w:rPr>
          <w:rFonts w:asciiTheme="minorHAnsi" w:hAnsiTheme="minorHAnsi"/>
        </w:rPr>
        <w:t xml:space="preserve"> На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запрос</w:t>
      </w:r>
      <w:r w:rsidRPr="00B64C90">
        <w:rPr>
          <w:rFonts w:asciiTheme="minorHAnsi" w:hAnsiTheme="minorHAnsi"/>
          <w:lang w:val="en-US"/>
        </w:rPr>
        <w:t xml:space="preserve">: </w:t>
      </w:r>
      <w:r w:rsidRPr="00B64C90">
        <w:rPr>
          <w:rStyle w:val="affff"/>
          <w:lang w:val="en-US"/>
        </w:rPr>
        <w:t xml:space="preserve">Select comp's number </w:t>
      </w:r>
      <w:r w:rsidRPr="00B64C90">
        <w:rPr>
          <w:rFonts w:asciiTheme="minorHAnsi" w:hAnsiTheme="minorHAnsi"/>
        </w:rPr>
        <w:t>выбрать</w:t>
      </w: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>значение</w:t>
      </w:r>
      <w:r w:rsidRPr="00B64C90">
        <w:rPr>
          <w:rFonts w:asciiTheme="minorHAnsi" w:hAnsiTheme="minorHAnsi"/>
          <w:lang w:val="en-US"/>
        </w:rPr>
        <w:t xml:space="preserve">: </w:t>
      </w:r>
      <w:r w:rsidRPr="00B64C90">
        <w:rPr>
          <w:rStyle w:val="affff"/>
          <w:lang w:val="en-US"/>
        </w:rPr>
        <w:t>two components</w:t>
      </w:r>
      <w:r w:rsidRPr="00B64C90">
        <w:rPr>
          <w:rFonts w:asciiTheme="minorHAnsi" w:hAnsiTheme="minorHAnsi"/>
          <w:lang w:val="en-US"/>
        </w:rPr>
        <w:t>;</w:t>
      </w:r>
    </w:p>
    <w:p w:rsidR="0046113D" w:rsidRPr="00B64C90" w:rsidRDefault="0046113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  <w:lang w:val="en-US"/>
        </w:rPr>
        <w:t xml:space="preserve"> </w:t>
      </w:r>
      <w:r w:rsidR="00B2781D" w:rsidRPr="00B64C90">
        <w:rPr>
          <w:rFonts w:asciiTheme="minorHAnsi" w:hAnsiTheme="minorHAnsi"/>
        </w:rPr>
        <w:t xml:space="preserve">В качестве первой компоненты </w:t>
      </w:r>
      <w:r w:rsidR="003C2CDC" w:rsidRPr="00B64C90">
        <w:rPr>
          <w:rFonts w:asciiTheme="minorHAnsi" w:hAnsiTheme="minorHAnsi"/>
        </w:rPr>
        <w:t>задать</w:t>
      </w:r>
      <w:r w:rsidR="00B2781D" w:rsidRPr="00B64C90">
        <w:rPr>
          <w:rFonts w:asciiTheme="minorHAnsi" w:hAnsiTheme="minorHAnsi"/>
        </w:rPr>
        <w:t xml:space="preserve">  </w:t>
      </w:r>
      <w:r w:rsidR="00B2781D" w:rsidRPr="00B64C90">
        <w:rPr>
          <w:rStyle w:val="affff"/>
        </w:rPr>
        <w:t>88888888888888880000000000000000</w:t>
      </w:r>
      <w:r w:rsidR="00B2781D" w:rsidRPr="00B64C90">
        <w:rPr>
          <w:rFonts w:asciiTheme="minorHAnsi" w:hAnsiTheme="minorHAnsi"/>
        </w:rPr>
        <w:t xml:space="preserve">, убедиться, что контрольная сумма первой компоненты равна </w:t>
      </w:r>
      <w:proofErr w:type="spellStart"/>
      <w:r w:rsidR="00B2781D" w:rsidRPr="00B64C90">
        <w:rPr>
          <w:rStyle w:val="affff"/>
          <w:lang w:val="en-US"/>
        </w:rPr>
        <w:t>CheckValue</w:t>
      </w:r>
      <w:proofErr w:type="spellEnd"/>
      <w:r w:rsidR="00B2781D" w:rsidRPr="00B64C90">
        <w:rPr>
          <w:rStyle w:val="affff"/>
        </w:rPr>
        <w:t xml:space="preserve"> = 7</w:t>
      </w:r>
      <w:r w:rsidR="00B2781D" w:rsidRPr="00B64C90">
        <w:rPr>
          <w:rStyle w:val="affff"/>
          <w:lang w:val="en-US"/>
        </w:rPr>
        <w:t>C</w:t>
      </w:r>
      <w:r w:rsidR="00B2781D" w:rsidRPr="00B64C90">
        <w:rPr>
          <w:rStyle w:val="affff"/>
        </w:rPr>
        <w:t>25</w:t>
      </w:r>
      <w:r w:rsidR="00B2781D" w:rsidRPr="00B64C90">
        <w:rPr>
          <w:rStyle w:val="affff"/>
          <w:lang w:val="en-US"/>
        </w:rPr>
        <w:t>D</w:t>
      </w:r>
      <w:r w:rsidR="00B2781D" w:rsidRPr="00B64C90">
        <w:rPr>
          <w:rStyle w:val="affff"/>
        </w:rPr>
        <w:t>7</w:t>
      </w:r>
      <w:r w:rsidR="00B2781D" w:rsidRPr="00B64C90">
        <w:rPr>
          <w:rFonts w:asciiTheme="minorHAnsi" w:hAnsiTheme="minorHAnsi"/>
        </w:rPr>
        <w:t>;</w:t>
      </w:r>
    </w:p>
    <w:p w:rsidR="00B2781D" w:rsidRPr="00B64C90" w:rsidRDefault="003C2CDC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качестве второй компоненты задать  </w:t>
      </w:r>
      <w:r w:rsidRPr="00B64C90">
        <w:rPr>
          <w:rStyle w:val="affff"/>
        </w:rPr>
        <w:t>00000000000000009999999999999999</w:t>
      </w:r>
      <w:r w:rsidRPr="00B64C90">
        <w:rPr>
          <w:rFonts w:asciiTheme="minorHAnsi" w:hAnsiTheme="minorHAnsi"/>
        </w:rPr>
        <w:t xml:space="preserve">, </w:t>
      </w:r>
      <w:proofErr w:type="gramStart"/>
      <w:r w:rsidRPr="00B64C90">
        <w:rPr>
          <w:rFonts w:asciiTheme="minorHAnsi" w:hAnsiTheme="minorHAnsi"/>
        </w:rPr>
        <w:t>убедиться</w:t>
      </w:r>
      <w:proofErr w:type="gramEnd"/>
      <w:r w:rsidRPr="00B64C90">
        <w:rPr>
          <w:rFonts w:asciiTheme="minorHAnsi" w:hAnsiTheme="minorHAnsi"/>
        </w:rPr>
        <w:t xml:space="preserve"> что контрольная сумма второй компоненты равна </w:t>
      </w:r>
      <w:proofErr w:type="spellStart"/>
      <w:r w:rsidRPr="00B64C90">
        <w:rPr>
          <w:rStyle w:val="affff"/>
        </w:rPr>
        <w:t>CheckValue</w:t>
      </w:r>
      <w:proofErr w:type="spellEnd"/>
      <w:r w:rsidRPr="00B64C90">
        <w:rPr>
          <w:rStyle w:val="affff"/>
        </w:rPr>
        <w:t xml:space="preserve"> = BFBF2C</w:t>
      </w:r>
      <w:r w:rsidRPr="00B64C90">
        <w:rPr>
          <w:rFonts w:asciiTheme="minorHAnsi" w:hAnsiTheme="minorHAnsi"/>
        </w:rPr>
        <w:t>;</w:t>
      </w:r>
    </w:p>
    <w:p w:rsidR="003C2CDC" w:rsidRPr="00B64C90" w:rsidRDefault="003C2CDC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После ввода всех компонент, убедиться</w:t>
      </w:r>
      <w:r w:rsidR="00503D3B" w:rsidRPr="00B64C90">
        <w:rPr>
          <w:rFonts w:asciiTheme="minorHAnsi" w:hAnsiTheme="minorHAnsi"/>
        </w:rPr>
        <w:t>,</w:t>
      </w:r>
      <w:r w:rsidRPr="00B64C90">
        <w:rPr>
          <w:rFonts w:asciiTheme="minorHAnsi" w:hAnsiTheme="minorHAnsi"/>
        </w:rPr>
        <w:t xml:space="preserve"> что контрольная сумма  </w:t>
      </w:r>
      <w:proofErr w:type="spellStart"/>
      <w:r w:rsidRPr="00B64C90">
        <w:rPr>
          <w:rStyle w:val="affff"/>
        </w:rPr>
        <w:t>CheckValue</w:t>
      </w:r>
      <w:proofErr w:type="spellEnd"/>
      <w:r w:rsidRPr="00B64C90">
        <w:rPr>
          <w:rStyle w:val="affff"/>
        </w:rPr>
        <w:t xml:space="preserve">  = F25458</w:t>
      </w:r>
      <w:r w:rsidRPr="00B64C90">
        <w:rPr>
          <w:rFonts w:asciiTheme="minorHAnsi" w:hAnsiTheme="minorHAnsi"/>
        </w:rPr>
        <w:t>;</w:t>
      </w:r>
    </w:p>
    <w:p w:rsidR="003E66DD" w:rsidRPr="00B64C90" w:rsidRDefault="003E66DD" w:rsidP="003E66DD">
      <w:pPr>
        <w:pStyle w:val="INDENTION"/>
        <w:jc w:val="right"/>
      </w:pPr>
      <w:r w:rsidRPr="003364B8">
        <w:rPr>
          <w:noProof/>
        </w:rPr>
        <w:lastRenderedPageBreak/>
        <mc:AlternateContent>
          <mc:Choice Requires="wps">
            <w:drawing>
              <wp:inline distT="0" distB="0" distL="0" distR="0" wp14:anchorId="1E112736" wp14:editId="131A0262">
                <wp:extent cx="4986020" cy="714375"/>
                <wp:effectExtent l="19050" t="19050" r="138430" b="161925"/>
                <wp:docPr id="58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714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Pr="003E66DD" w:rsidRDefault="001E5BB4" w:rsidP="003E66DD">
                            <w:pPr>
                              <w:pStyle w:val="a6"/>
                              <w:spacing w:before="0" w:after="0"/>
                              <w:rPr>
                                <w:b/>
                                <w:color w:val="437A28"/>
                              </w:rPr>
                            </w:pPr>
                            <w:r w:rsidRPr="003E66DD">
                              <w:rPr>
                                <w:b/>
                                <w:color w:val="437A28"/>
                              </w:rPr>
                              <w:t>Если терминал вместо ввода компонент выдает сообщение:</w:t>
                            </w:r>
                          </w:p>
                          <w:p w:rsidR="001E5BB4" w:rsidRPr="003E66DD" w:rsidRDefault="001E5BB4" w:rsidP="003E66DD">
                            <w:pPr>
                              <w:pStyle w:val="a6"/>
                              <w:spacing w:before="0" w:after="0"/>
                              <w:rPr>
                                <w:b/>
                                <w:color w:val="437A28"/>
                                <w:lang w:val="en-US"/>
                              </w:rPr>
                            </w:pPr>
                            <w:r w:rsidRPr="003364B8">
                              <w:rPr>
                                <w:b/>
                                <w:color w:val="FF6628"/>
                                <w:shd w:val="clear" w:color="auto" w:fill="FFFF00"/>
                                <w:lang w:val="en-US"/>
                              </w:rPr>
                              <w:t xml:space="preserve">Key is not injected. The same key index is already </w:t>
                            </w:r>
                            <w:proofErr w:type="gramStart"/>
                            <w:r w:rsidRPr="003364B8">
                              <w:rPr>
                                <w:b/>
                                <w:color w:val="FF6628"/>
                                <w:shd w:val="clear" w:color="auto" w:fill="FFFF00"/>
                                <w:lang w:val="en-US"/>
                              </w:rPr>
                              <w:t>used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 –</w:t>
                            </w:r>
                            <w:proofErr w:type="gramEnd"/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– 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это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означает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что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стандартный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ключ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уже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был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загружен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 </w:t>
                            </w:r>
                            <w:r w:rsidRPr="003E66DD">
                              <w:rPr>
                                <w:b/>
                                <w:color w:val="437A28"/>
                              </w:rPr>
                              <w:t>ранее</w:t>
                            </w:r>
                            <w:r w:rsidRPr="003E66DD">
                              <w:rPr>
                                <w:b/>
                                <w:color w:val="437A28"/>
                                <w:lang w:val="en-US"/>
                              </w:rPr>
                              <w:t xml:space="preserve">. </w:t>
                            </w:r>
                          </w:p>
                          <w:p w:rsidR="001E5BB4" w:rsidRPr="003E66DD" w:rsidRDefault="001E5BB4" w:rsidP="003E66DD">
                            <w:pPr>
                              <w:pStyle w:val="a6"/>
                              <w:spacing w:before="0" w:after="0"/>
                              <w:rPr>
                                <w:b/>
                                <w:color w:val="437A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0" style="width:392.6pt;height:5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Pr="003E66DD" w:rsidRDefault="001E5BB4" w:rsidP="003E66DD">
                      <w:pPr>
                        <w:pStyle w:val="a6"/>
                        <w:spacing w:before="0" w:after="0"/>
                        <w:rPr>
                          <w:b/>
                          <w:color w:val="437A28"/>
                        </w:rPr>
                      </w:pPr>
                      <w:r w:rsidRPr="003E66DD">
                        <w:rPr>
                          <w:b/>
                          <w:color w:val="437A28"/>
                        </w:rPr>
                        <w:t>Если терминал вместо ввода компонент выдает сообщение:</w:t>
                      </w:r>
                    </w:p>
                    <w:p w:rsidR="001E5BB4" w:rsidRPr="003E66DD" w:rsidRDefault="001E5BB4" w:rsidP="003E66DD">
                      <w:pPr>
                        <w:pStyle w:val="a6"/>
                        <w:spacing w:before="0" w:after="0"/>
                        <w:rPr>
                          <w:b/>
                          <w:color w:val="437A28"/>
                          <w:lang w:val="en-US"/>
                        </w:rPr>
                      </w:pPr>
                      <w:r w:rsidRPr="003364B8">
                        <w:rPr>
                          <w:b/>
                          <w:color w:val="FF6628"/>
                          <w:shd w:val="clear" w:color="auto" w:fill="FFFF00"/>
                          <w:lang w:val="en-US"/>
                        </w:rPr>
                        <w:t>Key is not injected. The same key index is already used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 ––  </w:t>
                      </w:r>
                      <w:r>
                        <w:rPr>
                          <w:b/>
                          <w:color w:val="437A28"/>
                        </w:rPr>
                        <w:t>это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>
                        <w:rPr>
                          <w:b/>
                          <w:color w:val="437A28"/>
                        </w:rPr>
                        <w:t>означает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, </w:t>
                      </w:r>
                      <w:r>
                        <w:rPr>
                          <w:b/>
                          <w:color w:val="437A28"/>
                        </w:rPr>
                        <w:t>что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стандартный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ключ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уже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был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загружен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 </w:t>
                      </w:r>
                      <w:r w:rsidRPr="003E66DD">
                        <w:rPr>
                          <w:b/>
                          <w:color w:val="437A28"/>
                        </w:rPr>
                        <w:t>ранее</w:t>
                      </w:r>
                      <w:r w:rsidRPr="003E66DD">
                        <w:rPr>
                          <w:b/>
                          <w:color w:val="437A28"/>
                          <w:lang w:val="en-US"/>
                        </w:rPr>
                        <w:t xml:space="preserve">. </w:t>
                      </w:r>
                    </w:p>
                    <w:p w:rsidR="001E5BB4" w:rsidRPr="003E66DD" w:rsidRDefault="001E5BB4" w:rsidP="003E66DD">
                      <w:pPr>
                        <w:pStyle w:val="a6"/>
                        <w:spacing w:before="0" w:after="0"/>
                        <w:rPr>
                          <w:b/>
                          <w:color w:val="437A28"/>
                          <w:lang w:val="en-US"/>
                        </w:rPr>
                      </w:pPr>
                    </w:p>
                  </w:txbxContent>
                </v:textbox>
                <w10:anchorlock/>
              </v:roundrect>
            </w:pict>
          </mc:Fallback>
        </mc:AlternateContent>
      </w:r>
    </w:p>
    <w:p w:rsidR="003E66DD" w:rsidRPr="00B64C90" w:rsidRDefault="003E66DD" w:rsidP="003B214A">
      <w:pPr>
        <w:pStyle w:val="aff"/>
        <w:numPr>
          <w:ilvl w:val="0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После того как стандартный ключ загружен, необходимо перезагрузить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>-терминал;</w:t>
      </w:r>
    </w:p>
    <w:p w:rsidR="003E66DD" w:rsidRPr="00B64C90" w:rsidRDefault="003E66DD" w:rsidP="003B214A">
      <w:pPr>
        <w:pStyle w:val="aff"/>
        <w:numPr>
          <w:ilvl w:val="0"/>
          <w:numId w:val="30"/>
        </w:numPr>
        <w:spacing w:before="0" w:after="20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Запустить утилиту </w:t>
      </w:r>
      <w:r w:rsidRPr="00B64C90">
        <w:rPr>
          <w:rStyle w:val="affff"/>
          <w:color w:val="4F81BD" w:themeColor="accent1"/>
        </w:rPr>
        <w:t>TlvEdit.exe</w:t>
      </w:r>
      <w:r w:rsidRPr="00B64C90">
        <w:rPr>
          <w:rFonts w:asciiTheme="minorHAnsi" w:hAnsiTheme="minorHAnsi"/>
        </w:rPr>
        <w:t xml:space="preserve">  из каталога дистрибутива </w:t>
      </w:r>
      <w:r w:rsidRPr="00B64C90">
        <w:rPr>
          <w:rStyle w:val="affff"/>
          <w:color w:val="4F81BD" w:themeColor="accent1"/>
        </w:rPr>
        <w:t>\UPOS\</w:t>
      </w:r>
      <w:proofErr w:type="spellStart"/>
      <w:r w:rsidRPr="00B64C90">
        <w:rPr>
          <w:rStyle w:val="affff"/>
          <w:color w:val="4F81BD" w:themeColor="accent1"/>
        </w:rPr>
        <w:t>Config</w:t>
      </w:r>
      <w:proofErr w:type="spellEnd"/>
      <w:r w:rsidRPr="00B64C90">
        <w:rPr>
          <w:rStyle w:val="affff"/>
          <w:color w:val="4F81BD" w:themeColor="accent1"/>
        </w:rPr>
        <w:t>\</w:t>
      </w:r>
      <w:r w:rsidRPr="00B64C90">
        <w:rPr>
          <w:rFonts w:asciiTheme="minorHAnsi" w:hAnsiTheme="minorHAnsi"/>
        </w:rPr>
        <w:t>;</w:t>
      </w:r>
    </w:p>
    <w:p w:rsidR="003E66DD" w:rsidRPr="00B64C90" w:rsidRDefault="003E66DD" w:rsidP="003B214A">
      <w:pPr>
        <w:pStyle w:val="aff"/>
        <w:numPr>
          <w:ilvl w:val="1"/>
          <w:numId w:val="30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 меню </w:t>
      </w:r>
      <w:r w:rsidRPr="00B64C90">
        <w:rPr>
          <w:rStyle w:val="affff"/>
        </w:rPr>
        <w:t>Параметры</w:t>
      </w:r>
      <w:r w:rsidRPr="00B64C90">
        <w:rPr>
          <w:rFonts w:asciiTheme="minorHAnsi" w:hAnsiTheme="minorHAnsi"/>
        </w:rPr>
        <w:t xml:space="preserve"> выбрать пункт</w:t>
      </w:r>
      <w:proofErr w:type="gramStart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О</w:t>
      </w:r>
      <w:proofErr w:type="gramEnd"/>
      <w:r w:rsidRPr="00B64C90">
        <w:rPr>
          <w:rStyle w:val="affff"/>
        </w:rPr>
        <w:t>ткрыть</w:t>
      </w:r>
      <w:r w:rsidRPr="00B64C90">
        <w:rPr>
          <w:rFonts w:asciiTheme="minorHAnsi" w:hAnsiTheme="minorHAnsi"/>
        </w:rPr>
        <w:t xml:space="preserve"> и выбрать  требуемый файл с настройками </w:t>
      </w:r>
      <w:r w:rsidRPr="00B64C90">
        <w:rPr>
          <w:rStyle w:val="affff"/>
          <w:color w:val="4F81BD" w:themeColor="accent1"/>
        </w:rPr>
        <w:t>*.</w:t>
      </w:r>
      <w:proofErr w:type="spellStart"/>
      <w:r w:rsidRPr="00B64C90">
        <w:rPr>
          <w:rStyle w:val="affff"/>
          <w:color w:val="4F81BD" w:themeColor="accent1"/>
        </w:rPr>
        <w:t>tlv</w:t>
      </w:r>
      <w:proofErr w:type="spellEnd"/>
      <w:r w:rsidRPr="00B64C90">
        <w:rPr>
          <w:rStyle w:val="affff"/>
          <w:color w:val="4F81BD" w:themeColor="accent1"/>
        </w:rPr>
        <w:t xml:space="preserve"> </w:t>
      </w:r>
      <w:r w:rsidRPr="00B64C90">
        <w:rPr>
          <w:rFonts w:asciiTheme="minorHAnsi" w:hAnsiTheme="minorHAnsi"/>
        </w:rPr>
        <w:t>.</w:t>
      </w:r>
    </w:p>
    <w:p w:rsidR="003E66DD" w:rsidRPr="00B64C90" w:rsidRDefault="003E66DD" w:rsidP="003B214A">
      <w:pPr>
        <w:pStyle w:val="aff"/>
        <w:numPr>
          <w:ilvl w:val="1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группе параметров </w:t>
      </w:r>
      <w:r w:rsidRPr="00B64C90">
        <w:rPr>
          <w:rStyle w:val="affff"/>
        </w:rPr>
        <w:t>Варианты связи</w:t>
      </w:r>
      <w:r w:rsidRPr="00B64C90">
        <w:rPr>
          <w:rFonts w:asciiTheme="minorHAnsi" w:hAnsiTheme="minorHAnsi"/>
        </w:rPr>
        <w:t>, установить требуемые значения параметров:</w:t>
      </w:r>
    </w:p>
    <w:p w:rsidR="003E66DD" w:rsidRPr="00B64C90" w:rsidRDefault="003E66DD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Число попыток связи по каждому варианту</w:t>
      </w:r>
      <w:r w:rsidRPr="00B64C90">
        <w:rPr>
          <w:rFonts w:asciiTheme="minorHAnsi" w:hAnsiTheme="minorHAnsi"/>
        </w:rPr>
        <w:t>: 2;</w:t>
      </w:r>
    </w:p>
    <w:p w:rsidR="003E66DD" w:rsidRPr="00B64C90" w:rsidRDefault="003E66DD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 подгруппе параметров </w:t>
      </w:r>
      <w:r w:rsidRPr="00B64C90">
        <w:rPr>
          <w:rStyle w:val="affff"/>
        </w:rPr>
        <w:t>Вариант связи</w:t>
      </w:r>
      <w:r w:rsidRPr="00B64C90">
        <w:rPr>
          <w:rFonts w:asciiTheme="minorHAnsi" w:hAnsiTheme="minorHAnsi"/>
        </w:rPr>
        <w:t>: установить требуемые значения параметров:</w:t>
      </w:r>
    </w:p>
    <w:p w:rsidR="003E66DD" w:rsidRPr="00B64C90" w:rsidRDefault="003E66D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Номер элемента</w:t>
      </w:r>
      <w:r w:rsidR="00C95106" w:rsidRPr="00B64C90">
        <w:rPr>
          <w:rFonts w:asciiTheme="minorHAnsi" w:hAnsiTheme="minorHAnsi"/>
        </w:rPr>
        <w:t>;</w:t>
      </w:r>
    </w:p>
    <w:p w:rsidR="00C95106" w:rsidRPr="00B64C90" w:rsidRDefault="00C95106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Какие карты обслуживает</w:t>
      </w:r>
      <w:r w:rsidRPr="00B64C90">
        <w:rPr>
          <w:rFonts w:asciiTheme="minorHAnsi" w:hAnsiTheme="minorHAnsi"/>
        </w:rPr>
        <w:t>;</w:t>
      </w:r>
    </w:p>
    <w:p w:rsidR="00C95106" w:rsidRPr="00B64C90" w:rsidRDefault="00C95106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Комм. Интерфейс</w:t>
      </w:r>
      <w:r w:rsidR="003345A8" w:rsidRPr="00B64C90">
        <w:rPr>
          <w:rStyle w:val="affff"/>
        </w:rPr>
        <w:t xml:space="preserve">: </w:t>
      </w:r>
      <w:r w:rsidR="003345A8" w:rsidRPr="00B64C90">
        <w:rPr>
          <w:rStyle w:val="affff"/>
          <w:b w:val="0"/>
          <w:color w:val="auto"/>
          <w:lang w:val="en-US"/>
        </w:rPr>
        <w:t>GPRS</w:t>
      </w:r>
      <w:r w:rsidR="00484FEE">
        <w:rPr>
          <w:rStyle w:val="affff"/>
          <w:b w:val="0"/>
          <w:color w:val="auto"/>
        </w:rPr>
        <w:t xml:space="preserve"> </w:t>
      </w:r>
      <w:r w:rsidR="00484FEE" w:rsidRPr="003364B8">
        <w:rPr>
          <w:rStyle w:val="affff"/>
          <w:b w:val="0"/>
          <w:color w:val="auto"/>
        </w:rPr>
        <w:t>(</w:t>
      </w:r>
      <w:r w:rsidR="00484FEE" w:rsidRPr="003364B8">
        <w:rPr>
          <w:rStyle w:val="affff"/>
          <w:color w:val="C00000"/>
          <w:shd w:val="clear" w:color="auto" w:fill="FFC000"/>
        </w:rPr>
        <w:t xml:space="preserve">для </w:t>
      </w:r>
      <w:r w:rsidR="00484FEE" w:rsidRPr="003364B8">
        <w:rPr>
          <w:rStyle w:val="affff"/>
          <w:color w:val="C00000"/>
          <w:shd w:val="clear" w:color="auto" w:fill="FFC000"/>
          <w:lang w:val="en-US"/>
        </w:rPr>
        <w:t>M</w:t>
      </w:r>
      <w:r w:rsidR="00484FEE" w:rsidRPr="003364B8">
        <w:rPr>
          <w:rStyle w:val="affff"/>
          <w:color w:val="C00000"/>
          <w:shd w:val="clear" w:color="auto" w:fill="FFC000"/>
        </w:rPr>
        <w:t>2100 и С2100</w:t>
      </w:r>
      <w:r w:rsidR="00484FEE" w:rsidRPr="003364B8">
        <w:rPr>
          <w:rStyle w:val="affff"/>
          <w:b w:val="0"/>
          <w:color w:val="auto"/>
        </w:rPr>
        <w:t xml:space="preserve">), </w:t>
      </w:r>
      <w:r w:rsidR="00484FEE">
        <w:rPr>
          <w:rStyle w:val="affff"/>
          <w:b w:val="0"/>
          <w:color w:val="auto"/>
          <w:lang w:val="en-US"/>
        </w:rPr>
        <w:t>Ethernet</w:t>
      </w:r>
      <w:r w:rsidR="00484FEE" w:rsidRPr="003364B8">
        <w:rPr>
          <w:rStyle w:val="affff"/>
          <w:b w:val="0"/>
          <w:color w:val="auto"/>
        </w:rPr>
        <w:t xml:space="preserve"> (</w:t>
      </w:r>
      <w:r w:rsidR="00484FEE" w:rsidRPr="003364B8">
        <w:rPr>
          <w:rStyle w:val="affff"/>
          <w:color w:val="C00000"/>
          <w:shd w:val="clear" w:color="auto" w:fill="FFC000"/>
        </w:rPr>
        <w:t xml:space="preserve">для </w:t>
      </w:r>
      <w:r w:rsidR="0078565C" w:rsidRPr="00D71328">
        <w:rPr>
          <w:rStyle w:val="affff"/>
          <w:color w:val="C00000"/>
          <w:shd w:val="clear" w:color="auto" w:fill="FFC000"/>
        </w:rPr>
        <w:t>С2100</w:t>
      </w:r>
      <w:r w:rsidR="00D23AF8" w:rsidRPr="000A6AB4">
        <w:t xml:space="preserve">, </w:t>
      </w:r>
      <w:r w:rsidR="00484FEE" w:rsidRPr="003364B8">
        <w:rPr>
          <w:rStyle w:val="affff"/>
          <w:color w:val="C00000"/>
          <w:shd w:val="clear" w:color="auto" w:fill="FFC000"/>
          <w:lang w:val="en-US"/>
        </w:rPr>
        <w:t>K</w:t>
      </w:r>
      <w:r w:rsidR="00484FEE" w:rsidRPr="003364B8">
        <w:rPr>
          <w:rStyle w:val="affff"/>
          <w:color w:val="C00000"/>
          <w:shd w:val="clear" w:color="auto" w:fill="FFC000"/>
        </w:rPr>
        <w:t>2100</w:t>
      </w:r>
      <w:r w:rsidR="00D23AF8" w:rsidRPr="000A6AB4">
        <w:t xml:space="preserve"> </w:t>
      </w:r>
      <w:r w:rsidR="00D23AF8" w:rsidRPr="000A6AB4">
        <w:rPr>
          <w:rFonts w:asciiTheme="minorHAnsi" w:hAnsiTheme="minorHAnsi"/>
        </w:rPr>
        <w:t>и</w:t>
      </w:r>
      <w:r w:rsidR="00D23AF8">
        <w:rPr>
          <w:rStyle w:val="affff"/>
          <w:color w:val="C00000"/>
          <w:shd w:val="clear" w:color="auto" w:fill="FFC000"/>
        </w:rPr>
        <w:t xml:space="preserve"> </w:t>
      </w:r>
      <w:r w:rsidR="00D23AF8">
        <w:rPr>
          <w:rStyle w:val="affff"/>
          <w:color w:val="C00000"/>
          <w:shd w:val="clear" w:color="auto" w:fill="FFC000"/>
          <w:lang w:val="en-US"/>
        </w:rPr>
        <w:t>P</w:t>
      </w:r>
      <w:r w:rsidR="00D23AF8" w:rsidRPr="00D71328">
        <w:rPr>
          <w:rStyle w:val="affff"/>
          <w:color w:val="C00000"/>
          <w:shd w:val="clear" w:color="auto" w:fill="FFC000"/>
        </w:rPr>
        <w:t>2100</w:t>
      </w:r>
      <w:r w:rsidR="00484FEE" w:rsidRPr="003364B8">
        <w:rPr>
          <w:rStyle w:val="affff"/>
          <w:b w:val="0"/>
          <w:color w:val="auto"/>
        </w:rPr>
        <w:t>)</w:t>
      </w:r>
      <w:r w:rsidRPr="00B64C90">
        <w:rPr>
          <w:rFonts w:asciiTheme="minorHAnsi" w:hAnsiTheme="minorHAnsi"/>
        </w:rPr>
        <w:t>;</w:t>
      </w:r>
      <w:r w:rsidR="0078565C" w:rsidRPr="003364B8">
        <w:rPr>
          <w:rFonts w:asciiTheme="minorHAnsi" w:hAnsiTheme="minorHAnsi"/>
        </w:rPr>
        <w:t xml:space="preserve"> </w:t>
      </w:r>
      <w:r w:rsidR="00D23AF8">
        <w:rPr>
          <w:rStyle w:val="affff"/>
          <w:b w:val="0"/>
          <w:color w:val="auto"/>
          <w:lang w:val="en-US"/>
        </w:rPr>
        <w:t>COM</w:t>
      </w:r>
      <w:r w:rsidR="00442E6E">
        <w:rPr>
          <w:rStyle w:val="affff"/>
          <w:b w:val="0"/>
          <w:color w:val="auto"/>
        </w:rPr>
        <w:t xml:space="preserve"> </w:t>
      </w:r>
      <w:r w:rsidR="00442E6E" w:rsidRPr="000A6AB4">
        <w:rPr>
          <w:rStyle w:val="affff"/>
          <w:b w:val="0"/>
          <w:color w:val="auto"/>
        </w:rPr>
        <w:t>(</w:t>
      </w:r>
      <w:r w:rsidR="0078565C" w:rsidRPr="00D71328">
        <w:rPr>
          <w:rStyle w:val="affff"/>
          <w:color w:val="C00000"/>
          <w:shd w:val="clear" w:color="auto" w:fill="FFC000"/>
        </w:rPr>
        <w:t xml:space="preserve">для </w:t>
      </w:r>
      <w:r w:rsidR="0078565C">
        <w:rPr>
          <w:rStyle w:val="affff"/>
          <w:color w:val="C00000"/>
          <w:shd w:val="clear" w:color="auto" w:fill="FFC000"/>
          <w:lang w:val="en-US"/>
        </w:rPr>
        <w:t>P</w:t>
      </w:r>
      <w:r w:rsidR="0078565C" w:rsidRPr="00D71328">
        <w:rPr>
          <w:rStyle w:val="affff"/>
          <w:color w:val="C00000"/>
          <w:shd w:val="clear" w:color="auto" w:fill="FFC000"/>
        </w:rPr>
        <w:t>2100</w:t>
      </w:r>
      <w:r w:rsidR="00442E6E" w:rsidRPr="003364B8">
        <w:rPr>
          <w:rStyle w:val="INDENTION0"/>
        </w:rPr>
        <w:t>)</w:t>
      </w:r>
      <w:r w:rsidR="00442E6E">
        <w:rPr>
          <w:rStyle w:val="INDENTION0"/>
        </w:rPr>
        <w:t>;</w:t>
      </w:r>
    </w:p>
    <w:p w:rsidR="00C95106" w:rsidRPr="00B64C90" w:rsidRDefault="009F01D4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C95106" w:rsidRPr="00B64C90">
        <w:rPr>
          <w:rStyle w:val="affff"/>
        </w:rPr>
        <w:t>IP-адрес хоста</w:t>
      </w:r>
      <w:r w:rsidR="003345A8" w:rsidRPr="00B64C90">
        <w:rPr>
          <w:rStyle w:val="affff"/>
        </w:rPr>
        <w:t xml:space="preserve">: </w:t>
      </w:r>
      <w:r w:rsidR="003345A8" w:rsidRPr="00B64C90">
        <w:rPr>
          <w:rStyle w:val="affff"/>
          <w:b w:val="0"/>
          <w:color w:val="auto"/>
        </w:rPr>
        <w:t>194.186.207.162</w:t>
      </w:r>
      <w:r w:rsidR="00C95106" w:rsidRPr="00B64C90">
        <w:rPr>
          <w:rFonts w:asciiTheme="minorHAnsi" w:hAnsiTheme="minorHAnsi"/>
        </w:rPr>
        <w:t>;</w:t>
      </w:r>
    </w:p>
    <w:p w:rsidR="00C95106" w:rsidRPr="00B64C90" w:rsidRDefault="00C95106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Style w:val="affff"/>
        </w:rPr>
        <w:t xml:space="preserve"> IP-порт хоста</w:t>
      </w:r>
      <w:r w:rsidR="003345A8" w:rsidRPr="00B64C90">
        <w:rPr>
          <w:rStyle w:val="affff"/>
        </w:rPr>
        <w:t xml:space="preserve">: </w:t>
      </w:r>
      <w:r w:rsidR="003345A8" w:rsidRPr="00B64C90">
        <w:rPr>
          <w:rStyle w:val="affff"/>
          <w:b w:val="0"/>
          <w:color w:val="auto"/>
        </w:rPr>
        <w:t>670</w:t>
      </w:r>
      <w:r w:rsidRPr="00B64C90">
        <w:rPr>
          <w:rFonts w:asciiTheme="minorHAnsi" w:hAnsiTheme="minorHAnsi"/>
        </w:rPr>
        <w:t>;</w:t>
      </w:r>
    </w:p>
    <w:p w:rsidR="00C95106" w:rsidRDefault="00C95106" w:rsidP="003B214A">
      <w:pPr>
        <w:pStyle w:val="aff"/>
        <w:numPr>
          <w:ilvl w:val="1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Сохранить внесенные изменения; </w:t>
      </w:r>
    </w:p>
    <w:p w:rsidR="000A2B85" w:rsidRPr="00B64C90" w:rsidRDefault="000A2B85" w:rsidP="003B214A">
      <w:pPr>
        <w:pStyle w:val="aff"/>
        <w:numPr>
          <w:ilvl w:val="1"/>
          <w:numId w:val="30"/>
        </w:numPr>
        <w:spacing w:after="0" w:line="360" w:lineRule="auto"/>
        <w:rPr>
          <w:rFonts w:asciiTheme="minorHAnsi" w:hAnsiTheme="minorHAnsi"/>
        </w:rPr>
      </w:pPr>
      <w:r>
        <w:rPr>
          <w:rStyle w:val="affff"/>
          <w:b w:val="0"/>
          <w:color w:val="auto"/>
        </w:rPr>
        <w:t xml:space="preserve"> </w:t>
      </w:r>
      <w:r w:rsidR="007268AE">
        <w:rPr>
          <w:rStyle w:val="affff"/>
          <w:color w:val="C00000"/>
          <w:shd w:val="clear" w:color="auto" w:fill="FFC000"/>
        </w:rPr>
        <w:t>Д</w:t>
      </w:r>
      <w:r w:rsidRPr="003364B8">
        <w:rPr>
          <w:rStyle w:val="affff"/>
          <w:color w:val="C00000"/>
          <w:shd w:val="clear" w:color="auto" w:fill="FFC000"/>
        </w:rPr>
        <w:t xml:space="preserve">ля </w:t>
      </w:r>
      <w:r w:rsidRPr="008A4FFF">
        <w:rPr>
          <w:rStyle w:val="affff"/>
          <w:color w:val="C00000"/>
          <w:shd w:val="clear" w:color="auto" w:fill="FFC000"/>
          <w:lang w:val="en-US"/>
        </w:rPr>
        <w:t>K</w:t>
      </w:r>
      <w:r w:rsidRPr="008A4FFF">
        <w:rPr>
          <w:rStyle w:val="affff"/>
          <w:color w:val="C00000"/>
          <w:shd w:val="clear" w:color="auto" w:fill="FFC000"/>
        </w:rPr>
        <w:t>2100</w:t>
      </w:r>
      <w:r w:rsidR="007268AE">
        <w:rPr>
          <w:rStyle w:val="affff"/>
          <w:b w:val="0"/>
          <w:color w:val="auto"/>
        </w:rPr>
        <w:t xml:space="preserve">: </w:t>
      </w:r>
      <w:proofErr w:type="spellStart"/>
      <w:r w:rsidR="007268AE">
        <w:rPr>
          <w:rFonts w:asciiTheme="minorHAnsi" w:hAnsiTheme="minorHAnsi"/>
        </w:rPr>
        <w:t>п</w:t>
      </w:r>
      <w:r>
        <w:rPr>
          <w:rFonts w:asciiTheme="minorHAnsi" w:hAnsiTheme="minorHAnsi"/>
        </w:rPr>
        <w:t>ереп</w:t>
      </w:r>
      <w:r w:rsidRPr="00B64C90">
        <w:rPr>
          <w:rFonts w:asciiTheme="minorHAnsi" w:hAnsiTheme="minorHAnsi"/>
        </w:rPr>
        <w:t>одключить</w:t>
      </w:r>
      <w:proofErr w:type="spellEnd"/>
      <w:r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noBreakHyphen/>
        <w:t xml:space="preserve">терминал </w:t>
      </w:r>
      <w:r>
        <w:rPr>
          <w:rFonts w:asciiTheme="minorHAnsi" w:hAnsiTheme="minorHAnsi"/>
        </w:rPr>
        <w:t>с</w:t>
      </w: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  <w:lang w:val="en-US"/>
        </w:rPr>
        <w:t>COM</w:t>
      </w:r>
      <w:r w:rsidRPr="00B64C90">
        <w:rPr>
          <w:rFonts w:asciiTheme="minorHAnsi" w:hAnsiTheme="minorHAnsi"/>
        </w:rPr>
        <w:t>-порт</w:t>
      </w:r>
      <w:r>
        <w:rPr>
          <w:rFonts w:asciiTheme="minorHAnsi" w:hAnsiTheme="minorHAnsi"/>
        </w:rPr>
        <w:t xml:space="preserve">а 1 на </w:t>
      </w:r>
      <w:r w:rsidRPr="00B64C90">
        <w:rPr>
          <w:rStyle w:val="affff"/>
          <w:lang w:val="en-US"/>
        </w:rPr>
        <w:t>COM</w:t>
      </w:r>
      <w:r w:rsidRPr="00B64C90">
        <w:rPr>
          <w:rFonts w:asciiTheme="minorHAnsi" w:hAnsiTheme="minorHAnsi"/>
        </w:rPr>
        <w:t>-порт</w:t>
      </w:r>
      <w:r>
        <w:rPr>
          <w:rFonts w:asciiTheme="minorHAnsi" w:hAnsiTheme="minorHAnsi"/>
        </w:rPr>
        <w:t xml:space="preserve"> 2;</w:t>
      </w:r>
    </w:p>
    <w:p w:rsidR="00C95106" w:rsidRPr="00B64C90" w:rsidRDefault="00C95106" w:rsidP="003B214A">
      <w:pPr>
        <w:pStyle w:val="aff"/>
        <w:numPr>
          <w:ilvl w:val="1"/>
          <w:numId w:val="30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Запустить процесс загрузки параметров в терминал –– на панели инструментов  (</w:t>
      </w:r>
      <w:r w:rsidRPr="003364B8">
        <w:rPr>
          <w:rFonts w:asciiTheme="minorHAnsi" w:hAnsiTheme="minorHAnsi"/>
        </w:rPr>
        <w:fldChar w:fldCharType="begin"/>
      </w:r>
      <w:r w:rsidRPr="00B64C90">
        <w:rPr>
          <w:rFonts w:asciiTheme="minorHAnsi" w:hAnsiTheme="minorHAnsi"/>
        </w:rPr>
        <w:instrText xml:space="preserve"> REF _Ref436315605 \h  \* MERGEFORMAT </w:instrText>
      </w:r>
      <w:r w:rsidRPr="003364B8">
        <w:rPr>
          <w:rFonts w:asciiTheme="minorHAnsi" w:hAnsiTheme="minorHAnsi"/>
        </w:rPr>
      </w:r>
      <w:r w:rsidRPr="003364B8">
        <w:rPr>
          <w:rFonts w:asciiTheme="minorHAnsi" w:hAnsiTheme="minorHAnsi"/>
        </w:rPr>
        <w:fldChar w:fldCharType="separate"/>
      </w:r>
      <w:r w:rsidR="00820034" w:rsidRPr="00820034">
        <w:rPr>
          <w:rStyle w:val="affffc"/>
        </w:rPr>
        <w:t xml:space="preserve">Рис. </w:t>
      </w:r>
      <w:r w:rsidR="00820034">
        <w:rPr>
          <w:noProof/>
        </w:rPr>
        <w:t>17</w:t>
      </w:r>
      <w:r w:rsidRPr="003364B8">
        <w:rPr>
          <w:rFonts w:asciiTheme="minorHAnsi" w:hAnsiTheme="minorHAnsi"/>
        </w:rPr>
        <w:fldChar w:fldCharType="end"/>
      </w:r>
      <w:r w:rsidRPr="00B64C90">
        <w:rPr>
          <w:rFonts w:asciiTheme="minorHAnsi" w:hAnsiTheme="minorHAnsi"/>
        </w:rPr>
        <w:t>) нажать на кнопку  </w:t>
      </w:r>
      <w:r w:rsidRPr="003364B8">
        <w:rPr>
          <w:rFonts w:asciiTheme="minorHAnsi" w:hAnsiTheme="minorHAnsi"/>
          <w:noProof/>
        </w:rPr>
        <w:drawing>
          <wp:inline distT="0" distB="0" distL="0" distR="0" wp14:anchorId="67DA332E" wp14:editId="38EA53C9">
            <wp:extent cx="308759" cy="24014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опка Загрузить параметры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9" cy="248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="003345A8" w:rsidRPr="00B64C90">
        <w:rPr>
          <w:rFonts w:asciiTheme="minorHAnsi" w:hAnsiTheme="minorHAnsi"/>
        </w:rPr>
        <w:t xml:space="preserve"> :</w:t>
      </w:r>
      <w:proofErr w:type="gramEnd"/>
    </w:p>
    <w:p w:rsidR="00C95106" w:rsidRPr="00B64C90" w:rsidRDefault="00C95106" w:rsidP="00C95106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109D2B53" wp14:editId="7893D8CE">
            <wp:extent cx="4191585" cy="148610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vEdit - Запуск процесса загрузки параметров в терминал+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1486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06" w:rsidRPr="00B64C90" w:rsidRDefault="00C95106" w:rsidP="00DE68BD">
      <w:pPr>
        <w:pStyle w:val="affff6"/>
      </w:pPr>
      <w:bookmarkStart w:id="58" w:name="_Ref436315605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17</w:t>
      </w:r>
      <w:r w:rsidR="005E7D2F" w:rsidRPr="003364B8">
        <w:rPr>
          <w:noProof/>
        </w:rPr>
        <w:fldChar w:fldCharType="end"/>
      </w:r>
      <w:bookmarkEnd w:id="58"/>
      <w:r w:rsidRPr="00B64C90">
        <w:t xml:space="preserve"> Инициализация загрузки параметров в терминал</w:t>
      </w:r>
    </w:p>
    <w:p w:rsidR="00C95106" w:rsidRPr="00B64C90" w:rsidRDefault="00C95106" w:rsidP="003B214A">
      <w:pPr>
        <w:pStyle w:val="aff"/>
        <w:numPr>
          <w:ilvl w:val="1"/>
          <w:numId w:val="30"/>
        </w:numPr>
        <w:spacing w:before="0" w:after="20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Дождаться завершения загрузки параметров (</w:t>
      </w:r>
      <w:r w:rsidRPr="003364B8">
        <w:rPr>
          <w:rFonts w:asciiTheme="minorHAnsi" w:hAnsiTheme="minorHAnsi"/>
        </w:rPr>
        <w:fldChar w:fldCharType="begin"/>
      </w:r>
      <w:r w:rsidRPr="00B64C90">
        <w:rPr>
          <w:rFonts w:asciiTheme="minorHAnsi" w:hAnsiTheme="minorHAnsi"/>
        </w:rPr>
        <w:instrText xml:space="preserve"> REF _Ref436315900 \h  \* MERGEFORMAT </w:instrText>
      </w:r>
      <w:r w:rsidRPr="003364B8">
        <w:rPr>
          <w:rFonts w:asciiTheme="minorHAnsi" w:hAnsiTheme="minorHAnsi"/>
        </w:rPr>
      </w:r>
      <w:r w:rsidRPr="003364B8">
        <w:rPr>
          <w:rFonts w:asciiTheme="minorHAnsi" w:hAnsiTheme="minorHAnsi"/>
        </w:rPr>
        <w:fldChar w:fldCharType="separate"/>
      </w:r>
      <w:r w:rsidR="00820034" w:rsidRPr="00820034">
        <w:rPr>
          <w:rStyle w:val="affffc"/>
        </w:rPr>
        <w:t>Рис. 18</w:t>
      </w:r>
      <w:r w:rsidRPr="003364B8">
        <w:rPr>
          <w:rFonts w:asciiTheme="minorHAnsi" w:hAnsiTheme="minorHAnsi"/>
        </w:rPr>
        <w:fldChar w:fldCharType="end"/>
      </w:r>
      <w:r w:rsidRPr="00B64C90">
        <w:rPr>
          <w:rStyle w:val="affffc"/>
        </w:rPr>
        <w:t xml:space="preserve">, </w:t>
      </w:r>
      <w:r w:rsidRPr="003364B8">
        <w:rPr>
          <w:rFonts w:asciiTheme="minorHAnsi" w:hAnsiTheme="minorHAnsi"/>
        </w:rPr>
        <w:fldChar w:fldCharType="begin"/>
      </w:r>
      <w:r w:rsidRPr="00B64C90">
        <w:rPr>
          <w:rFonts w:asciiTheme="minorHAnsi" w:hAnsiTheme="minorHAnsi"/>
        </w:rPr>
        <w:instrText xml:space="preserve"> REF _Ref436315903 \h  \* MERGEFORMAT </w:instrText>
      </w:r>
      <w:r w:rsidRPr="003364B8">
        <w:rPr>
          <w:rFonts w:asciiTheme="minorHAnsi" w:hAnsiTheme="minorHAnsi"/>
        </w:rPr>
      </w:r>
      <w:r w:rsidRPr="003364B8">
        <w:rPr>
          <w:rFonts w:asciiTheme="minorHAnsi" w:hAnsiTheme="minorHAnsi"/>
        </w:rPr>
        <w:fldChar w:fldCharType="separate"/>
      </w:r>
      <w:r w:rsidR="00820034" w:rsidRPr="00820034">
        <w:rPr>
          <w:rStyle w:val="affffc"/>
        </w:rPr>
        <w:t>Рис. 19</w:t>
      </w:r>
      <w:r w:rsidRPr="003364B8">
        <w:rPr>
          <w:rFonts w:asciiTheme="minorHAnsi" w:hAnsiTheme="minorHAnsi"/>
        </w:rPr>
        <w:fldChar w:fldCharType="end"/>
      </w:r>
      <w:r w:rsidR="003345A8" w:rsidRPr="00B64C90">
        <w:rPr>
          <w:rFonts w:asciiTheme="minorHAnsi" w:hAnsiTheme="minorHAnsi"/>
        </w:rPr>
        <w:t>);</w:t>
      </w:r>
    </w:p>
    <w:p w:rsidR="00C95106" w:rsidRPr="00B64C90" w:rsidRDefault="00C95106" w:rsidP="00C95106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lastRenderedPageBreak/>
        <w:drawing>
          <wp:inline distT="0" distB="0" distL="0" distR="0" wp14:anchorId="5AF145E1" wp14:editId="7512A9EB">
            <wp:extent cx="6300470" cy="955040"/>
            <wp:effectExtent l="0" t="0" r="508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vEdit - Процесс загрузки.PN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06" w:rsidRPr="00B64C90" w:rsidRDefault="00C95106" w:rsidP="00DE68BD">
      <w:pPr>
        <w:pStyle w:val="affff6"/>
      </w:pPr>
      <w:bookmarkStart w:id="59" w:name="_Ref436315900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18</w:t>
      </w:r>
      <w:r w:rsidR="005E7D2F" w:rsidRPr="003364B8">
        <w:rPr>
          <w:noProof/>
        </w:rPr>
        <w:fldChar w:fldCharType="end"/>
      </w:r>
      <w:bookmarkEnd w:id="59"/>
      <w:r w:rsidRPr="00B64C90">
        <w:t xml:space="preserve"> Процесс загрузки параметров</w:t>
      </w:r>
    </w:p>
    <w:p w:rsidR="00C95106" w:rsidRPr="00B64C90" w:rsidRDefault="00C95106" w:rsidP="00C95106">
      <w:pPr>
        <w:pStyle w:val="affff8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</w:rPr>
        <w:drawing>
          <wp:inline distT="0" distB="0" distL="0" distR="0" wp14:anchorId="680D8CC3" wp14:editId="6ADE005C">
            <wp:extent cx="4324954" cy="175284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lvEdit - Успешная загрузка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75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06" w:rsidRPr="00B64C90" w:rsidRDefault="00C95106" w:rsidP="00DE68BD">
      <w:pPr>
        <w:pStyle w:val="affff6"/>
      </w:pPr>
      <w:bookmarkStart w:id="60" w:name="_Ref436315903"/>
      <w:r w:rsidRPr="00B64C90">
        <w:t xml:space="preserve">Рис. </w:t>
      </w:r>
      <w:r w:rsidR="005E7D2F" w:rsidRPr="003364B8">
        <w:fldChar w:fldCharType="begin"/>
      </w:r>
      <w:r w:rsidR="005E7D2F" w:rsidRPr="00B64C90">
        <w:instrText xml:space="preserve"> SEQ Рис. \* ARABIC </w:instrText>
      </w:r>
      <w:r w:rsidR="005E7D2F" w:rsidRPr="003364B8">
        <w:fldChar w:fldCharType="separate"/>
      </w:r>
      <w:r w:rsidR="00820034">
        <w:rPr>
          <w:noProof/>
        </w:rPr>
        <w:t>19</w:t>
      </w:r>
      <w:r w:rsidR="005E7D2F" w:rsidRPr="003364B8">
        <w:rPr>
          <w:noProof/>
        </w:rPr>
        <w:fldChar w:fldCharType="end"/>
      </w:r>
      <w:bookmarkEnd w:id="60"/>
      <w:r w:rsidRPr="00B64C90">
        <w:t xml:space="preserve"> Успешное завершение загрузки параметров</w:t>
      </w:r>
    </w:p>
    <w:p w:rsidR="00C95106" w:rsidRPr="00B64C90" w:rsidRDefault="00D614E2" w:rsidP="003B214A">
      <w:pPr>
        <w:pStyle w:val="aff"/>
        <w:numPr>
          <w:ilvl w:val="1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Перезагрузить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>-терминал для применения загруженных настроек.</w:t>
      </w:r>
    </w:p>
    <w:p w:rsidR="009F01D4" w:rsidRPr="00B64C90" w:rsidRDefault="009F01D4" w:rsidP="003B214A">
      <w:pPr>
        <w:pStyle w:val="aff"/>
        <w:numPr>
          <w:ilvl w:val="0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>Активировать ПО и задать дополнительные настройки связи:</w:t>
      </w:r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846"/>
      </w:tblGrid>
      <w:tr w:rsidR="00F446E7" w:rsidRPr="00B64C90" w:rsidTr="00F446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9" w:type="dxa"/>
            <w:tcBorders>
              <w:left w:val="none" w:sz="0" w:space="0" w:color="auto"/>
            </w:tcBorders>
          </w:tcPr>
          <w:p w:rsidR="00F446E7" w:rsidRPr="00B64C90" w:rsidRDefault="00F446E7" w:rsidP="003B214A">
            <w:pPr>
              <w:pStyle w:val="aff"/>
              <w:numPr>
                <w:ilvl w:val="1"/>
                <w:numId w:val="30"/>
              </w:numPr>
              <w:spacing w:before="0" w:after="0" w:line="360" w:lineRule="auto"/>
              <w:ind w:left="601"/>
              <w:jc w:val="left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 В системном меню  </w:t>
            </w:r>
            <w:r w:rsidRPr="00B64C90">
              <w:rPr>
                <w:rStyle w:val="affff"/>
              </w:rPr>
              <w:t>POS MANAGER</w:t>
            </w:r>
            <w:r w:rsidR="00E8316D" w:rsidRPr="00B64C90">
              <w:rPr>
                <w:rStyle w:val="affff"/>
              </w:rPr>
              <w:t xml:space="preserve"> настроить </w:t>
            </w:r>
            <w:r w:rsidR="003345A8" w:rsidRPr="00B64C90">
              <w:rPr>
                <w:rStyle w:val="affff"/>
              </w:rPr>
              <w:t xml:space="preserve">следующие </w:t>
            </w:r>
            <w:r w:rsidR="00E8316D" w:rsidRPr="00B64C90">
              <w:rPr>
                <w:rStyle w:val="affff"/>
              </w:rPr>
              <w:t>параметры связи</w:t>
            </w:r>
            <w:r w:rsidRPr="00B64C90">
              <w:rPr>
                <w:rStyle w:val="affff"/>
              </w:rPr>
              <w:t>:</w:t>
            </w:r>
          </w:p>
          <w:p w:rsidR="00F446E7" w:rsidRPr="00B64C90" w:rsidRDefault="00F446E7" w:rsidP="00F446E7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651" w:type="dxa"/>
          </w:tcPr>
          <w:p w:rsidR="00F446E7" w:rsidRPr="00B64C90" w:rsidRDefault="00F446E7" w:rsidP="00F446E7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61C0BC5C" wp14:editId="3A0707B0">
                  <wp:extent cx="2295846" cy="1209844"/>
                  <wp:effectExtent l="0" t="0" r="9525" b="9525"/>
                  <wp:docPr id="481" name="Рисунок 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Системное меню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6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6E7" w:rsidRPr="00B64C90" w:rsidRDefault="00F446E7" w:rsidP="003B214A">
      <w:pPr>
        <w:pStyle w:val="aff"/>
        <w:numPr>
          <w:ilvl w:val="2"/>
          <w:numId w:val="30"/>
        </w:numPr>
        <w:spacing w:before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раздел </w:t>
      </w:r>
      <w:r w:rsidRPr="00B64C90">
        <w:rPr>
          <w:rStyle w:val="affff"/>
        </w:rPr>
        <w:t>Конфигурация</w:t>
      </w:r>
      <w:r w:rsidRPr="00B64C90">
        <w:rPr>
          <w:rFonts w:asciiTheme="minorHAnsi" w:hAnsiTheme="minorHAnsi"/>
        </w:rPr>
        <w:t xml:space="preserve">; </w:t>
      </w:r>
    </w:p>
    <w:p w:rsidR="00F446E7" w:rsidRPr="00B64C90" w:rsidRDefault="00F446E7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="009E39B3" w:rsidRPr="003364B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="009E39B3" w:rsidRPr="003364B8">
        <w:rPr>
          <w:rFonts w:asciiTheme="minorHAnsi" w:hAnsiTheme="minorHAnsi"/>
          <w:b/>
          <w:color w:val="C00000"/>
          <w:shd w:val="clear" w:color="auto" w:fill="FFC000"/>
          <w:lang w:val="en-US"/>
        </w:rPr>
        <w:t>M</w:t>
      </w:r>
      <w:r w:rsidR="009E39B3" w:rsidRPr="003364B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="009E39B3" w:rsidRPr="003364B8">
        <w:rPr>
          <w:rFonts w:asciiTheme="minorHAnsi" w:hAnsiTheme="minorHAnsi"/>
          <w:b/>
          <w:color w:val="FF6628"/>
        </w:rPr>
        <w:t xml:space="preserve">: </w:t>
      </w:r>
      <w:r w:rsidRPr="00B64C90">
        <w:rPr>
          <w:rFonts w:asciiTheme="minorHAnsi" w:hAnsiTheme="minorHAnsi"/>
        </w:rPr>
        <w:t xml:space="preserve">Выбрать пункт </w:t>
      </w:r>
      <w:r w:rsidRPr="00B64C90">
        <w:rPr>
          <w:rStyle w:val="affff"/>
        </w:rPr>
        <w:t xml:space="preserve">Настройки связи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</w:t>
      </w:r>
      <w:r w:rsidRPr="00B64C90">
        <w:rPr>
          <w:rStyle w:val="affff"/>
          <w:lang w:val="en-US"/>
        </w:rPr>
        <w:t>LINK</w:t>
      </w:r>
      <w:r w:rsidRPr="00B64C90">
        <w:rPr>
          <w:rStyle w:val="affff"/>
        </w:rPr>
        <w:t>1_</w:t>
      </w:r>
      <w:proofErr w:type="spellStart"/>
      <w:r w:rsidRPr="00B64C90">
        <w:rPr>
          <w:rStyle w:val="affff"/>
          <w:lang w:val="en-US"/>
        </w:rPr>
        <w:t>WiFi</w:t>
      </w:r>
      <w:proofErr w:type="spellEnd"/>
      <w:r w:rsidRPr="00B64C90">
        <w:rPr>
          <w:rStyle w:val="affff"/>
        </w:rPr>
        <w:t>:</w:t>
      </w:r>
    </w:p>
    <w:p w:rsidR="00F446E7" w:rsidRPr="00B64C90" w:rsidRDefault="00F446E7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Выбрать пункт </w:t>
      </w:r>
      <w:r w:rsidRPr="00B64C90">
        <w:rPr>
          <w:rStyle w:val="affff"/>
        </w:rPr>
        <w:t xml:space="preserve">Настройка </w:t>
      </w:r>
      <w:r w:rsidRPr="00B64C90">
        <w:rPr>
          <w:rStyle w:val="affff"/>
          <w:lang w:val="en-US"/>
        </w:rPr>
        <w:t>LAN</w:t>
      </w:r>
      <w:proofErr w:type="gramStart"/>
      <w:r w:rsidRPr="00B64C90">
        <w:rPr>
          <w:rStyle w:val="affff"/>
        </w:rPr>
        <w:t xml:space="preserve"> </w:t>
      </w:r>
      <w:r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П</w:t>
      </w:r>
      <w:proofErr w:type="gramEnd"/>
      <w:r w:rsidRPr="00B64C90">
        <w:rPr>
          <w:rStyle w:val="affff"/>
        </w:rPr>
        <w:t xml:space="preserve">олучать по </w:t>
      </w:r>
      <w:r w:rsidRPr="00B64C90">
        <w:rPr>
          <w:rStyle w:val="affff"/>
          <w:lang w:val="en-US"/>
        </w:rPr>
        <w:t>DHCP</w:t>
      </w:r>
      <w:r w:rsidRPr="00B64C90">
        <w:rPr>
          <w:rStyle w:val="affff"/>
        </w:rPr>
        <w:t xml:space="preserve"> </w:t>
      </w:r>
      <w:r w:rsidR="00E4661D" w:rsidRPr="00B64C90">
        <w:rPr>
          <w:rStyle w:val="affff"/>
          <w:b w:val="0"/>
          <w:color w:val="auto"/>
        </w:rPr>
        <w:t xml:space="preserve">и задать значение параметра </w:t>
      </w:r>
      <w:r w:rsidR="00E4661D" w:rsidRPr="00B64C90">
        <w:rPr>
          <w:rStyle w:val="affff"/>
        </w:rPr>
        <w:t>Р</w:t>
      </w:r>
      <w:r w:rsidRPr="00B64C90">
        <w:rPr>
          <w:rStyle w:val="affff"/>
        </w:rPr>
        <w:t xml:space="preserve">ежим работы: </w:t>
      </w:r>
      <w:r w:rsidR="00E4661D" w:rsidRPr="00B64C90">
        <w:rPr>
          <w:rStyle w:val="affff"/>
          <w:b w:val="0"/>
          <w:color w:val="auto"/>
        </w:rPr>
        <w:t>п</w:t>
      </w:r>
      <w:r w:rsidRPr="00B64C90">
        <w:rPr>
          <w:rStyle w:val="affff"/>
          <w:b w:val="0"/>
          <w:color w:val="auto"/>
        </w:rPr>
        <w:t>о требованию</w:t>
      </w:r>
      <w:r w:rsidRPr="00B64C90">
        <w:rPr>
          <w:rFonts w:asciiTheme="minorHAnsi" w:hAnsiTheme="minorHAnsi"/>
        </w:rPr>
        <w:t>;</w:t>
      </w:r>
    </w:p>
    <w:p w:rsidR="009E39B3" w:rsidRPr="00B64C90" w:rsidRDefault="004B1BAA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="009E39B3" w:rsidRPr="003364B8">
        <w:rPr>
          <w:rFonts w:asciiTheme="minorHAnsi" w:hAnsiTheme="minorHAnsi"/>
          <w:b/>
          <w:color w:val="C00000"/>
          <w:shd w:val="clear" w:color="auto" w:fill="FFC000"/>
        </w:rPr>
        <w:t>С2100</w:t>
      </w:r>
      <w:r w:rsidR="009E39B3" w:rsidRPr="00B64C90">
        <w:rPr>
          <w:rFonts w:asciiTheme="minorHAnsi" w:hAnsiTheme="minorHAnsi"/>
          <w:b/>
          <w:color w:val="FF6628"/>
        </w:rPr>
        <w:t xml:space="preserve">: </w:t>
      </w:r>
      <w:r w:rsidR="009E39B3" w:rsidRPr="00B64C90">
        <w:rPr>
          <w:rFonts w:asciiTheme="minorHAnsi" w:hAnsiTheme="minorHAnsi"/>
        </w:rPr>
        <w:t xml:space="preserve">Выбрать пункт </w:t>
      </w:r>
      <w:r w:rsidR="009E39B3" w:rsidRPr="00B64C90">
        <w:rPr>
          <w:rStyle w:val="affff"/>
        </w:rPr>
        <w:t xml:space="preserve">Настройки связи </w:t>
      </w:r>
      <w:r w:rsidR="009E39B3" w:rsidRPr="00B64C90">
        <w:rPr>
          <w:rStyle w:val="affff"/>
        </w:rPr>
        <w:sym w:font="Wingdings" w:char="F0E0"/>
      </w:r>
      <w:r w:rsidR="009E39B3" w:rsidRPr="00B64C90">
        <w:rPr>
          <w:rStyle w:val="affff"/>
        </w:rPr>
        <w:t xml:space="preserve"> </w:t>
      </w:r>
      <w:r w:rsidR="009E39B3" w:rsidRPr="00B64C90">
        <w:rPr>
          <w:rStyle w:val="affff"/>
          <w:lang w:val="en-US"/>
        </w:rPr>
        <w:t>LINK</w:t>
      </w:r>
      <w:r w:rsidR="009E39B3" w:rsidRPr="00B64C90">
        <w:rPr>
          <w:rStyle w:val="affff"/>
        </w:rPr>
        <w:t>1_</w:t>
      </w:r>
      <w:r w:rsidR="009E39B3" w:rsidRPr="00B64C90">
        <w:rPr>
          <w:rStyle w:val="affff"/>
          <w:lang w:val="en-US"/>
        </w:rPr>
        <w:t>Ethernet</w:t>
      </w:r>
      <w:r w:rsidR="009E39B3" w:rsidRPr="00B64C90">
        <w:rPr>
          <w:rStyle w:val="affff"/>
        </w:rPr>
        <w:t>:</w:t>
      </w:r>
    </w:p>
    <w:p w:rsidR="009E39B3" w:rsidRDefault="009E39B3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Выбрать пункт</w:t>
      </w:r>
      <w:proofErr w:type="gramStart"/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П</w:t>
      </w:r>
      <w:proofErr w:type="gramEnd"/>
      <w:r w:rsidRPr="00B64C90">
        <w:rPr>
          <w:rStyle w:val="affff"/>
        </w:rPr>
        <w:t xml:space="preserve">олучать по </w:t>
      </w:r>
      <w:r w:rsidRPr="00B64C90">
        <w:rPr>
          <w:rStyle w:val="affff"/>
          <w:lang w:val="en-US"/>
        </w:rPr>
        <w:t>DHCP</w:t>
      </w:r>
      <w:r w:rsidRPr="00B64C90">
        <w:rPr>
          <w:rStyle w:val="affff"/>
        </w:rPr>
        <w:t xml:space="preserve"> </w:t>
      </w:r>
      <w:r w:rsidRPr="00B64C90">
        <w:rPr>
          <w:rStyle w:val="affff"/>
          <w:b w:val="0"/>
          <w:color w:val="auto"/>
        </w:rPr>
        <w:t xml:space="preserve">и задать значение параметра </w:t>
      </w:r>
      <w:r w:rsidRPr="00B64C90">
        <w:rPr>
          <w:rStyle w:val="affff"/>
        </w:rPr>
        <w:t xml:space="preserve">Режим работы: </w:t>
      </w:r>
      <w:r w:rsidRPr="00B64C90">
        <w:rPr>
          <w:rStyle w:val="affff"/>
          <w:b w:val="0"/>
          <w:color w:val="auto"/>
        </w:rPr>
        <w:t>по требованию</w:t>
      </w:r>
      <w:r w:rsidRPr="00B64C90">
        <w:rPr>
          <w:rFonts w:asciiTheme="minorHAnsi" w:hAnsiTheme="minorHAnsi"/>
        </w:rPr>
        <w:t>;</w:t>
      </w:r>
    </w:p>
    <w:p w:rsidR="00607037" w:rsidRPr="00D71328" w:rsidRDefault="004B1BAA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="00607037">
        <w:rPr>
          <w:rFonts w:asciiTheme="minorHAnsi" w:hAnsiTheme="minorHAnsi"/>
          <w:b/>
          <w:color w:val="C00000"/>
          <w:shd w:val="clear" w:color="auto" w:fill="FFC000"/>
          <w:lang w:val="en-US"/>
        </w:rPr>
        <w:t>K</w:t>
      </w:r>
      <w:r w:rsidR="00607037" w:rsidRPr="00D7132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="004739C6" w:rsidRPr="000A6AB4">
        <w:rPr>
          <w:rFonts w:asciiTheme="minorHAnsi" w:hAnsiTheme="minorHAnsi"/>
          <w:b/>
          <w:color w:val="C00000"/>
          <w:shd w:val="clear" w:color="auto" w:fill="FFC000"/>
        </w:rPr>
        <w:t xml:space="preserve"> </w:t>
      </w:r>
      <w:r w:rsidR="004739C6" w:rsidRPr="003364B8">
        <w:rPr>
          <w:rStyle w:val="INDENTION0"/>
        </w:rPr>
        <w:t xml:space="preserve">и </w:t>
      </w:r>
      <w:r w:rsidR="004739C6">
        <w:rPr>
          <w:rFonts w:asciiTheme="minorHAnsi" w:hAnsiTheme="minorHAnsi"/>
          <w:b/>
          <w:color w:val="C00000"/>
          <w:shd w:val="clear" w:color="auto" w:fill="FFC000"/>
          <w:lang w:val="en-US"/>
        </w:rPr>
        <w:t>P</w:t>
      </w:r>
      <w:r w:rsidR="004739C6" w:rsidRPr="00D7132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="00607037" w:rsidRPr="00D71328">
        <w:rPr>
          <w:rFonts w:asciiTheme="minorHAnsi" w:hAnsiTheme="minorHAnsi"/>
          <w:b/>
          <w:color w:val="FF6628"/>
        </w:rPr>
        <w:t xml:space="preserve">: </w:t>
      </w:r>
      <w:r w:rsidR="00607037" w:rsidRPr="00D71328">
        <w:rPr>
          <w:rFonts w:asciiTheme="minorHAnsi" w:hAnsiTheme="minorHAnsi"/>
        </w:rPr>
        <w:t xml:space="preserve">Выбрать пункт </w:t>
      </w:r>
      <w:r w:rsidR="00607037" w:rsidRPr="00D71328">
        <w:rPr>
          <w:rStyle w:val="affff"/>
        </w:rPr>
        <w:t xml:space="preserve">Настройки связи </w:t>
      </w:r>
      <w:r w:rsidR="00607037" w:rsidRPr="00D71328">
        <w:rPr>
          <w:rStyle w:val="affff"/>
        </w:rPr>
        <w:sym w:font="Wingdings" w:char="F0E0"/>
      </w:r>
      <w:r w:rsidR="00607037" w:rsidRPr="00D71328">
        <w:rPr>
          <w:rStyle w:val="affff"/>
        </w:rPr>
        <w:t xml:space="preserve"> </w:t>
      </w:r>
      <w:r w:rsidR="00607037" w:rsidRPr="00D71328">
        <w:rPr>
          <w:rStyle w:val="affff"/>
          <w:lang w:val="en-US"/>
        </w:rPr>
        <w:t>LINK</w:t>
      </w:r>
      <w:r w:rsidR="00607037" w:rsidRPr="00D71328">
        <w:rPr>
          <w:rStyle w:val="affff"/>
        </w:rPr>
        <w:t>1_</w:t>
      </w:r>
      <w:r w:rsidR="00607037" w:rsidRPr="00D71328">
        <w:rPr>
          <w:rStyle w:val="affff"/>
          <w:lang w:val="en-US"/>
        </w:rPr>
        <w:t>Ethernet</w:t>
      </w:r>
      <w:r w:rsidR="00607037" w:rsidRPr="00D71328">
        <w:rPr>
          <w:rStyle w:val="affff"/>
        </w:rPr>
        <w:t>:</w:t>
      </w:r>
    </w:p>
    <w:p w:rsidR="00607037" w:rsidRPr="00D71328" w:rsidRDefault="00607037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D71328">
        <w:rPr>
          <w:rFonts w:asciiTheme="minorHAnsi" w:hAnsiTheme="minorHAnsi"/>
        </w:rPr>
        <w:t xml:space="preserve"> Выбрать пункт</w:t>
      </w:r>
      <w:proofErr w:type="gramStart"/>
      <w:r w:rsidRPr="00D71328">
        <w:rPr>
          <w:rFonts w:asciiTheme="minorHAnsi" w:hAnsiTheme="minorHAnsi"/>
        </w:rPr>
        <w:t xml:space="preserve"> </w:t>
      </w:r>
      <w:r w:rsidRPr="00D71328">
        <w:rPr>
          <w:rStyle w:val="affff"/>
        </w:rPr>
        <w:t>П</w:t>
      </w:r>
      <w:proofErr w:type="gramEnd"/>
      <w:r w:rsidRPr="00D71328">
        <w:rPr>
          <w:rStyle w:val="affff"/>
        </w:rPr>
        <w:t xml:space="preserve">олучать по </w:t>
      </w:r>
      <w:r w:rsidRPr="00D71328">
        <w:rPr>
          <w:rStyle w:val="affff"/>
          <w:lang w:val="en-US"/>
        </w:rPr>
        <w:t>DHCP</w:t>
      </w:r>
      <w:r w:rsidRPr="00D71328">
        <w:rPr>
          <w:rStyle w:val="affff"/>
        </w:rPr>
        <w:t xml:space="preserve"> </w:t>
      </w:r>
      <w:r w:rsidRPr="00D71328">
        <w:rPr>
          <w:rStyle w:val="affff"/>
          <w:b w:val="0"/>
          <w:color w:val="auto"/>
        </w:rPr>
        <w:t xml:space="preserve">и задать значение параметра </w:t>
      </w:r>
      <w:r w:rsidRPr="00D71328">
        <w:rPr>
          <w:rStyle w:val="affff"/>
        </w:rPr>
        <w:t xml:space="preserve">Режим работы: </w:t>
      </w:r>
      <w:r>
        <w:rPr>
          <w:rStyle w:val="affff"/>
          <w:b w:val="0"/>
          <w:color w:val="auto"/>
        </w:rPr>
        <w:t>постоянный</w:t>
      </w:r>
      <w:r w:rsidRPr="00D71328">
        <w:rPr>
          <w:rFonts w:asciiTheme="minorHAnsi" w:hAnsiTheme="minorHAnsi"/>
        </w:rPr>
        <w:t>;</w:t>
      </w:r>
    </w:p>
    <w:p w:rsidR="00F446E7" w:rsidRPr="00B64C90" w:rsidRDefault="00F446E7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="00607037" w:rsidRPr="00D71328">
        <w:rPr>
          <w:rFonts w:asciiTheme="minorHAnsi" w:hAnsiTheme="minorHAnsi"/>
          <w:b/>
          <w:color w:val="C00000"/>
          <w:shd w:val="clear" w:color="auto" w:fill="FFC000"/>
          <w:lang w:val="en-US"/>
        </w:rPr>
        <w:t>M</w:t>
      </w:r>
      <w:r w:rsidR="00607037" w:rsidRPr="00D7132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="00607037" w:rsidRPr="003364B8">
        <w:rPr>
          <w:rStyle w:val="INDENTION0"/>
        </w:rPr>
        <w:t xml:space="preserve"> и </w:t>
      </w:r>
      <w:r w:rsidR="00607037" w:rsidRPr="00D71328">
        <w:rPr>
          <w:rFonts w:asciiTheme="minorHAnsi" w:hAnsiTheme="minorHAnsi"/>
          <w:b/>
          <w:color w:val="C00000"/>
          <w:shd w:val="clear" w:color="auto" w:fill="FFC000"/>
        </w:rPr>
        <w:t>С2100</w:t>
      </w:r>
      <w:r w:rsidR="00607037">
        <w:rPr>
          <w:rFonts w:asciiTheme="minorHAnsi" w:hAnsiTheme="minorHAnsi"/>
          <w:b/>
          <w:color w:val="C00000"/>
          <w:shd w:val="clear" w:color="auto" w:fill="FFC000"/>
        </w:rPr>
        <w:t>:</w:t>
      </w:r>
      <w:r w:rsidR="00607037" w:rsidRPr="003364B8">
        <w:rPr>
          <w:rStyle w:val="INDENTION0"/>
        </w:rPr>
        <w:t xml:space="preserve"> </w:t>
      </w:r>
      <w:r w:rsidRPr="00B64C90">
        <w:rPr>
          <w:rFonts w:asciiTheme="minorHAnsi" w:hAnsiTheme="minorHAnsi"/>
        </w:rPr>
        <w:t xml:space="preserve">Выбрать пункт </w:t>
      </w:r>
      <w:r w:rsidR="00E4661D" w:rsidRPr="00B64C90">
        <w:rPr>
          <w:rStyle w:val="affff"/>
        </w:rPr>
        <w:t>Настройки связи</w:t>
      </w:r>
      <w:r w:rsidRPr="00B64C90">
        <w:rPr>
          <w:rStyle w:val="affff"/>
        </w:rPr>
        <w:sym w:font="Wingdings" w:char="F0E0"/>
      </w:r>
      <w:r w:rsidRPr="00B64C90">
        <w:rPr>
          <w:rStyle w:val="affff"/>
          <w:lang w:val="en-US"/>
        </w:rPr>
        <w:t>LINK</w:t>
      </w:r>
      <w:r w:rsidRPr="00B64C90">
        <w:rPr>
          <w:rStyle w:val="affff"/>
        </w:rPr>
        <w:t>2_</w:t>
      </w:r>
      <w:r w:rsidRPr="00B64C90">
        <w:rPr>
          <w:rStyle w:val="affff"/>
          <w:lang w:val="en-US"/>
        </w:rPr>
        <w:t>MODEM</w:t>
      </w:r>
      <w:r w:rsidRPr="00B64C90">
        <w:rPr>
          <w:rStyle w:val="affff"/>
        </w:rPr>
        <w:t>/</w:t>
      </w:r>
      <w:r w:rsidRPr="00B64C90">
        <w:rPr>
          <w:rStyle w:val="affff"/>
          <w:lang w:val="en-US"/>
        </w:rPr>
        <w:t>RS</w:t>
      </w:r>
      <w:r w:rsidRPr="00B64C90">
        <w:rPr>
          <w:rStyle w:val="affff"/>
        </w:rPr>
        <w:t xml:space="preserve"> </w:t>
      </w:r>
      <w:r w:rsidRPr="00B64C90">
        <w:rPr>
          <w:rStyle w:val="affff"/>
          <w:b w:val="0"/>
          <w:color w:val="auto"/>
        </w:rPr>
        <w:t>и задать значения параметров</w:t>
      </w:r>
      <w:r w:rsidRPr="00B64C90">
        <w:rPr>
          <w:rStyle w:val="affff"/>
        </w:rPr>
        <w:t>:</w:t>
      </w:r>
    </w:p>
    <w:p w:rsidR="00F446E7" w:rsidRPr="00B64C90" w:rsidRDefault="00F446E7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 </w:t>
      </w:r>
      <w:proofErr w:type="spellStart"/>
      <w:r w:rsidRPr="00B64C90">
        <w:rPr>
          <w:rStyle w:val="affff"/>
        </w:rPr>
        <w:t>Комм</w:t>
      </w:r>
      <w:proofErr w:type="gramStart"/>
      <w:r w:rsidRPr="00B64C90">
        <w:rPr>
          <w:rStyle w:val="affff"/>
        </w:rPr>
        <w:t>.п</w:t>
      </w:r>
      <w:proofErr w:type="gramEnd"/>
      <w:r w:rsidRPr="00B64C90">
        <w:rPr>
          <w:rStyle w:val="affff"/>
        </w:rPr>
        <w:t>орт</w:t>
      </w:r>
      <w:proofErr w:type="spellEnd"/>
      <w:r w:rsidRPr="00B64C90">
        <w:rPr>
          <w:rFonts w:asciiTheme="minorHAnsi" w:hAnsiTheme="minorHAnsi"/>
        </w:rPr>
        <w:t xml:space="preserve">: </w:t>
      </w:r>
      <w:proofErr w:type="spellStart"/>
      <w:r w:rsidRPr="00B64C90">
        <w:rPr>
          <w:rFonts w:asciiTheme="minorHAnsi" w:hAnsiTheme="minorHAnsi"/>
        </w:rPr>
        <w:t>Internal</w:t>
      </w:r>
      <w:proofErr w:type="spellEnd"/>
      <w:r w:rsidRPr="00B64C90">
        <w:rPr>
          <w:rFonts w:asciiTheme="minorHAnsi" w:hAnsiTheme="minorHAnsi"/>
        </w:rPr>
        <w:t xml:space="preserve"> GSM или порт, к которому подключен внешний модем;</w:t>
      </w:r>
    </w:p>
    <w:p w:rsidR="00F446E7" w:rsidRPr="00B64C90" w:rsidRDefault="00F446E7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>Протокол канала</w:t>
      </w:r>
      <w:r w:rsidRPr="00B64C90">
        <w:rPr>
          <w:rStyle w:val="affff"/>
          <w:b w:val="0"/>
          <w:color w:val="auto"/>
        </w:rPr>
        <w:t>: PPP;</w:t>
      </w:r>
    </w:p>
    <w:p w:rsidR="00F446E7" w:rsidRPr="00B64C90" w:rsidRDefault="00F446E7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>Протокол модема</w:t>
      </w:r>
      <w:r w:rsidRPr="00B64C90">
        <w:rPr>
          <w:rStyle w:val="affff"/>
          <w:b w:val="0"/>
          <w:color w:val="auto"/>
        </w:rPr>
        <w:t>: GPRS</w:t>
      </w:r>
      <w:r w:rsidR="00E4661D" w:rsidRPr="00B64C90">
        <w:rPr>
          <w:rStyle w:val="affff"/>
          <w:b w:val="0"/>
          <w:color w:val="auto"/>
        </w:rPr>
        <w:t xml:space="preserve"> (для </w:t>
      </w:r>
      <w:r w:rsidR="00E4661D" w:rsidRPr="00B64C90">
        <w:rPr>
          <w:rStyle w:val="affff"/>
          <w:b w:val="0"/>
          <w:color w:val="auto"/>
          <w:lang w:val="en-US"/>
        </w:rPr>
        <w:t>SIM</w:t>
      </w:r>
      <w:r w:rsidR="00E4661D" w:rsidRPr="00B64C90">
        <w:rPr>
          <w:rStyle w:val="affff"/>
          <w:b w:val="0"/>
          <w:color w:val="auto"/>
        </w:rPr>
        <w:t xml:space="preserve"> 1)</w:t>
      </w:r>
      <w:r w:rsidRPr="00B64C90">
        <w:rPr>
          <w:rStyle w:val="affff"/>
          <w:b w:val="0"/>
          <w:color w:val="auto"/>
        </w:rPr>
        <w:t>;</w:t>
      </w:r>
    </w:p>
    <w:p w:rsidR="00F446E7" w:rsidRPr="00B64C90" w:rsidRDefault="00F446E7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 xml:space="preserve">Режим </w:t>
      </w:r>
      <w:r w:rsidRPr="00B64C90">
        <w:rPr>
          <w:rStyle w:val="affff"/>
          <w:lang w:val="en-US"/>
        </w:rPr>
        <w:t>PPP</w:t>
      </w:r>
      <w:r w:rsidRPr="00B64C90">
        <w:rPr>
          <w:rStyle w:val="affff"/>
        </w:rPr>
        <w:t xml:space="preserve"> </w:t>
      </w:r>
      <w:proofErr w:type="spellStart"/>
      <w:r w:rsidRPr="00B64C90">
        <w:rPr>
          <w:rStyle w:val="affff"/>
          <w:lang w:val="en-US"/>
        </w:rPr>
        <w:t>Auth</w:t>
      </w:r>
      <w:proofErr w:type="spellEnd"/>
      <w:r w:rsidRPr="00B64C90">
        <w:rPr>
          <w:rStyle w:val="affff"/>
          <w:b w:val="0"/>
          <w:color w:val="auto"/>
        </w:rPr>
        <w:t xml:space="preserve">: </w:t>
      </w:r>
      <w:r w:rsidRPr="00B64C90">
        <w:rPr>
          <w:rStyle w:val="affff"/>
          <w:b w:val="0"/>
          <w:color w:val="auto"/>
          <w:lang w:val="en-US"/>
        </w:rPr>
        <w:t>MS</w:t>
      </w:r>
      <w:r w:rsidRPr="00B64C90">
        <w:rPr>
          <w:rStyle w:val="affff"/>
          <w:b w:val="0"/>
          <w:color w:val="auto"/>
        </w:rPr>
        <w:t>2\</w:t>
      </w:r>
      <w:r w:rsidRPr="00B64C90">
        <w:rPr>
          <w:rStyle w:val="affff"/>
          <w:b w:val="0"/>
          <w:color w:val="auto"/>
          <w:lang w:val="en-US"/>
        </w:rPr>
        <w:t>MS</w:t>
      </w:r>
      <w:r w:rsidRPr="00B64C90">
        <w:rPr>
          <w:rStyle w:val="affff"/>
          <w:b w:val="0"/>
          <w:color w:val="auto"/>
        </w:rPr>
        <w:t>1\</w:t>
      </w:r>
      <w:r w:rsidRPr="00B64C90">
        <w:rPr>
          <w:rStyle w:val="affff"/>
          <w:b w:val="0"/>
          <w:color w:val="auto"/>
          <w:lang w:val="en-US"/>
        </w:rPr>
        <w:t>CHAP</w:t>
      </w:r>
      <w:r w:rsidRPr="00B64C90">
        <w:rPr>
          <w:rStyle w:val="affff"/>
          <w:b w:val="0"/>
          <w:color w:val="auto"/>
        </w:rPr>
        <w:t>\</w:t>
      </w:r>
      <w:r w:rsidRPr="00B64C90">
        <w:rPr>
          <w:rStyle w:val="affff"/>
          <w:b w:val="0"/>
          <w:color w:val="auto"/>
          <w:lang w:val="en-US"/>
        </w:rPr>
        <w:t>PAP</w:t>
      </w:r>
      <w:r w:rsidRPr="00B64C90">
        <w:rPr>
          <w:rStyle w:val="affff"/>
          <w:b w:val="0"/>
          <w:color w:val="auto"/>
        </w:rPr>
        <w:t xml:space="preserve"> (если значение указано MS2,MS1,CHAP,PAP ––  измените его на верное)</w:t>
      </w:r>
      <w:r w:rsidR="00E8316D" w:rsidRPr="00B64C90">
        <w:rPr>
          <w:rStyle w:val="affff"/>
          <w:b w:val="0"/>
          <w:color w:val="auto"/>
        </w:rPr>
        <w:t>;</w:t>
      </w:r>
    </w:p>
    <w:p w:rsidR="00C962B0" w:rsidRPr="00B64C90" w:rsidRDefault="00C962B0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>Имя пользователя</w:t>
      </w:r>
      <w:r w:rsidRPr="00B64C90">
        <w:rPr>
          <w:rStyle w:val="affff"/>
          <w:b w:val="0"/>
          <w:color w:val="auto"/>
        </w:rPr>
        <w:t xml:space="preserve">: 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proofErr w:type="spellStart"/>
      <w:r w:rsidRPr="00B64C90">
        <w:rPr>
          <w:rStyle w:val="affff"/>
          <w:b w:val="0"/>
          <w:color w:val="auto"/>
          <w:lang w:val="en-US"/>
        </w:rPr>
        <w:t>mts</w:t>
      </w:r>
      <w:proofErr w:type="spellEnd"/>
      <w:r w:rsidRPr="00B64C90">
        <w:rPr>
          <w:rStyle w:val="affff"/>
          <w:b w:val="0"/>
          <w:color w:val="auto"/>
        </w:rPr>
        <w:t xml:space="preserve"> (для оператора связи МТС)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  <w:lang w:val="en-US"/>
        </w:rPr>
        <w:t>beeline</w:t>
      </w:r>
      <w:r w:rsidRPr="00B64C90">
        <w:rPr>
          <w:rStyle w:val="affff"/>
          <w:b w:val="0"/>
          <w:color w:val="auto"/>
        </w:rPr>
        <w:t xml:space="preserve"> (для оператора связи Билайн)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proofErr w:type="spellStart"/>
      <w:r w:rsidRPr="00B64C90">
        <w:rPr>
          <w:rStyle w:val="affff"/>
          <w:b w:val="0"/>
          <w:color w:val="auto"/>
          <w:lang w:val="en-US"/>
        </w:rPr>
        <w:t>gdata</w:t>
      </w:r>
      <w:proofErr w:type="spellEnd"/>
      <w:r w:rsidRPr="00B64C90">
        <w:rPr>
          <w:rStyle w:val="affff"/>
          <w:b w:val="0"/>
          <w:color w:val="auto"/>
        </w:rPr>
        <w:t xml:space="preserve"> (для оператора связи Мегафон)</w:t>
      </w:r>
    </w:p>
    <w:p w:rsidR="00C962B0" w:rsidRPr="00B64C90" w:rsidRDefault="00C962B0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</w:rPr>
        <w:t>Пароль</w:t>
      </w:r>
      <w:r w:rsidRPr="00B64C90">
        <w:rPr>
          <w:rStyle w:val="affff"/>
          <w:b w:val="0"/>
          <w:color w:val="auto"/>
        </w:rPr>
        <w:t xml:space="preserve">: 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proofErr w:type="spellStart"/>
      <w:r w:rsidRPr="00B64C90">
        <w:rPr>
          <w:rStyle w:val="affff"/>
          <w:b w:val="0"/>
          <w:color w:val="auto"/>
          <w:lang w:val="en-US"/>
        </w:rPr>
        <w:t>mts</w:t>
      </w:r>
      <w:proofErr w:type="spellEnd"/>
      <w:r w:rsidRPr="00B64C90">
        <w:rPr>
          <w:rStyle w:val="affff"/>
          <w:b w:val="0"/>
          <w:color w:val="auto"/>
        </w:rPr>
        <w:t xml:space="preserve"> (для оператора связи МТС)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  <w:lang w:val="en-US"/>
        </w:rPr>
        <w:t>beeline</w:t>
      </w:r>
      <w:r w:rsidRPr="00B64C90">
        <w:rPr>
          <w:rStyle w:val="affff"/>
          <w:b w:val="0"/>
          <w:color w:val="auto"/>
        </w:rPr>
        <w:t xml:space="preserve"> (для оператора связи Билайн)</w:t>
      </w:r>
    </w:p>
    <w:p w:rsidR="00C962B0" w:rsidRPr="00B64C90" w:rsidRDefault="00C962B0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proofErr w:type="spellStart"/>
      <w:r w:rsidRPr="00B64C90">
        <w:rPr>
          <w:rStyle w:val="affff"/>
          <w:b w:val="0"/>
          <w:color w:val="auto"/>
          <w:lang w:val="en-US"/>
        </w:rPr>
        <w:t>gdata</w:t>
      </w:r>
      <w:proofErr w:type="spellEnd"/>
      <w:r w:rsidRPr="00B64C90">
        <w:rPr>
          <w:rStyle w:val="affff"/>
          <w:b w:val="0"/>
          <w:color w:val="auto"/>
        </w:rPr>
        <w:t xml:space="preserve"> (для оператора связи Мегафон)</w:t>
      </w:r>
    </w:p>
    <w:p w:rsidR="00C962B0" w:rsidRPr="00B64C90" w:rsidRDefault="00C962B0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</w:rPr>
        <w:t>Точка доступа</w:t>
      </w:r>
      <w:r w:rsidRPr="00B64C90">
        <w:rPr>
          <w:rStyle w:val="affff"/>
          <w:b w:val="0"/>
          <w:color w:val="auto"/>
        </w:rPr>
        <w:t xml:space="preserve">: </w:t>
      </w:r>
    </w:p>
    <w:p w:rsidR="00C962B0" w:rsidRPr="00B64C90" w:rsidRDefault="0091492F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  <w:lang w:val="en-US"/>
        </w:rPr>
        <w:t>internet</w:t>
      </w:r>
      <w:r w:rsidRPr="00B64C90">
        <w:rPr>
          <w:rStyle w:val="affff"/>
          <w:b w:val="0"/>
          <w:color w:val="auto"/>
        </w:rPr>
        <w:t>.</w:t>
      </w:r>
      <w:proofErr w:type="spellStart"/>
      <w:r w:rsidR="00C962B0" w:rsidRPr="00B64C90">
        <w:rPr>
          <w:rStyle w:val="affff"/>
          <w:b w:val="0"/>
          <w:color w:val="auto"/>
          <w:lang w:val="en-US"/>
        </w:rPr>
        <w:t>mts</w:t>
      </w:r>
      <w:proofErr w:type="spellEnd"/>
      <w:r w:rsidRPr="00B64C90">
        <w:rPr>
          <w:rStyle w:val="affff"/>
          <w:b w:val="0"/>
          <w:color w:val="auto"/>
        </w:rPr>
        <w:t>.</w:t>
      </w:r>
      <w:proofErr w:type="spellStart"/>
      <w:r w:rsidRPr="00B64C90">
        <w:rPr>
          <w:rStyle w:val="affff"/>
          <w:b w:val="0"/>
          <w:color w:val="auto"/>
          <w:lang w:val="en-US"/>
        </w:rPr>
        <w:t>ru</w:t>
      </w:r>
      <w:proofErr w:type="spellEnd"/>
      <w:r w:rsidR="00C962B0" w:rsidRPr="00B64C90">
        <w:rPr>
          <w:rStyle w:val="affff"/>
          <w:b w:val="0"/>
          <w:color w:val="auto"/>
        </w:rPr>
        <w:t xml:space="preserve"> (для оператора связи МТС)</w:t>
      </w:r>
    </w:p>
    <w:p w:rsidR="00C962B0" w:rsidRPr="00B64C90" w:rsidRDefault="0091492F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  <w:lang w:val="en-US"/>
        </w:rPr>
        <w:t>internet</w:t>
      </w:r>
      <w:r w:rsidRPr="00B64C90">
        <w:rPr>
          <w:rStyle w:val="affff"/>
          <w:b w:val="0"/>
          <w:color w:val="auto"/>
        </w:rPr>
        <w:t>.</w:t>
      </w:r>
      <w:r w:rsidR="00C962B0" w:rsidRPr="00B64C90">
        <w:rPr>
          <w:rStyle w:val="affff"/>
          <w:b w:val="0"/>
          <w:color w:val="auto"/>
          <w:lang w:val="en-US"/>
        </w:rPr>
        <w:t>beeline</w:t>
      </w:r>
      <w:r w:rsidRPr="00B64C90">
        <w:rPr>
          <w:rStyle w:val="affff"/>
          <w:b w:val="0"/>
          <w:color w:val="auto"/>
        </w:rPr>
        <w:t>.</w:t>
      </w:r>
      <w:proofErr w:type="spellStart"/>
      <w:r w:rsidRPr="00B64C90">
        <w:rPr>
          <w:rStyle w:val="affff"/>
          <w:b w:val="0"/>
          <w:color w:val="auto"/>
          <w:lang w:val="en-US"/>
        </w:rPr>
        <w:t>ru</w:t>
      </w:r>
      <w:proofErr w:type="spellEnd"/>
      <w:r w:rsidR="00C962B0" w:rsidRPr="00B64C90">
        <w:rPr>
          <w:rStyle w:val="affff"/>
          <w:b w:val="0"/>
          <w:color w:val="auto"/>
        </w:rPr>
        <w:t xml:space="preserve"> (для оператора связи Билайн)</w:t>
      </w:r>
    </w:p>
    <w:p w:rsidR="00C962B0" w:rsidRPr="00B64C90" w:rsidRDefault="0091492F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  <w:lang w:val="en-US"/>
        </w:rPr>
        <w:t>internet</w:t>
      </w:r>
      <w:r w:rsidRPr="00B64C90">
        <w:rPr>
          <w:rStyle w:val="affff"/>
          <w:b w:val="0"/>
          <w:color w:val="auto"/>
        </w:rPr>
        <w:t>.</w:t>
      </w:r>
      <w:proofErr w:type="spellStart"/>
      <w:r w:rsidRPr="00B64C90">
        <w:rPr>
          <w:rStyle w:val="affff"/>
          <w:b w:val="0"/>
          <w:color w:val="auto"/>
          <w:lang w:val="en-US"/>
        </w:rPr>
        <w:t>ru</w:t>
      </w:r>
      <w:proofErr w:type="spellEnd"/>
      <w:r w:rsidRPr="00B64C90">
        <w:rPr>
          <w:rStyle w:val="affff"/>
          <w:b w:val="0"/>
          <w:color w:val="auto"/>
        </w:rPr>
        <w:t xml:space="preserve"> </w:t>
      </w:r>
      <w:r w:rsidR="00C962B0" w:rsidRPr="00B64C90">
        <w:rPr>
          <w:rStyle w:val="affff"/>
          <w:b w:val="0"/>
          <w:color w:val="auto"/>
        </w:rPr>
        <w:t>(для оператора связи Мегафон)</w:t>
      </w:r>
    </w:p>
    <w:p w:rsidR="00E4661D" w:rsidRPr="00B64C90" w:rsidRDefault="00C86304" w:rsidP="003B214A">
      <w:pPr>
        <w:pStyle w:val="aff"/>
        <w:numPr>
          <w:ilvl w:val="2"/>
          <w:numId w:val="30"/>
        </w:numPr>
        <w:spacing w:after="0" w:line="360" w:lineRule="auto"/>
        <w:rPr>
          <w:rFonts w:asciiTheme="minorHAnsi" w:hAnsiTheme="minorHAnsi"/>
        </w:rPr>
      </w:pPr>
      <w:r w:rsidRPr="003364B8">
        <w:rPr>
          <w:rStyle w:val="INDENTION0"/>
        </w:rPr>
        <w:t xml:space="preserve"> </w:t>
      </w:r>
      <w:r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Pr="00D7132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Pr="00D71328">
        <w:rPr>
          <w:rFonts w:asciiTheme="minorHAnsi" w:hAnsiTheme="minorHAnsi"/>
          <w:b/>
          <w:color w:val="C00000"/>
          <w:shd w:val="clear" w:color="auto" w:fill="FFC000"/>
          <w:lang w:val="en-US"/>
        </w:rPr>
        <w:t>M</w:t>
      </w:r>
      <w:r w:rsidRPr="00D7132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Pr="00D71328">
        <w:rPr>
          <w:rStyle w:val="INDENTION0"/>
        </w:rPr>
        <w:t xml:space="preserve"> и </w:t>
      </w:r>
      <w:r w:rsidRPr="00D71328">
        <w:rPr>
          <w:rFonts w:asciiTheme="minorHAnsi" w:hAnsiTheme="minorHAnsi"/>
          <w:b/>
          <w:color w:val="C00000"/>
          <w:shd w:val="clear" w:color="auto" w:fill="FFC000"/>
        </w:rPr>
        <w:t>С2100</w:t>
      </w:r>
      <w:r>
        <w:rPr>
          <w:rFonts w:asciiTheme="minorHAnsi" w:hAnsiTheme="minorHAnsi"/>
          <w:b/>
          <w:color w:val="C00000"/>
          <w:shd w:val="clear" w:color="auto" w:fill="FFC000"/>
        </w:rPr>
        <w:t>:</w:t>
      </w:r>
      <w:r w:rsidRPr="00D71328">
        <w:rPr>
          <w:rStyle w:val="INDENTION0"/>
        </w:rPr>
        <w:t xml:space="preserve"> </w:t>
      </w:r>
      <w:r w:rsidR="00E4661D" w:rsidRPr="00B64C90">
        <w:rPr>
          <w:rFonts w:asciiTheme="minorHAnsi" w:hAnsiTheme="minorHAnsi"/>
        </w:rPr>
        <w:t xml:space="preserve">Выбрать пункт </w:t>
      </w:r>
      <w:r w:rsidR="00E4661D" w:rsidRPr="00B64C90">
        <w:rPr>
          <w:rStyle w:val="affff"/>
        </w:rPr>
        <w:t>Настройки связи</w:t>
      </w:r>
      <w:r w:rsidR="00E4661D" w:rsidRPr="00B64C90">
        <w:rPr>
          <w:rStyle w:val="affff"/>
        </w:rPr>
        <w:sym w:font="Wingdings" w:char="F0E0"/>
      </w:r>
      <w:r w:rsidR="00E8316D" w:rsidRPr="00B64C90">
        <w:rPr>
          <w:rStyle w:val="affff"/>
          <w:lang w:val="en-US"/>
        </w:rPr>
        <w:t>LINK</w:t>
      </w:r>
      <w:r w:rsidR="00E8316D" w:rsidRPr="00B64C90">
        <w:rPr>
          <w:rStyle w:val="affff"/>
        </w:rPr>
        <w:t>3_</w:t>
      </w:r>
      <w:r w:rsidR="00E8316D" w:rsidRPr="00B64C90">
        <w:rPr>
          <w:rStyle w:val="affff"/>
          <w:lang w:val="en-US"/>
        </w:rPr>
        <w:t>MODEM</w:t>
      </w:r>
      <w:r w:rsidR="00E8316D" w:rsidRPr="00B64C90">
        <w:rPr>
          <w:rStyle w:val="affff"/>
        </w:rPr>
        <w:t>/</w:t>
      </w:r>
      <w:r w:rsidR="00E8316D" w:rsidRPr="00B64C90">
        <w:rPr>
          <w:rStyle w:val="affff"/>
          <w:lang w:val="en-US"/>
        </w:rPr>
        <w:t>RS</w:t>
      </w:r>
      <w:r w:rsidR="00E4661D" w:rsidRPr="00B64C90">
        <w:rPr>
          <w:rStyle w:val="affff"/>
          <w:b w:val="0"/>
          <w:color w:val="auto"/>
        </w:rPr>
        <w:t xml:space="preserve"> и задать значения параметров</w:t>
      </w:r>
      <w:r w:rsidR="00E4661D" w:rsidRPr="00B64C90">
        <w:rPr>
          <w:rStyle w:val="affff"/>
        </w:rPr>
        <w:t>:</w:t>
      </w:r>
    </w:p>
    <w:p w:rsidR="00E4661D" w:rsidRPr="00B64C90" w:rsidRDefault="00E4661D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proofErr w:type="spellStart"/>
      <w:r w:rsidRPr="00B64C90">
        <w:rPr>
          <w:rStyle w:val="affff"/>
        </w:rPr>
        <w:t>Комм</w:t>
      </w:r>
      <w:proofErr w:type="gramStart"/>
      <w:r w:rsidRPr="00B64C90">
        <w:rPr>
          <w:rStyle w:val="affff"/>
        </w:rPr>
        <w:t>.п</w:t>
      </w:r>
      <w:proofErr w:type="gramEnd"/>
      <w:r w:rsidRPr="00B64C90">
        <w:rPr>
          <w:rStyle w:val="affff"/>
        </w:rPr>
        <w:t>орт</w:t>
      </w:r>
      <w:proofErr w:type="spellEnd"/>
      <w:r w:rsidRPr="00B64C90">
        <w:rPr>
          <w:rFonts w:asciiTheme="minorHAnsi" w:hAnsiTheme="minorHAnsi"/>
        </w:rPr>
        <w:t xml:space="preserve">: </w:t>
      </w:r>
      <w:proofErr w:type="spellStart"/>
      <w:r w:rsidRPr="00B64C90">
        <w:rPr>
          <w:rFonts w:asciiTheme="minorHAnsi" w:hAnsiTheme="minorHAnsi"/>
        </w:rPr>
        <w:t>Internal</w:t>
      </w:r>
      <w:proofErr w:type="spellEnd"/>
      <w:r w:rsidRPr="00B64C90">
        <w:rPr>
          <w:rFonts w:asciiTheme="minorHAnsi" w:hAnsiTheme="minorHAnsi"/>
        </w:rPr>
        <w:t xml:space="preserve"> GSM или порт, к которому подключен внешний модем;</w:t>
      </w:r>
    </w:p>
    <w:p w:rsidR="00E4661D" w:rsidRPr="00B64C90" w:rsidRDefault="00E4661D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>Протокол канала</w:t>
      </w:r>
      <w:r w:rsidRPr="00B64C90">
        <w:rPr>
          <w:rStyle w:val="affff"/>
          <w:b w:val="0"/>
          <w:color w:val="auto"/>
        </w:rPr>
        <w:t>: PPP;</w:t>
      </w:r>
    </w:p>
    <w:p w:rsidR="00E4661D" w:rsidRPr="00B64C90" w:rsidRDefault="00E4661D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Pr="00B64C90">
        <w:rPr>
          <w:rStyle w:val="affff"/>
        </w:rPr>
        <w:t>Протокол модема</w:t>
      </w:r>
      <w:r w:rsidRPr="00B64C90">
        <w:rPr>
          <w:rStyle w:val="affff"/>
          <w:b w:val="0"/>
          <w:color w:val="auto"/>
        </w:rPr>
        <w:t xml:space="preserve">: GPRS (для </w:t>
      </w:r>
      <w:r w:rsidRPr="00B64C90">
        <w:rPr>
          <w:rStyle w:val="affff"/>
          <w:b w:val="0"/>
          <w:color w:val="auto"/>
          <w:lang w:val="en-US"/>
        </w:rPr>
        <w:t>SIM</w:t>
      </w:r>
      <w:r w:rsidRPr="00B64C90">
        <w:rPr>
          <w:rStyle w:val="affff"/>
          <w:b w:val="0"/>
          <w:color w:val="auto"/>
        </w:rPr>
        <w:t xml:space="preserve"> 2);</w:t>
      </w:r>
    </w:p>
    <w:p w:rsidR="00E4661D" w:rsidRPr="00B64C90" w:rsidRDefault="00E4661D" w:rsidP="003B214A">
      <w:pPr>
        <w:pStyle w:val="aff"/>
        <w:numPr>
          <w:ilvl w:val="2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 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Только д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 xml:space="preserve">ля 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  <w:lang w:val="en-US"/>
        </w:rPr>
        <w:t>M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>2100</w:t>
      </w:r>
      <w:r w:rsidR="00C86304" w:rsidRPr="00D71328">
        <w:rPr>
          <w:rStyle w:val="INDENTION0"/>
        </w:rPr>
        <w:t xml:space="preserve"> и </w:t>
      </w:r>
      <w:r w:rsidR="00C86304" w:rsidRPr="00D71328">
        <w:rPr>
          <w:rFonts w:asciiTheme="minorHAnsi" w:hAnsiTheme="minorHAnsi"/>
          <w:b/>
          <w:color w:val="C00000"/>
          <w:shd w:val="clear" w:color="auto" w:fill="FFC000"/>
        </w:rPr>
        <w:t>С2100</w:t>
      </w:r>
      <w:r w:rsidR="00C86304">
        <w:rPr>
          <w:rFonts w:asciiTheme="minorHAnsi" w:hAnsiTheme="minorHAnsi"/>
          <w:b/>
          <w:color w:val="C00000"/>
          <w:shd w:val="clear" w:color="auto" w:fill="FFC000"/>
        </w:rPr>
        <w:t>:</w:t>
      </w:r>
      <w:r w:rsidR="00C86304">
        <w:rPr>
          <w:rStyle w:val="INDENTION0"/>
        </w:rPr>
        <w:t xml:space="preserve"> </w:t>
      </w:r>
      <w:r w:rsidRPr="00B64C90">
        <w:rPr>
          <w:rStyle w:val="affff"/>
        </w:rPr>
        <w:t xml:space="preserve">Режим PPP </w:t>
      </w:r>
      <w:proofErr w:type="spellStart"/>
      <w:r w:rsidRPr="00B64C90">
        <w:rPr>
          <w:rStyle w:val="affff"/>
        </w:rPr>
        <w:t>Auth</w:t>
      </w:r>
      <w:proofErr w:type="spellEnd"/>
      <w:r w:rsidRPr="00B64C90">
        <w:rPr>
          <w:rStyle w:val="affff"/>
          <w:b w:val="0"/>
          <w:color w:val="auto"/>
        </w:rPr>
        <w:t xml:space="preserve">: </w:t>
      </w:r>
      <w:proofErr w:type="gramStart"/>
      <w:r w:rsidRPr="00B64C90">
        <w:rPr>
          <w:rStyle w:val="affff"/>
          <w:b w:val="0"/>
          <w:color w:val="auto"/>
        </w:rPr>
        <w:t>MS2\MS1\CHAP\PAP (если значение указано MS2,MS1,CHAP,PAP ––  измените его на верное);</w:t>
      </w:r>
      <w:proofErr w:type="gramEnd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84"/>
        <w:gridCol w:w="3846"/>
      </w:tblGrid>
      <w:tr w:rsidR="00E8316D" w:rsidRPr="00B64C90" w:rsidTr="004758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4" w:type="dxa"/>
            <w:tcBorders>
              <w:left w:val="none" w:sz="0" w:space="0" w:color="auto"/>
            </w:tcBorders>
          </w:tcPr>
          <w:p w:rsidR="00E8316D" w:rsidRPr="00B64C90" w:rsidRDefault="00C86304" w:rsidP="003B214A">
            <w:pPr>
              <w:pStyle w:val="aff"/>
              <w:numPr>
                <w:ilvl w:val="1"/>
                <w:numId w:val="30"/>
              </w:numPr>
              <w:spacing w:before="0" w:after="0" w:line="360" w:lineRule="auto"/>
              <w:ind w:left="601"/>
              <w:jc w:val="left"/>
              <w:rPr>
                <w:rStyle w:val="affff"/>
                <w:b w:val="0"/>
                <w:color w:val="auto"/>
              </w:rPr>
            </w:pPr>
            <w:bookmarkStart w:id="61" w:name="_Ref443568241"/>
            <w:r>
              <w:rPr>
                <w:rStyle w:val="affff"/>
                <w:b w:val="0"/>
                <w:color w:val="auto"/>
              </w:rPr>
              <w:t xml:space="preserve"> </w:t>
            </w:r>
            <w:r w:rsidR="00E8316D" w:rsidRPr="00B64C90">
              <w:rPr>
                <w:rStyle w:val="affff"/>
                <w:b w:val="0"/>
                <w:color w:val="auto"/>
              </w:rPr>
              <w:t xml:space="preserve">В системном меню  </w:t>
            </w:r>
            <w:r w:rsidR="00E8316D" w:rsidRPr="00B64C90">
              <w:rPr>
                <w:rStyle w:val="affff"/>
              </w:rPr>
              <w:t xml:space="preserve">POS MANAGER </w:t>
            </w:r>
            <w:r w:rsidR="00E8316D" w:rsidRPr="00B64C90">
              <w:rPr>
                <w:rFonts w:asciiTheme="minorHAnsi" w:hAnsiTheme="minorHAnsi"/>
              </w:rPr>
              <w:t xml:space="preserve">загрузить </w:t>
            </w:r>
            <w:r w:rsidR="00E8316D" w:rsidRPr="00B64C90">
              <w:rPr>
                <w:rStyle w:val="affff"/>
              </w:rPr>
              <w:t>программный ключ лицензии:</w:t>
            </w:r>
            <w:bookmarkEnd w:id="61"/>
          </w:p>
          <w:p w:rsidR="00E8316D" w:rsidRPr="00B64C90" w:rsidRDefault="00E8316D" w:rsidP="0022489D">
            <w:pPr>
              <w:pStyle w:val="aff"/>
              <w:spacing w:before="0" w:after="0" w:line="360" w:lineRule="auto"/>
              <w:ind w:left="743"/>
              <w:jc w:val="left"/>
              <w:rPr>
                <w:rStyle w:val="affff"/>
                <w:b w:val="0"/>
                <w:color w:val="auto"/>
              </w:rPr>
            </w:pPr>
          </w:p>
        </w:tc>
        <w:tc>
          <w:tcPr>
            <w:tcW w:w="3846" w:type="dxa"/>
          </w:tcPr>
          <w:p w:rsidR="00E8316D" w:rsidRPr="00B64C90" w:rsidRDefault="00E8316D" w:rsidP="0022489D">
            <w:pPr>
              <w:pStyle w:val="aff"/>
              <w:spacing w:before="0" w:after="0" w:line="360" w:lineRule="auto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color w:val="auto"/>
              </w:rPr>
            </w:pPr>
            <w:r w:rsidRPr="003364B8">
              <w:rPr>
                <w:rFonts w:asciiTheme="minorHAnsi" w:hAnsiTheme="minorHAnsi"/>
                <w:b/>
                <w:noProof/>
              </w:rPr>
              <w:drawing>
                <wp:inline distT="0" distB="0" distL="0" distR="0" wp14:anchorId="3ABEC4DA" wp14:editId="4392B7D6">
                  <wp:extent cx="2295846" cy="1209844"/>
                  <wp:effectExtent l="0" t="0" r="9525" b="9525"/>
                  <wp:docPr id="490" name="Рисунок 4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YARUS - Системное меню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846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316D" w:rsidRPr="00B64C90" w:rsidRDefault="00E8316D" w:rsidP="003B214A">
      <w:pPr>
        <w:pStyle w:val="aff"/>
        <w:numPr>
          <w:ilvl w:val="2"/>
          <w:numId w:val="30"/>
        </w:numPr>
        <w:spacing w:before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Выбрать раздел </w:t>
      </w:r>
      <w:r w:rsidRPr="00B64C90">
        <w:rPr>
          <w:rStyle w:val="affff"/>
        </w:rPr>
        <w:t>Инструменты</w:t>
      </w:r>
      <w:r w:rsidRPr="00B64C90">
        <w:rPr>
          <w:rFonts w:asciiTheme="minorHAnsi" w:hAnsiTheme="minorHAnsi"/>
        </w:rPr>
        <w:t xml:space="preserve">; </w:t>
      </w:r>
    </w:p>
    <w:p w:rsidR="00E8316D" w:rsidRPr="00B64C90" w:rsidRDefault="00E8316D" w:rsidP="003B214A">
      <w:pPr>
        <w:pStyle w:val="aff"/>
        <w:numPr>
          <w:ilvl w:val="3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 Выбрать пункт </w:t>
      </w:r>
      <w:r w:rsidR="00B93A29" w:rsidRPr="00B64C90">
        <w:rPr>
          <w:rStyle w:val="affff"/>
          <w:lang w:val="en-US"/>
        </w:rPr>
        <w:t>Secure</w:t>
      </w:r>
      <w:r w:rsidR="00B93A29" w:rsidRPr="00B64C90">
        <w:rPr>
          <w:rStyle w:val="affff"/>
        </w:rPr>
        <w:t xml:space="preserve"> </w:t>
      </w:r>
      <w:r w:rsidR="00B93A29" w:rsidRPr="00B64C90">
        <w:rPr>
          <w:rStyle w:val="affff"/>
          <w:lang w:val="en-US"/>
        </w:rPr>
        <w:t>Load</w:t>
      </w:r>
      <w:r w:rsidR="00B93A29" w:rsidRPr="00B64C90">
        <w:rPr>
          <w:rStyle w:val="affff"/>
        </w:rPr>
        <w:t xml:space="preserve"> </w:t>
      </w:r>
      <w:r w:rsidR="00B93A29" w:rsidRPr="00B64C90">
        <w:rPr>
          <w:rFonts w:asciiTheme="minorHAnsi" w:hAnsiTheme="minorHAnsi"/>
        </w:rPr>
        <w:t>и задать значения параметров</w:t>
      </w:r>
      <w:r w:rsidRPr="00B64C90">
        <w:rPr>
          <w:rFonts w:asciiTheme="minorHAnsi" w:hAnsiTheme="minorHAnsi"/>
        </w:rPr>
        <w:t>:</w:t>
      </w:r>
    </w:p>
    <w:p w:rsidR="00B93A29" w:rsidRPr="00B64C90" w:rsidRDefault="00295772" w:rsidP="003B214A">
      <w:pPr>
        <w:pStyle w:val="aff"/>
        <w:numPr>
          <w:ilvl w:val="4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Код запроса</w:t>
      </w:r>
      <w:r w:rsidRPr="00B64C90">
        <w:rPr>
          <w:rFonts w:asciiTheme="minorHAnsi" w:hAnsiTheme="minorHAnsi"/>
        </w:rPr>
        <w:t>:</w:t>
      </w:r>
      <w:r w:rsidR="00B575A3" w:rsidRPr="00B64C90">
        <w:rPr>
          <w:rFonts w:asciiTheme="minorHAnsi" w:hAnsiTheme="minorHAnsi"/>
        </w:rPr>
        <w:t xml:space="preserve"> TQAPG;</w:t>
      </w:r>
    </w:p>
    <w:p w:rsidR="00295772" w:rsidRPr="00B64C90" w:rsidRDefault="00295772" w:rsidP="003B214A">
      <w:pPr>
        <w:pStyle w:val="aff"/>
        <w:numPr>
          <w:ilvl w:val="4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lastRenderedPageBreak/>
        <w:t xml:space="preserve"> </w:t>
      </w:r>
      <w:r w:rsidRPr="00B64C90">
        <w:rPr>
          <w:rStyle w:val="affff"/>
        </w:rPr>
        <w:t>IP-адрес сервера</w:t>
      </w:r>
      <w:r w:rsidRPr="00B64C90">
        <w:rPr>
          <w:rFonts w:asciiTheme="minorHAnsi" w:hAnsiTheme="minorHAnsi"/>
        </w:rPr>
        <w:t>:</w:t>
      </w:r>
      <w:r w:rsidR="00B575A3" w:rsidRPr="00B64C90">
        <w:rPr>
          <w:rFonts w:asciiTheme="minorHAnsi" w:hAnsiTheme="minorHAnsi"/>
        </w:rPr>
        <w:t xml:space="preserve"> 052.028.021.236</w:t>
      </w:r>
      <w:r w:rsidRPr="00B64C90">
        <w:rPr>
          <w:rFonts w:asciiTheme="minorHAnsi" w:hAnsiTheme="minorHAnsi"/>
        </w:rPr>
        <w:t>;</w:t>
      </w:r>
    </w:p>
    <w:p w:rsidR="00295772" w:rsidRPr="00B64C90" w:rsidRDefault="00295772" w:rsidP="003B214A">
      <w:pPr>
        <w:pStyle w:val="aff"/>
        <w:numPr>
          <w:ilvl w:val="4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TCP-порт сервера</w:t>
      </w:r>
      <w:r w:rsidRPr="00B64C90">
        <w:rPr>
          <w:rFonts w:asciiTheme="minorHAnsi" w:hAnsiTheme="minorHAnsi"/>
        </w:rPr>
        <w:t>:</w:t>
      </w:r>
      <w:r w:rsidR="00B575A3" w:rsidRPr="00B64C90">
        <w:rPr>
          <w:rFonts w:asciiTheme="minorHAnsi" w:hAnsiTheme="minorHAnsi"/>
        </w:rPr>
        <w:t xml:space="preserve"> 7380</w:t>
      </w:r>
      <w:r w:rsidRPr="00B64C90">
        <w:rPr>
          <w:rFonts w:asciiTheme="minorHAnsi" w:hAnsiTheme="minorHAnsi"/>
        </w:rPr>
        <w:t>;</w:t>
      </w:r>
    </w:p>
    <w:p w:rsidR="003345A8" w:rsidRPr="00B64C90" w:rsidRDefault="00295772" w:rsidP="003B214A">
      <w:pPr>
        <w:pStyle w:val="aff"/>
        <w:numPr>
          <w:ilvl w:val="4"/>
          <w:numId w:val="30"/>
        </w:numPr>
        <w:spacing w:after="0" w:line="360" w:lineRule="auto"/>
        <w:rPr>
          <w:rStyle w:val="affff"/>
          <w:b w:val="0"/>
          <w:color w:val="auto"/>
        </w:rPr>
      </w:pPr>
      <w:r w:rsidRPr="003364B8">
        <w:rPr>
          <w:rFonts w:asciiTheme="minorHAnsi" w:hAnsiTheme="minorHAnsi"/>
        </w:rPr>
        <w:t xml:space="preserve"> </w:t>
      </w:r>
      <w:r w:rsidR="003345A8" w:rsidRPr="00B64C90">
        <w:rPr>
          <w:rStyle w:val="affff"/>
        </w:rPr>
        <w:t xml:space="preserve">Основной канал: </w:t>
      </w:r>
    </w:p>
    <w:p w:rsidR="00295772" w:rsidRPr="00B64C90" w:rsidRDefault="00295772" w:rsidP="003B214A">
      <w:pPr>
        <w:pStyle w:val="aff"/>
        <w:numPr>
          <w:ilvl w:val="5"/>
          <w:numId w:val="30"/>
        </w:numPr>
        <w:spacing w:after="0" w:line="360" w:lineRule="auto"/>
        <w:rPr>
          <w:rFonts w:asciiTheme="minorHAnsi" w:hAnsiTheme="minorHAnsi"/>
          <w:lang w:val="en-US"/>
        </w:rPr>
      </w:pPr>
      <w:r w:rsidRPr="00B64C90">
        <w:rPr>
          <w:rStyle w:val="affff"/>
          <w:lang w:val="en-US"/>
        </w:rPr>
        <w:t>LINK2_MODEM/RS</w:t>
      </w:r>
      <w:r w:rsidRPr="00B64C90">
        <w:rPr>
          <w:rFonts w:asciiTheme="minorHAnsi" w:hAnsiTheme="minorHAnsi"/>
          <w:lang w:val="en-US"/>
        </w:rPr>
        <w:t xml:space="preserve"> (</w:t>
      </w:r>
      <w:r w:rsidRPr="00B64C90">
        <w:rPr>
          <w:rFonts w:asciiTheme="minorHAnsi" w:hAnsiTheme="minorHAnsi"/>
        </w:rPr>
        <w:t>для</w:t>
      </w:r>
      <w:r w:rsidRPr="00B64C90">
        <w:rPr>
          <w:rFonts w:asciiTheme="minorHAnsi" w:hAnsiTheme="minorHAnsi"/>
          <w:lang w:val="en-US"/>
        </w:rPr>
        <w:t xml:space="preserve"> </w:t>
      </w:r>
      <w:r w:rsidR="003345A8" w:rsidRPr="00B64C90">
        <w:rPr>
          <w:rFonts w:asciiTheme="minorHAnsi" w:hAnsiTheme="minorHAnsi"/>
          <w:lang w:val="en-US"/>
        </w:rPr>
        <w:t>SIM 1</w:t>
      </w:r>
      <w:r w:rsidRPr="00B64C90">
        <w:rPr>
          <w:rFonts w:asciiTheme="minorHAnsi" w:hAnsiTheme="minorHAnsi"/>
          <w:lang w:val="en-US"/>
        </w:rPr>
        <w:t>)</w:t>
      </w:r>
      <w:r w:rsidR="00B575A3" w:rsidRPr="00B64C90">
        <w:rPr>
          <w:rFonts w:asciiTheme="minorHAnsi" w:hAnsiTheme="minorHAnsi"/>
          <w:lang w:val="en-US"/>
        </w:rPr>
        <w:t>;</w:t>
      </w:r>
    </w:p>
    <w:p w:rsidR="003345A8" w:rsidRPr="00B64C90" w:rsidRDefault="003345A8" w:rsidP="003B214A">
      <w:pPr>
        <w:pStyle w:val="aff"/>
        <w:numPr>
          <w:ilvl w:val="5"/>
          <w:numId w:val="30"/>
        </w:numPr>
        <w:spacing w:after="0" w:line="360" w:lineRule="auto"/>
        <w:rPr>
          <w:rFonts w:asciiTheme="minorHAnsi" w:hAnsiTheme="minorHAnsi"/>
          <w:lang w:val="en-US"/>
        </w:rPr>
      </w:pPr>
      <w:r w:rsidRPr="00B64C90">
        <w:rPr>
          <w:rStyle w:val="affff"/>
          <w:lang w:val="en-US"/>
        </w:rPr>
        <w:t>LINK3_MODEM/RS</w:t>
      </w:r>
      <w:r w:rsidRPr="00B64C90">
        <w:rPr>
          <w:rFonts w:asciiTheme="minorHAnsi" w:hAnsiTheme="minorHAnsi"/>
          <w:lang w:val="en-US"/>
        </w:rPr>
        <w:t xml:space="preserve"> (</w:t>
      </w:r>
      <w:r w:rsidRPr="00B64C90">
        <w:rPr>
          <w:rFonts w:asciiTheme="minorHAnsi" w:hAnsiTheme="minorHAnsi"/>
        </w:rPr>
        <w:t>для</w:t>
      </w:r>
      <w:r w:rsidRPr="00B64C90">
        <w:rPr>
          <w:rFonts w:asciiTheme="minorHAnsi" w:hAnsiTheme="minorHAnsi"/>
          <w:lang w:val="en-US"/>
        </w:rPr>
        <w:t xml:space="preserve"> SIM 2);</w:t>
      </w:r>
    </w:p>
    <w:p w:rsidR="00295772" w:rsidRPr="00B64C90" w:rsidRDefault="00295772" w:rsidP="003B214A">
      <w:pPr>
        <w:pStyle w:val="aff"/>
        <w:numPr>
          <w:ilvl w:val="3"/>
          <w:numId w:val="30"/>
        </w:numPr>
        <w:spacing w:after="0" w:line="360" w:lineRule="auto"/>
        <w:rPr>
          <w:rFonts w:asciiTheme="minorHAnsi" w:hAnsiTheme="minorHAnsi"/>
        </w:rPr>
      </w:pPr>
      <w:r w:rsidRPr="00B64C90">
        <w:rPr>
          <w:rFonts w:asciiTheme="minorHAnsi" w:hAnsiTheme="minorHAnsi"/>
          <w:lang w:val="en-US"/>
        </w:rPr>
        <w:t xml:space="preserve"> </w:t>
      </w:r>
      <w:r w:rsidRPr="00B64C90">
        <w:rPr>
          <w:rFonts w:asciiTheme="minorHAnsi" w:hAnsiTheme="minorHAnsi"/>
        </w:rPr>
        <w:t xml:space="preserve">По окончании загрузки появится надпись 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Load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 OK</w:t>
      </w:r>
      <w:r w:rsidRPr="00B64C90">
        <w:rPr>
          <w:rFonts w:asciiTheme="minorHAnsi" w:hAnsiTheme="minorHAnsi"/>
        </w:rPr>
        <w:t xml:space="preserve"> или 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Verification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 OK</w:t>
      </w:r>
      <w:r w:rsidR="00B575A3" w:rsidRPr="00B64C90">
        <w:rPr>
          <w:rFonts w:asciiTheme="minorHAnsi" w:hAnsiTheme="minorHAnsi"/>
        </w:rPr>
        <w:t>;</w:t>
      </w:r>
    </w:p>
    <w:p w:rsidR="00295772" w:rsidRPr="003364B8" w:rsidRDefault="00295772" w:rsidP="003B214A">
      <w:pPr>
        <w:pStyle w:val="aff"/>
        <w:numPr>
          <w:ilvl w:val="0"/>
          <w:numId w:val="30"/>
        </w:numPr>
        <w:spacing w:before="0" w:line="360" w:lineRule="auto"/>
        <w:rPr>
          <w:rStyle w:val="INDENTION0"/>
          <w:color w:val="437A28"/>
        </w:rPr>
      </w:pPr>
      <w:r w:rsidRPr="00B64C90">
        <w:rPr>
          <w:rStyle w:val="INDENTION0"/>
          <w:b/>
          <w:color w:val="437A28"/>
          <w:shd w:val="clear" w:color="auto" w:fill="FFC000"/>
        </w:rPr>
        <w:t>Полезная информация</w:t>
      </w:r>
      <w:r w:rsidR="00C0765A" w:rsidRPr="00B64C90">
        <w:rPr>
          <w:rStyle w:val="INDENTION0"/>
          <w:b/>
          <w:color w:val="437A28"/>
          <w:shd w:val="clear" w:color="auto" w:fill="FFC000"/>
          <w:lang w:val="en-US"/>
        </w:rPr>
        <w:t>:</w:t>
      </w:r>
    </w:p>
    <w:p w:rsidR="006571D2" w:rsidRPr="003364B8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3364B8">
        <w:rPr>
          <w:rFonts w:asciiTheme="minorHAnsi" w:hAnsiTheme="minorHAnsi"/>
          <w:color w:val="437A28"/>
        </w:rPr>
        <w:t xml:space="preserve"> </w:t>
      </w:r>
      <w:r w:rsidRPr="00B64C90">
        <w:rPr>
          <w:rFonts w:asciiTheme="minorHAnsi" w:hAnsiTheme="minorHAnsi"/>
        </w:rPr>
        <w:t xml:space="preserve">При </w:t>
      </w:r>
      <w:r w:rsidRPr="00B64C90">
        <w:rPr>
          <w:rStyle w:val="affff"/>
        </w:rPr>
        <w:t>запросе пароля на вход в систему</w:t>
      </w:r>
      <w:r w:rsidRPr="00B64C90">
        <w:rPr>
          <w:rFonts w:asciiTheme="minorHAnsi" w:hAnsiTheme="minorHAnsi"/>
        </w:rPr>
        <w:t xml:space="preserve"> указать 0;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3364B8">
        <w:rPr>
          <w:rFonts w:asciiTheme="minorHAnsi" w:hAnsiTheme="minorHAnsi"/>
        </w:rPr>
        <w:t xml:space="preserve"> При </w:t>
      </w:r>
      <w:r w:rsidRPr="00B64C90">
        <w:rPr>
          <w:rStyle w:val="affff"/>
        </w:rPr>
        <w:t>запросе пароля на выход из кассовой программы</w:t>
      </w:r>
      <w:r w:rsidRPr="00B64C90">
        <w:rPr>
          <w:rFonts w:asciiTheme="minorHAnsi" w:hAnsiTheme="minorHAnsi"/>
        </w:rPr>
        <w:t xml:space="preserve"> указать 8;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Не запускается банковское приложение </w:t>
      </w:r>
      <w:proofErr w:type="spellStart"/>
      <w:r w:rsidRPr="00B64C90">
        <w:rPr>
          <w:rStyle w:val="affff"/>
        </w:rPr>
        <w:t>sbrfprod</w:t>
      </w:r>
      <w:proofErr w:type="spellEnd"/>
      <w:r w:rsidRPr="00B64C90">
        <w:rPr>
          <w:rFonts w:asciiTheme="minorHAnsi" w:hAnsiTheme="minorHAnsi"/>
        </w:rPr>
        <w:t xml:space="preserve"> (нет доступа к технологическому режиму) – проверить, что разрешен автозапуск приложения: </w:t>
      </w:r>
      <w:r w:rsidRPr="00B64C90">
        <w:rPr>
          <w:rStyle w:val="affff"/>
        </w:rPr>
        <w:t xml:space="preserve">Конфигурация </w:t>
      </w:r>
      <w:r w:rsidR="0078326F"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Спец. параметры </w:t>
      </w:r>
      <w:r w:rsidR="0078326F" w:rsidRPr="00B64C90">
        <w:rPr>
          <w:rStyle w:val="affff"/>
        </w:rPr>
        <w:sym w:font="Wingdings" w:char="F0E0"/>
      </w:r>
      <w:r w:rsidRPr="00B64C90">
        <w:rPr>
          <w:rStyle w:val="affff"/>
        </w:rPr>
        <w:t xml:space="preserve"> Автозапуск </w:t>
      </w:r>
      <w:r w:rsidR="0078326F" w:rsidRPr="00B64C90">
        <w:rPr>
          <w:rStyle w:val="affff"/>
        </w:rPr>
        <w:sym w:font="Wingdings" w:char="F0E0"/>
      </w:r>
      <w:r w:rsidR="0078326F" w:rsidRPr="00B64C90">
        <w:rPr>
          <w:rStyle w:val="affff"/>
        </w:rPr>
        <w:t xml:space="preserve"> </w:t>
      </w:r>
      <w:r w:rsidRPr="00B64C90">
        <w:rPr>
          <w:rStyle w:val="affff"/>
        </w:rPr>
        <w:t xml:space="preserve">Разрешен </w:t>
      </w:r>
      <w:r w:rsidR="0078326F" w:rsidRPr="00B64C90">
        <w:rPr>
          <w:rStyle w:val="affff"/>
        </w:rPr>
        <w:sym w:font="Wingdings" w:char="F0E0"/>
      </w:r>
      <w:r w:rsidR="0078326F" w:rsidRPr="00B64C90">
        <w:rPr>
          <w:rStyle w:val="affff"/>
        </w:rPr>
        <w:t>П</w:t>
      </w:r>
      <w:r w:rsidRPr="00B64C90">
        <w:rPr>
          <w:rStyle w:val="affff"/>
        </w:rPr>
        <w:t>ерезагрузить терминал</w:t>
      </w:r>
      <w:r w:rsidRPr="00B64C90">
        <w:rPr>
          <w:rFonts w:asciiTheme="minorHAnsi" w:hAnsiTheme="minorHAnsi"/>
        </w:rPr>
        <w:t>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Ошибки при вводе паролей</w:t>
      </w: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11111</w:t>
      </w:r>
      <w:r w:rsidRPr="00B64C90">
        <w:rPr>
          <w:rFonts w:asciiTheme="minorHAnsi" w:hAnsiTheme="minorHAnsi"/>
        </w:rPr>
        <w:t xml:space="preserve"> или </w:t>
      </w:r>
      <w:r w:rsidRPr="00B64C90">
        <w:rPr>
          <w:rStyle w:val="affff"/>
        </w:rPr>
        <w:t>22222</w:t>
      </w:r>
      <w:r w:rsidRPr="00B64C90">
        <w:rPr>
          <w:rFonts w:asciiTheme="minorHAnsi" w:hAnsiTheme="minorHAnsi"/>
        </w:rPr>
        <w:t xml:space="preserve"> для загрузки технологических ключей</w:t>
      </w:r>
      <w:proofErr w:type="gramStart"/>
      <w:r w:rsidRPr="00B64C90">
        <w:rPr>
          <w:rFonts w:asciiTheme="minorHAnsi" w:hAnsiTheme="minorHAnsi"/>
        </w:rPr>
        <w:t xml:space="preserve">: –– </w:t>
      </w:r>
      <w:proofErr w:type="gramEnd"/>
      <w:r w:rsidRPr="00B64C90">
        <w:rPr>
          <w:rFonts w:asciiTheme="minorHAnsi" w:hAnsiTheme="minorHAnsi"/>
        </w:rPr>
        <w:t xml:space="preserve">ввести  </w:t>
      </w:r>
      <w:r w:rsidR="00D936CB" w:rsidRPr="00B64C90">
        <w:rPr>
          <w:rFonts w:asciiTheme="minorHAnsi" w:hAnsiTheme="minorHAnsi"/>
        </w:rPr>
        <w:t>альтернативный ключ</w:t>
      </w:r>
      <w:r w:rsidRPr="00B64C90">
        <w:rPr>
          <w:rFonts w:asciiTheme="minorHAnsi" w:hAnsiTheme="minorHAnsi"/>
        </w:rPr>
        <w:t xml:space="preserve"> </w:t>
      </w:r>
      <w:r w:rsidRPr="00B64C90">
        <w:rPr>
          <w:rStyle w:val="affff"/>
        </w:rPr>
        <w:t>12345678</w:t>
      </w:r>
      <w:r w:rsidRPr="00B64C90">
        <w:rPr>
          <w:rFonts w:asciiTheme="minorHAnsi" w:hAnsiTheme="minorHAnsi"/>
        </w:rPr>
        <w:t>;</w:t>
      </w:r>
    </w:p>
    <w:p w:rsidR="00D936CB" w:rsidRPr="003364B8" w:rsidRDefault="00D936CB" w:rsidP="00D936CB">
      <w:pPr>
        <w:pStyle w:val="affff8"/>
        <w:jc w:val="right"/>
        <w:rPr>
          <w:rFonts w:asciiTheme="minorHAnsi" w:hAnsiTheme="minorHAnsi"/>
        </w:rPr>
      </w:pPr>
      <w:r w:rsidRPr="003364B8">
        <w:rPr>
          <w:rFonts w:asciiTheme="minorHAnsi" w:hAnsiTheme="minorHAnsi"/>
          <w:noProof/>
          <w:color w:val="FF0000"/>
        </w:rPr>
        <mc:AlternateContent>
          <mc:Choice Requires="wps">
            <w:drawing>
              <wp:inline distT="0" distB="0" distL="0" distR="0" wp14:anchorId="6EA36202" wp14:editId="0CF3DBB1">
                <wp:extent cx="4986020" cy="1162050"/>
                <wp:effectExtent l="19050" t="19050" r="138430" b="152400"/>
                <wp:docPr id="452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86020" cy="1162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flip="none" rotWithShape="1">
                          <a:gsLst>
                            <a:gs pos="0">
                              <a:srgbClr val="FFC000">
                                <a:tint val="66000"/>
                                <a:satMod val="160000"/>
                              </a:srgbClr>
                            </a:gs>
                            <a:gs pos="0">
                              <a:srgbClr val="FFC000"/>
                            </a:gs>
                            <a:gs pos="100000">
                              <a:srgbClr val="FFC000">
                                <a:tint val="23500"/>
                                <a:satMod val="160000"/>
                              </a:srgbClr>
                            </a:gs>
                          </a:gsLst>
                          <a:lin ang="13500000" scaled="1"/>
                          <a:tileRect/>
                        </a:gradFill>
                        <a:ln w="9525" cmpd="sng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63500" dist="76200" dir="3000000" algn="t" rotWithShape="0">
                            <a:srgbClr val="FFC000">
                              <a:alpha val="69000"/>
                            </a:srgbClr>
                          </a:outerShdw>
                        </a:effectLst>
                      </wps:spPr>
                      <wps:txbx>
                        <w:txbxContent>
                          <w:p w:rsidR="001E5BB4" w:rsidRDefault="001E5BB4" w:rsidP="00D936CB">
                            <w:pPr>
                              <w:pStyle w:val="a6"/>
                              <w:rPr>
                                <w:b/>
                                <w:color w:val="437A28"/>
                              </w:rPr>
                            </w:pPr>
                            <w:r>
                              <w:rPr>
                                <w:b/>
                                <w:color w:val="437A28"/>
                              </w:rPr>
                              <w:t>В этом случае появится сообщение</w:t>
                            </w:r>
                            <w:proofErr w:type="gramStart"/>
                            <w:r>
                              <w:rPr>
                                <w:b/>
                                <w:color w:val="437A28"/>
                              </w:rPr>
                              <w:t xml:space="preserve"> </w:t>
                            </w:r>
                            <w:r>
                              <w:rPr>
                                <w:rStyle w:val="affff"/>
                                <w:bdr w:val="single" w:sz="4" w:space="0" w:color="FFC000"/>
                                <w:shd w:val="clear" w:color="auto" w:fill="FFFF00"/>
                              </w:rPr>
                              <w:t>В</w:t>
                            </w:r>
                            <w:proofErr w:type="gramEnd"/>
                            <w:r>
                              <w:rPr>
                                <w:rStyle w:val="affff"/>
                                <w:bdr w:val="single" w:sz="4" w:space="0" w:color="FFC000"/>
                                <w:shd w:val="clear" w:color="auto" w:fill="FFFF00"/>
                              </w:rPr>
                              <w:t>ведите новый пароль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: рекомендуется задать:</w:t>
                            </w:r>
                          </w:p>
                          <w:p w:rsidR="001E5BB4" w:rsidRDefault="001E5BB4" w:rsidP="003B214A">
                            <w:pPr>
                              <w:pStyle w:val="a6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color w:val="437A28"/>
                              </w:rPr>
                            </w:pPr>
                            <w:proofErr w:type="spellStart"/>
                            <w:r w:rsidRPr="0046113D">
                              <w:rPr>
                                <w:rStyle w:val="affff"/>
                              </w:rPr>
                              <w:t>Enter</w:t>
                            </w:r>
                            <w:proofErr w:type="spellEnd"/>
                            <w:r w:rsidRPr="0046113D">
                              <w:rPr>
                                <w:rStyle w:val="affff"/>
                              </w:rPr>
                              <w:t xml:space="preserve"> Password#1</w:t>
                            </w:r>
                            <w:r>
                              <w:t>: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 xml:space="preserve"> 11111</w:t>
                            </w:r>
                          </w:p>
                          <w:p w:rsidR="001E5BB4" w:rsidRPr="00D936CB" w:rsidRDefault="001E5BB4" w:rsidP="003B214A">
                            <w:pPr>
                              <w:pStyle w:val="a6"/>
                              <w:numPr>
                                <w:ilvl w:val="0"/>
                                <w:numId w:val="31"/>
                              </w:numPr>
                              <w:rPr>
                                <w:b/>
                                <w:color w:val="437A28"/>
                              </w:rPr>
                            </w:pPr>
                            <w:proofErr w:type="spellStart"/>
                            <w:r w:rsidRPr="0046113D">
                              <w:rPr>
                                <w:rStyle w:val="affff"/>
                              </w:rPr>
                              <w:t>Enter</w:t>
                            </w:r>
                            <w:proofErr w:type="spellEnd"/>
                            <w:r w:rsidRPr="0046113D">
                              <w:rPr>
                                <w:rStyle w:val="affff"/>
                              </w:rPr>
                              <w:t xml:space="preserve"> Password#2</w:t>
                            </w:r>
                            <w:r>
                              <w:t xml:space="preserve">  </w:t>
                            </w:r>
                            <w:r>
                              <w:rPr>
                                <w:b/>
                                <w:color w:val="437A28"/>
                              </w:rPr>
                              <w:t>22222.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_x0000_s1041" style="width:392.6pt;height:9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" fillcolor="#ffde80" strokecolor="#ffc000">
                <v:fill color2="#fff3da" rotate="t" angle="225" colors="0 #ffde80;0 #ffc000;1 #fff3da" focus="100%" type="gradient"/>
                <v:shadow on="t" color="#ffc000" opacity="45219f" origin=",-.5" offset="1.3606mm,1.62147mm"/>
                <v:textbox>
                  <w:txbxContent>
                    <w:p w:rsidR="001E5BB4" w:rsidRDefault="001E5BB4" w:rsidP="00D936CB">
                      <w:pPr>
                        <w:pStyle w:val="a6"/>
                        <w:rPr>
                          <w:b/>
                          <w:color w:val="437A28"/>
                        </w:rPr>
                      </w:pPr>
                      <w:r>
                        <w:rPr>
                          <w:b/>
                          <w:color w:val="437A28"/>
                        </w:rPr>
                        <w:t xml:space="preserve">В этом случае появится сообщение </w:t>
                      </w:r>
                      <w:r>
                        <w:rPr>
                          <w:rStyle w:val="affff"/>
                          <w:bdr w:val="single" w:sz="4" w:space="0" w:color="FFC000"/>
                          <w:shd w:val="clear" w:color="auto" w:fill="FFFF00"/>
                        </w:rPr>
                        <w:t>Введите новый пароль</w:t>
                      </w:r>
                      <w:r>
                        <w:rPr>
                          <w:b/>
                          <w:color w:val="437A28"/>
                        </w:rPr>
                        <w:t>: рекомендуется задать:</w:t>
                      </w:r>
                    </w:p>
                    <w:p w:rsidR="001E5BB4" w:rsidRDefault="001E5BB4" w:rsidP="003B214A">
                      <w:pPr>
                        <w:pStyle w:val="a6"/>
                        <w:numPr>
                          <w:ilvl w:val="0"/>
                          <w:numId w:val="31"/>
                        </w:numPr>
                        <w:rPr>
                          <w:b/>
                          <w:color w:val="437A28"/>
                        </w:rPr>
                      </w:pPr>
                      <w:r w:rsidRPr="0046113D">
                        <w:rPr>
                          <w:rStyle w:val="affff"/>
                        </w:rPr>
                        <w:t>Enter Password#1</w:t>
                      </w:r>
                      <w:r>
                        <w:t>:</w:t>
                      </w:r>
                      <w:r>
                        <w:rPr>
                          <w:b/>
                          <w:color w:val="437A28"/>
                        </w:rPr>
                        <w:t xml:space="preserve"> 11111</w:t>
                      </w:r>
                    </w:p>
                    <w:p w:rsidR="001E5BB4" w:rsidRPr="00D936CB" w:rsidRDefault="001E5BB4" w:rsidP="003B214A">
                      <w:pPr>
                        <w:pStyle w:val="a6"/>
                        <w:numPr>
                          <w:ilvl w:val="0"/>
                          <w:numId w:val="31"/>
                        </w:numPr>
                        <w:rPr>
                          <w:b/>
                          <w:color w:val="437A28"/>
                        </w:rPr>
                      </w:pPr>
                      <w:r w:rsidRPr="0046113D">
                        <w:rPr>
                          <w:rStyle w:val="affff"/>
                        </w:rPr>
                        <w:t>Enter Password#2</w:t>
                      </w:r>
                      <w:r>
                        <w:t xml:space="preserve">  </w:t>
                      </w:r>
                      <w:r>
                        <w:rPr>
                          <w:b/>
                          <w:color w:val="437A28"/>
                        </w:rPr>
                        <w:t>22222.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При </w:t>
      </w:r>
      <w:r w:rsidRPr="00B64C90">
        <w:rPr>
          <w:rStyle w:val="affff"/>
        </w:rPr>
        <w:t>попытке провести операцию</w:t>
      </w:r>
      <w:r w:rsidRPr="00B64C90">
        <w:rPr>
          <w:rFonts w:asciiTheme="minorHAnsi" w:hAnsiTheme="minorHAnsi"/>
        </w:rPr>
        <w:t xml:space="preserve"> выдается сообщение </w:t>
      </w:r>
      <w:r w:rsidRPr="00B64C90">
        <w:rPr>
          <w:rStyle w:val="affff"/>
          <w:bdr w:val="single" w:sz="4" w:space="0" w:color="FFC000"/>
          <w:shd w:val="clear" w:color="auto" w:fill="FFFF00"/>
        </w:rPr>
        <w:t>24 часа</w:t>
      </w:r>
      <w:proofErr w:type="gramStart"/>
      <w:r w:rsidRPr="00B64C90">
        <w:rPr>
          <w:rFonts w:asciiTheme="minorHAnsi" w:hAnsiTheme="minorHAnsi"/>
        </w:rPr>
        <w:t xml:space="preserve"> –– </w:t>
      </w:r>
      <w:proofErr w:type="gramEnd"/>
      <w:r w:rsidRPr="00B64C90">
        <w:rPr>
          <w:rFonts w:asciiTheme="minorHAnsi" w:hAnsiTheme="minorHAnsi"/>
        </w:rPr>
        <w:t xml:space="preserve">необходимо снять кассовые отчеты (с гашением и без) и выполнить </w:t>
      </w:r>
      <w:r w:rsidR="00AE20CE" w:rsidRPr="00B64C90">
        <w:rPr>
          <w:rStyle w:val="affff"/>
        </w:rPr>
        <w:t>СВЕРКУ ИТОГОВ</w:t>
      </w:r>
      <w:r w:rsidRPr="00B64C90">
        <w:rPr>
          <w:rFonts w:asciiTheme="minorHAnsi" w:hAnsiTheme="minorHAnsi"/>
        </w:rPr>
        <w:t>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При </w:t>
      </w:r>
      <w:r w:rsidRPr="00B64C90">
        <w:rPr>
          <w:rStyle w:val="affff"/>
        </w:rPr>
        <w:t>попытке запуска UPOS приложения</w:t>
      </w:r>
      <w:r w:rsidRPr="00B64C90">
        <w:rPr>
          <w:rFonts w:asciiTheme="minorHAnsi" w:hAnsiTheme="minorHAnsi"/>
        </w:rPr>
        <w:t xml:space="preserve"> сообщение </w:t>
      </w:r>
      <w:r w:rsidRPr="00B64C90">
        <w:rPr>
          <w:rStyle w:val="affff"/>
          <w:bdr w:val="single" w:sz="4" w:space="0" w:color="FFC000"/>
          <w:shd w:val="clear" w:color="auto" w:fill="FFFF00"/>
        </w:rPr>
        <w:t>Нелегальное ПО</w:t>
      </w:r>
      <w:proofErr w:type="gramStart"/>
      <w:r w:rsidRPr="00B64C90">
        <w:rPr>
          <w:rFonts w:asciiTheme="minorHAnsi" w:hAnsiTheme="minorHAnsi"/>
        </w:rPr>
        <w:t xml:space="preserve"> –– </w:t>
      </w:r>
      <w:proofErr w:type="gramEnd"/>
      <w:r w:rsidRPr="00B64C90">
        <w:rPr>
          <w:rFonts w:asciiTheme="minorHAnsi" w:hAnsiTheme="minorHAnsi"/>
        </w:rPr>
        <w:t>выполнить загрузку программного ключа лицензии (</w:t>
      </w:r>
      <w:r w:rsidRPr="00B64C90">
        <w:rPr>
          <w:rFonts w:asciiTheme="minorHAnsi" w:hAnsiTheme="minorHAnsi"/>
          <w:b/>
          <w:color w:val="4F81BD" w:themeColor="accent1"/>
        </w:rPr>
        <w:t xml:space="preserve">см. п. 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_Ref443568241 \w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>
        <w:rPr>
          <w:rFonts w:asciiTheme="minorHAnsi" w:hAnsiTheme="minorHAnsi"/>
          <w:b/>
          <w:color w:val="4F81BD" w:themeColor="accent1"/>
        </w:rPr>
        <w:t>11.2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При </w:t>
      </w:r>
      <w:r w:rsidRPr="00B64C90">
        <w:rPr>
          <w:rStyle w:val="affff"/>
        </w:rPr>
        <w:t>попытке запуска UPOS приложения</w:t>
      </w:r>
      <w:r w:rsidRPr="00B64C90">
        <w:rPr>
          <w:rFonts w:asciiTheme="minorHAnsi" w:hAnsiTheme="minorHAnsi"/>
        </w:rPr>
        <w:t xml:space="preserve"> сообщение </w:t>
      </w:r>
      <w:r w:rsidRPr="00B64C90">
        <w:rPr>
          <w:rStyle w:val="affff"/>
          <w:bdr w:val="single" w:sz="4" w:space="0" w:color="FFC000"/>
          <w:shd w:val="clear" w:color="auto" w:fill="FFFF00"/>
        </w:rPr>
        <w:t>Ошибка /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home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>/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sbrprod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: 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can`t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 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load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 </w:t>
      </w:r>
      <w:proofErr w:type="spellStart"/>
      <w:r w:rsidRPr="00B64C90">
        <w:rPr>
          <w:rStyle w:val="affff"/>
          <w:bdr w:val="single" w:sz="4" w:space="0" w:color="FFC000"/>
          <w:shd w:val="clear" w:color="auto" w:fill="FFFF00"/>
        </w:rPr>
        <w:t>library</w:t>
      </w:r>
      <w:proofErr w:type="spellEnd"/>
      <w:r w:rsidRPr="00B64C90">
        <w:rPr>
          <w:rStyle w:val="affff"/>
          <w:bdr w:val="single" w:sz="4" w:space="0" w:color="FFC000"/>
          <w:shd w:val="clear" w:color="auto" w:fill="FFFF00"/>
        </w:rPr>
        <w:t xml:space="preserve"> “libmsrdd.so.1”</w:t>
      </w:r>
      <w:r w:rsidRPr="00B64C90">
        <w:rPr>
          <w:rFonts w:asciiTheme="minorHAnsi" w:hAnsiTheme="minorHAnsi"/>
        </w:rPr>
        <w:t xml:space="preserve">-  обратиться в </w:t>
      </w:r>
      <w:r w:rsidRPr="00B64C90">
        <w:rPr>
          <w:rStyle w:val="affff"/>
        </w:rPr>
        <w:t>ЦТО</w:t>
      </w:r>
      <w:r w:rsidRPr="00B64C90">
        <w:rPr>
          <w:rFonts w:asciiTheme="minorHAnsi" w:hAnsiTheme="minorHAnsi"/>
        </w:rPr>
        <w:t xml:space="preserve">, обслуживающее </w:t>
      </w:r>
      <w:proofErr w:type="gramStart"/>
      <w:r w:rsidRPr="00B64C90">
        <w:rPr>
          <w:rFonts w:asciiTheme="minorHAnsi" w:hAnsiTheme="minorHAnsi"/>
        </w:rPr>
        <w:t>данный</w:t>
      </w:r>
      <w:proofErr w:type="gramEnd"/>
      <w:r w:rsidRPr="00B64C90">
        <w:rPr>
          <w:rFonts w:asciiTheme="minorHAnsi" w:hAnsiTheme="minorHAnsi"/>
        </w:rPr>
        <w:t xml:space="preserve">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>-терминал;</w:t>
      </w:r>
    </w:p>
    <w:p w:rsidR="006571D2" w:rsidRPr="00B64C90" w:rsidRDefault="006571D2" w:rsidP="003B214A">
      <w:pPr>
        <w:pStyle w:val="aff"/>
        <w:numPr>
          <w:ilvl w:val="1"/>
          <w:numId w:val="30"/>
        </w:numPr>
        <w:spacing w:before="0" w:line="360" w:lineRule="auto"/>
        <w:rPr>
          <w:rFonts w:asciiTheme="minorHAnsi" w:hAnsiTheme="minorHAnsi"/>
          <w:color w:val="437A28"/>
        </w:rPr>
      </w:pPr>
      <w:r w:rsidRPr="00B64C90">
        <w:rPr>
          <w:rFonts w:asciiTheme="minorHAnsi" w:hAnsiTheme="minorHAnsi"/>
        </w:rPr>
        <w:t xml:space="preserve"> Если </w:t>
      </w:r>
      <w:r w:rsidRPr="00B64C90">
        <w:rPr>
          <w:rStyle w:val="affff"/>
        </w:rPr>
        <w:t>при загрузке</w:t>
      </w:r>
      <w:r w:rsidRPr="00B64C90">
        <w:rPr>
          <w:rFonts w:asciiTheme="minorHAnsi" w:hAnsiTheme="minorHAnsi"/>
        </w:rPr>
        <w:t xml:space="preserve"> </w:t>
      </w:r>
      <w:r w:rsidR="00331277">
        <w:rPr>
          <w:rStyle w:val="affff"/>
        </w:rPr>
        <w:t>ПО</w:t>
      </w:r>
      <w:r w:rsidRPr="00B64C90">
        <w:rPr>
          <w:rStyle w:val="affff"/>
        </w:rPr>
        <w:t xml:space="preserve"> UPOS</w:t>
      </w:r>
      <w:r w:rsidRPr="00B64C90">
        <w:rPr>
          <w:rFonts w:asciiTheme="minorHAnsi" w:hAnsiTheme="minorHAnsi"/>
        </w:rPr>
        <w:t xml:space="preserve"> в </w:t>
      </w:r>
      <w:r w:rsidRPr="00B64C90">
        <w:rPr>
          <w:rFonts w:asciiTheme="minorHAnsi" w:hAnsiTheme="minorHAnsi"/>
          <w:lang w:val="en-US"/>
        </w:rPr>
        <w:t>POS</w:t>
      </w:r>
      <w:r w:rsidRPr="00B64C90">
        <w:rPr>
          <w:rFonts w:asciiTheme="minorHAnsi" w:hAnsiTheme="minorHAnsi"/>
        </w:rPr>
        <w:t xml:space="preserve">-терминал и последующего его перезапуска возникает </w:t>
      </w:r>
      <w:r w:rsidRPr="00B64C90">
        <w:rPr>
          <w:rStyle w:val="affff"/>
        </w:rPr>
        <w:t>постоянный звуковой сигнал</w:t>
      </w:r>
      <w:r w:rsidRPr="00B64C90">
        <w:rPr>
          <w:rFonts w:asciiTheme="minorHAnsi" w:hAnsiTheme="minorHAnsi"/>
        </w:rPr>
        <w:t xml:space="preserve">, это означает что необходимо прогрузить  </w:t>
      </w:r>
      <w:r w:rsidRPr="00B64C90">
        <w:rPr>
          <w:rStyle w:val="affff"/>
        </w:rPr>
        <w:t>Лицензию</w:t>
      </w:r>
      <w:r w:rsidRPr="00B64C90">
        <w:rPr>
          <w:rFonts w:asciiTheme="minorHAnsi" w:hAnsiTheme="minorHAnsi"/>
        </w:rPr>
        <w:t xml:space="preserve"> (</w:t>
      </w:r>
      <w:r w:rsidRPr="00B64C90">
        <w:rPr>
          <w:rFonts w:asciiTheme="minorHAnsi" w:hAnsiTheme="minorHAnsi"/>
          <w:b/>
          <w:color w:val="4F81BD" w:themeColor="accent1"/>
        </w:rPr>
        <w:t xml:space="preserve">см. п. </w:t>
      </w:r>
      <w:r w:rsidRPr="003364B8">
        <w:rPr>
          <w:rFonts w:asciiTheme="minorHAnsi" w:hAnsiTheme="minorHAnsi"/>
          <w:b/>
          <w:color w:val="4F81BD" w:themeColor="accent1"/>
        </w:rPr>
        <w:fldChar w:fldCharType="begin"/>
      </w:r>
      <w:r w:rsidRPr="00B64C90">
        <w:rPr>
          <w:rFonts w:asciiTheme="minorHAnsi" w:hAnsiTheme="minorHAnsi"/>
          <w:b/>
          <w:color w:val="4F81BD" w:themeColor="accent1"/>
        </w:rPr>
        <w:instrText xml:space="preserve"> REF _Ref443568241 \w \h  \* MERGEFORMAT </w:instrText>
      </w:r>
      <w:r w:rsidRPr="003364B8">
        <w:rPr>
          <w:rFonts w:asciiTheme="minorHAnsi" w:hAnsiTheme="minorHAnsi"/>
          <w:b/>
          <w:color w:val="4F81BD" w:themeColor="accent1"/>
        </w:rPr>
      </w:r>
      <w:r w:rsidRPr="003364B8">
        <w:rPr>
          <w:rFonts w:asciiTheme="minorHAnsi" w:hAnsiTheme="minorHAnsi"/>
          <w:b/>
          <w:color w:val="4F81BD" w:themeColor="accent1"/>
        </w:rPr>
        <w:fldChar w:fldCharType="separate"/>
      </w:r>
      <w:r w:rsidR="00820034">
        <w:rPr>
          <w:rFonts w:asciiTheme="minorHAnsi" w:hAnsiTheme="minorHAnsi"/>
          <w:b/>
          <w:color w:val="4F81BD" w:themeColor="accent1"/>
        </w:rPr>
        <w:t>11.2</w:t>
      </w:r>
      <w:r w:rsidRPr="003364B8">
        <w:rPr>
          <w:rFonts w:asciiTheme="minorHAnsi" w:hAnsiTheme="minorHAnsi"/>
          <w:b/>
          <w:color w:val="4F81BD" w:themeColor="accent1"/>
        </w:rPr>
        <w:fldChar w:fldCharType="end"/>
      </w:r>
      <w:r w:rsidRPr="00B64C90">
        <w:rPr>
          <w:rFonts w:asciiTheme="minorHAnsi" w:hAnsiTheme="minorHAnsi"/>
        </w:rPr>
        <w:t>).</w:t>
      </w:r>
    </w:p>
    <w:p w:rsidR="00285D34" w:rsidRPr="00B64C90" w:rsidRDefault="00285D34" w:rsidP="00285D34">
      <w:pPr>
        <w:pStyle w:val="1"/>
      </w:pPr>
      <w:bookmarkStart w:id="62" w:name="_Toc466391076"/>
      <w:bookmarkStart w:id="63" w:name="_Ref436262293"/>
      <w:bookmarkStart w:id="64" w:name="_Toc437415818"/>
      <w:bookmarkStart w:id="65" w:name="_Toc437415820"/>
      <w:r>
        <w:lastRenderedPageBreak/>
        <w:t xml:space="preserve">Удаление ПО </w:t>
      </w:r>
      <w:r>
        <w:rPr>
          <w:lang w:val="en-US"/>
        </w:rPr>
        <w:t>UPOS</w:t>
      </w:r>
      <w:bookmarkEnd w:id="62"/>
      <w:r>
        <w:t xml:space="preserve"> </w:t>
      </w:r>
      <w:bookmarkEnd w:id="63"/>
      <w:bookmarkEnd w:id="64"/>
    </w:p>
    <w:p w:rsidR="00285D34" w:rsidRPr="00285D34" w:rsidRDefault="00285D34" w:rsidP="00EB29F1">
      <w:pPr>
        <w:pStyle w:val="22"/>
      </w:pPr>
      <w:bookmarkStart w:id="66" w:name="_Toc466391077"/>
      <w:r>
        <w:t xml:space="preserve">Удаление ПО </w:t>
      </w:r>
      <w:r>
        <w:rPr>
          <w:lang w:val="en-US"/>
        </w:rPr>
        <w:t>UPOS</w:t>
      </w:r>
      <w:r w:rsidRPr="00285D34">
        <w:t xml:space="preserve"> (</w:t>
      </w:r>
      <w:r>
        <w:t xml:space="preserve">для </w:t>
      </w:r>
      <w:r>
        <w:rPr>
          <w:lang w:val="en-US"/>
        </w:rPr>
        <w:t>VeriFone</w:t>
      </w:r>
      <w:r w:rsidRPr="00285D34">
        <w:t>)</w:t>
      </w:r>
      <w:bookmarkEnd w:id="66"/>
    </w:p>
    <w:p w:rsidR="00860C05" w:rsidRPr="00B64C90" w:rsidRDefault="00285D34" w:rsidP="00285D34">
      <w:pPr>
        <w:pStyle w:val="31"/>
        <w:spacing w:before="0"/>
      </w:pPr>
      <w:bookmarkStart w:id="67" w:name="_Toc466391078"/>
      <w:r>
        <w:t>Удаление ПО</w:t>
      </w:r>
      <w:r w:rsidR="00860C05"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 xml:space="preserve">(для </w:t>
      </w:r>
      <w:proofErr w:type="spellStart"/>
      <w:r w:rsidR="00860C05" w:rsidRPr="00B64C90">
        <w:t>VeriFone</w:t>
      </w:r>
      <w:proofErr w:type="spellEnd"/>
      <w:r w:rsidR="00860C05" w:rsidRPr="00B64C90">
        <w:t xml:space="preserve"> V</w:t>
      </w:r>
      <w:r w:rsidR="00844C8D">
        <w:rPr>
          <w:lang w:val="en-US"/>
        </w:rPr>
        <w:t>x</w:t>
      </w:r>
      <w:r w:rsidR="00860C05" w:rsidRPr="00B64C90">
        <w:t>510, V</w:t>
      </w:r>
      <w:r w:rsidR="00844C8D">
        <w:rPr>
          <w:lang w:val="en-US"/>
        </w:rPr>
        <w:t>x</w:t>
      </w:r>
      <w:r w:rsidR="00860C05" w:rsidRPr="00B64C90">
        <w:t>610</w:t>
      </w:r>
      <w:bookmarkEnd w:id="65"/>
      <w:r>
        <w:t>)</w:t>
      </w:r>
      <w:bookmarkEnd w:id="67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01"/>
      </w:tblGrid>
      <w:tr w:rsidR="00860C05" w:rsidRPr="00B64C90" w:rsidTr="00860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0" w:type="dxa"/>
            <w:gridSpan w:val="2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1"/>
              </w:numPr>
              <w:tabs>
                <w:tab w:val="center" w:pos="4677"/>
                <w:tab w:val="right" w:pos="9355"/>
              </w:tabs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Войти в системное меню</w:t>
            </w:r>
            <w:proofErr w:type="gramStart"/>
            <w:r w:rsidRPr="00B64C90">
              <w:rPr>
                <w:rFonts w:asciiTheme="minorHAnsi" w:hAnsiTheme="minorHAnsi"/>
              </w:rPr>
              <w:t xml:space="preserve">  –– </w:t>
            </w:r>
            <w:proofErr w:type="gramEnd"/>
            <w:r w:rsidRPr="00B64C90">
              <w:rPr>
                <w:rFonts w:asciiTheme="minorHAnsi" w:hAnsiTheme="minorHAnsi"/>
              </w:rPr>
              <w:t xml:space="preserve">на терминале одновременно нажать клавиши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023FDD9C" wp14:editId="67256803">
                  <wp:extent cx="304800" cy="228600"/>
                  <wp:effectExtent l="19050" t="19050" r="19050" b="19050"/>
                  <wp:docPr id="374" name="Рисунок 335" descr="Клавиша 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6" cy="2310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 xml:space="preserve">  и 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211419BB" wp14:editId="1B2BCEDD">
                  <wp:extent cx="276225" cy="207169"/>
                  <wp:effectExtent l="19050" t="19050" r="28575" b="21431"/>
                  <wp:docPr id="375" name="Рисунок 336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7" cy="209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>.</w:t>
            </w:r>
          </w:p>
          <w:p w:rsidR="00860C05" w:rsidRPr="00B64C90" w:rsidRDefault="00860C05" w:rsidP="00860C05">
            <w:pPr>
              <w:pStyle w:val="aff"/>
              <w:tabs>
                <w:tab w:val="center" w:pos="4677"/>
                <w:tab w:val="right" w:pos="9355"/>
              </w:tabs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1"/>
              </w:numPr>
              <w:tabs>
                <w:tab w:val="center" w:pos="4677"/>
                <w:tab w:val="right" w:pos="9355"/>
              </w:tabs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Ввести пароль: </w:t>
            </w:r>
            <w:r w:rsidRPr="00B64C90">
              <w:rPr>
                <w:rStyle w:val="affff"/>
              </w:rPr>
              <w:t xml:space="preserve">1, ALPHA, ALPHA, 6, 6, 8, 3, 1 </w:t>
            </w:r>
            <w:r w:rsidRPr="00B64C90">
              <w:rPr>
                <w:rFonts w:asciiTheme="minorHAnsi" w:hAnsiTheme="minorHAnsi"/>
              </w:rPr>
              <w:t xml:space="preserve">(или </w:t>
            </w:r>
            <w:r w:rsidRPr="00B64C90">
              <w:rPr>
                <w:rStyle w:val="affff"/>
              </w:rPr>
              <w:t>1</w:t>
            </w:r>
            <w:r w:rsidRPr="00B64C90">
              <w:rPr>
                <w:rFonts w:asciiTheme="minorHAnsi" w:hAnsiTheme="minorHAnsi"/>
              </w:rPr>
              <w:t xml:space="preserve">, если такой пароль был установлен ранее)   и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7AABA30A" wp14:editId="259A9DA9">
                  <wp:extent cx="232410" cy="158168"/>
                  <wp:effectExtent l="19050" t="0" r="0" b="0"/>
                  <wp:docPr id="376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 </w:t>
            </w:r>
            <w:r w:rsidRPr="003364B8">
              <w:rPr>
                <w:rFonts w:asciiTheme="minorHAnsi" w:hAnsiTheme="minorHAnsi"/>
              </w:rPr>
              <w:object w:dxaOrig="3813" w:dyaOrig="2004">
                <v:shape id="_x0000_i1036" type="#_x0000_t75" style="width:192pt;height:99pt" o:ole="">
                  <v:imagedata r:id="rId89" o:title=""/>
                </v:shape>
                <o:OLEObject Type="Embed" ProgID="Visio.Drawing.11" ShapeID="_x0000_i1036" DrawAspect="Content" ObjectID="_1554716110" r:id="rId90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1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Пролистать текущий раздел меню вниз –– несколько раз нажать функциональную клавишу </w:t>
            </w:r>
            <w:proofErr w:type="gramStart"/>
            <w:r w:rsidRPr="00B64C90">
              <w:rPr>
                <w:rFonts w:asciiTheme="minorHAnsi" w:hAnsiTheme="minorHAnsi"/>
              </w:rPr>
              <w:t>под</w:t>
            </w:r>
            <w:proofErr w:type="gramEnd"/>
            <w:r w:rsidRPr="00B64C90">
              <w:rPr>
                <w:rFonts w:asciiTheme="minorHAnsi" w:hAnsiTheme="minorHAnsi"/>
              </w:rPr>
              <w:t xml:space="preserve"> </w:t>
            </w:r>
            <w:r w:rsidRPr="003364B8">
              <w:rPr>
                <w:rFonts w:asciiTheme="minorHAnsi" w:hAnsiTheme="minorHAnsi"/>
                <w:noProof/>
              </w:rPr>
              <mc:AlternateContent>
                <mc:Choice Requires="wps">
                  <w:drawing>
                    <wp:inline distT="0" distB="0" distL="0" distR="0" wp14:anchorId="379F2CF1" wp14:editId="708BFD81">
                      <wp:extent cx="200025" cy="107315"/>
                      <wp:effectExtent l="28575" t="9525" r="28575" b="6985"/>
                      <wp:docPr id="2" name="AutoShap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07315"/>
                              </a:xfrm>
                              <a:prstGeom prst="downArrow">
                                <a:avLst>
                                  <a:gd name="adj1" fmla="val 49843"/>
                                  <a:gd name="adj2" fmla="val 51065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63" o:spid="_x0000_s1026" type="#_x0000_t67" style="width:15.75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" adj="10570,5417" fillcolor="#7f7f7f [1612]" strokecolor="#7f7f7f [1612]">
                      <v:textbox style="layout-flow:vertical-ideographic"/>
                      <w10:anchorlock/>
                    </v:shape>
                  </w:pict>
                </mc:Fallback>
              </mc:AlternateContent>
            </w:r>
            <w:r w:rsidRPr="00B64C90">
              <w:rPr>
                <w:rFonts w:asciiTheme="minorHAnsi" w:hAnsiTheme="minorHAnsi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37" type="#_x0000_t75" style="width:192pt;height:99pt" o:ole="">
                  <v:imagedata r:id="rId91" o:title=""/>
                </v:shape>
                <o:OLEObject Type="Embed" ProgID="Visio.Drawing.11" ShapeID="_x0000_i1037" DrawAspect="Content" ObjectID="_1554716111" r:id="rId9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1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FLASH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FILES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rPr>
                <w:rFonts w:asciiTheme="minorHAnsi" w:hAnsiTheme="minorHAnsi"/>
              </w:rPr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4589238A" wp14:editId="392551B4">
                  <wp:extent cx="268817" cy="201613"/>
                  <wp:effectExtent l="19050" t="19050" r="16933" b="26987"/>
                  <wp:docPr id="378" name="Рисунок 377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5" cy="199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 </w:t>
            </w:r>
            <w:r w:rsidRPr="003364B8">
              <w:rPr>
                <w:rFonts w:asciiTheme="minorHAnsi" w:hAnsiTheme="minorHAnsi"/>
              </w:rPr>
              <w:object w:dxaOrig="3813" w:dyaOrig="2004">
                <v:shape id="_x0000_i1038" type="#_x0000_t75" style="width:192pt;height:99pt" o:ole="">
                  <v:imagedata r:id="rId93" o:title=""/>
                </v:shape>
                <o:OLEObject Type="Embed" ProgID="Visio.Drawing.11" ShapeID="_x0000_i1038" DrawAspect="Content" ObjectID="_1554716112" r:id="rId94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t xml:space="preserve">Выбрать пункт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ALL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FILES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67BC47CC" wp14:editId="3D1B3C0B">
                  <wp:extent cx="269240" cy="201930"/>
                  <wp:effectExtent l="19050" t="19050" r="16510" b="26670"/>
                  <wp:docPr id="380" name="Рисунок 379" descr="Клавиша 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3" cy="20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39" type="#_x0000_t75" style="width:192pt;height:99pt" o:ole="">
                  <v:imagedata r:id="rId96" o:title=""/>
                </v:shape>
                <o:OLEObject Type="Embed" ProgID="Visio.Drawing.11" ShapeID="_x0000_i1039" DrawAspect="Content" ObjectID="_1554716113" r:id="rId97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lastRenderedPageBreak/>
              <w:t xml:space="preserve">Выбрать пункт </w:t>
            </w:r>
            <w:r w:rsidRPr="00B64C90">
              <w:rPr>
                <w:rStyle w:val="affff"/>
                <w:lang w:val="en-US"/>
              </w:rPr>
              <w:t>CONFIRM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58DB5127" wp14:editId="70C5393B">
                  <wp:extent cx="268817" cy="201613"/>
                  <wp:effectExtent l="19050" t="19050" r="16933" b="26987"/>
                  <wp:docPr id="382" name="Рисунок 377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5" cy="199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0" type="#_x0000_t75" style="width:192pt;height:99pt" o:ole="">
                  <v:imagedata r:id="rId98" o:title=""/>
                </v:shape>
                <o:OLEObject Type="Embed" ProgID="Visio.Drawing.11" ShapeID="_x0000_i1040" DrawAspect="Content" ObjectID="_1554716114" r:id="rId99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t xml:space="preserve">Вернуться в меню </w:t>
            </w:r>
            <w:r w:rsidRPr="00B64C90">
              <w:rPr>
                <w:rStyle w:val="affff"/>
                <w:lang w:val="en-US"/>
              </w:rPr>
              <w:t>SYS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MODE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MENU</w:t>
            </w:r>
            <w:r w:rsidRPr="00B64C90">
              <w:rPr>
                <w:rStyle w:val="affff"/>
              </w:rPr>
              <w:t xml:space="preserve"> 2</w:t>
            </w:r>
            <w:r w:rsidRPr="00B64C90">
              <w:t xml:space="preserve"> –– нажать клавишу </w:t>
            </w:r>
            <w:r w:rsidRPr="003364B8">
              <w:rPr>
                <w:noProof/>
              </w:rPr>
              <w:drawing>
                <wp:inline distT="0" distB="0" distL="0" distR="0" wp14:anchorId="59317422" wp14:editId="5941252D">
                  <wp:extent cx="232410" cy="158168"/>
                  <wp:effectExtent l="19050" t="0" r="0" b="0"/>
                  <wp:docPr id="395" name="Рисунок 105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1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1" type="#_x0000_t75" style="width:192pt;height:99pt" o:ole="">
                  <v:imagedata r:id="rId100" o:title=""/>
                </v:shape>
                <o:OLEObject Type="Embed" ProgID="Visio.Drawing.11" ShapeID="_x0000_i1041" DrawAspect="Content" ObjectID="_1554716115" r:id="rId101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t xml:space="preserve">Выбрать пункт </w:t>
            </w:r>
            <w:r w:rsidRPr="00B64C90">
              <w:rPr>
                <w:rStyle w:val="affff"/>
                <w:lang w:val="en-US"/>
              </w:rPr>
              <w:t>RAM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FILES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333C0D9C" wp14:editId="21E2E07B">
                  <wp:extent cx="269240" cy="201930"/>
                  <wp:effectExtent l="19050" t="19050" r="16510" b="26670"/>
                  <wp:docPr id="398" name="Рисунок 379" descr="Клавиша 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3" cy="20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2" type="#_x0000_t75" style="width:192pt;height:99pt" o:ole="">
                  <v:imagedata r:id="rId93" o:title=""/>
                </v:shape>
                <o:OLEObject Type="Embed" ProgID="Visio.Drawing.11" ShapeID="_x0000_i1042" DrawAspect="Content" ObjectID="_1554716116" r:id="rId10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t xml:space="preserve">Выбрать пункт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ALL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FILES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17CA9B1D" wp14:editId="52AD6580">
                  <wp:extent cx="269240" cy="201930"/>
                  <wp:effectExtent l="19050" t="19050" r="16510" b="26670"/>
                  <wp:docPr id="399" name="Рисунок 379" descr="Клавиша F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3.pn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13" cy="2016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3" type="#_x0000_t75" style="width:192pt;height:99pt" o:ole="">
                  <v:imagedata r:id="rId103" o:title=""/>
                </v:shape>
                <o:OLEObject Type="Embed" ProgID="Visio.Drawing.11" ShapeID="_x0000_i1043" DrawAspect="Content" ObjectID="_1554716117" r:id="rId104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  <w:rPr>
                <w:lang w:val="en-US"/>
              </w:rPr>
            </w:pPr>
            <w:r w:rsidRPr="00B64C90">
              <w:t xml:space="preserve">Выбрать пункт </w:t>
            </w:r>
            <w:r w:rsidRPr="00B64C90">
              <w:rPr>
                <w:rStyle w:val="affff"/>
                <w:lang w:val="en-US"/>
              </w:rPr>
              <w:t>CONFIRM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611BC1A8" wp14:editId="00E121ED">
                  <wp:extent cx="268817" cy="201613"/>
                  <wp:effectExtent l="19050" t="19050" r="16933" b="26987"/>
                  <wp:docPr id="397" name="Рисунок 377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5" cy="199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 и </w:t>
            </w:r>
            <w:r w:rsidRPr="00B64C90">
              <w:t xml:space="preserve">вернуться в меню </w:t>
            </w:r>
            <w:r w:rsidRPr="00B64C90">
              <w:rPr>
                <w:rStyle w:val="affff"/>
                <w:lang w:val="en-US"/>
              </w:rPr>
              <w:t>SYS MODE MENU 1</w:t>
            </w:r>
            <w:r w:rsidRPr="00B64C90">
              <w:rPr>
                <w:lang w:val="en-US"/>
              </w:rPr>
              <w:t xml:space="preserve"> –– </w:t>
            </w:r>
            <w:r w:rsidRPr="00B64C90">
              <w:t>нажать</w:t>
            </w:r>
            <w:r w:rsidRPr="00B64C90">
              <w:rPr>
                <w:lang w:val="en-US"/>
              </w:rPr>
              <w:t xml:space="preserve"> </w:t>
            </w:r>
            <w:r w:rsidRPr="00B64C90">
              <w:t>клавишу</w:t>
            </w:r>
            <w:r w:rsidRPr="00B64C90">
              <w:rPr>
                <w:lang w:val="en-US"/>
              </w:rPr>
              <w:t xml:space="preserve"> </w:t>
            </w:r>
            <w:r w:rsidRPr="003364B8">
              <w:rPr>
                <w:noProof/>
              </w:rPr>
              <w:drawing>
                <wp:inline distT="0" distB="0" distL="0" distR="0" wp14:anchorId="57DF370B" wp14:editId="294F98CF">
                  <wp:extent cx="232410" cy="158168"/>
                  <wp:effectExtent l="19050" t="0" r="0" b="0"/>
                  <wp:docPr id="396" name="Рисунок 105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1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lang w:val="en-US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4" type="#_x0000_t75" style="width:192pt;height:99pt" o:ole="">
                  <v:imagedata r:id="rId105" o:title=""/>
                </v:shape>
                <o:OLEObject Type="Embed" ProgID="Visio.Drawing.11" ShapeID="_x0000_i1044" DrawAspect="Content" ObjectID="_1554716118" r:id="rId106"/>
              </w:object>
            </w: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lastRenderedPageBreak/>
              <w:t xml:space="preserve">Выбрать пункт </w:t>
            </w:r>
            <w:r w:rsidRPr="00B64C90">
              <w:rPr>
                <w:rStyle w:val="affff"/>
                <w:lang w:val="en-US"/>
              </w:rPr>
              <w:t>RESTART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 </w:t>
            </w:r>
            <w:r w:rsidRPr="003364B8">
              <w:rPr>
                <w:noProof/>
              </w:rPr>
              <w:drawing>
                <wp:inline distT="0" distB="0" distL="0" distR="0" wp14:anchorId="6DA60D25" wp14:editId="16533D61">
                  <wp:extent cx="268817" cy="201613"/>
                  <wp:effectExtent l="19050" t="19050" r="16933" b="26987"/>
                  <wp:docPr id="394" name="Рисунок 377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15" cy="19966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5" type="#_x0000_t75" style="width:192pt;height:99pt" o:ole="">
                  <v:imagedata r:id="rId107" o:title=""/>
                </v:shape>
                <o:OLEObject Type="Embed" ProgID="Visio.Drawing.11" ShapeID="_x0000_i1045" DrawAspect="Content" ObjectID="_1554716119" r:id="rId108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0" w:type="dxa"/>
            <w:gridSpan w:val="2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1"/>
              </w:numPr>
              <w:ind w:left="459"/>
            </w:pPr>
            <w:r w:rsidRPr="00B64C90">
              <w:t xml:space="preserve"> Параметры терминала будут обнулены.</w:t>
            </w:r>
          </w:p>
        </w:tc>
      </w:tr>
    </w:tbl>
    <w:p w:rsidR="00860C05" w:rsidRPr="00B64C90" w:rsidRDefault="00860C05" w:rsidP="00285D34">
      <w:pPr>
        <w:pStyle w:val="31"/>
      </w:pPr>
      <w:r w:rsidRPr="00B64C90">
        <w:rPr>
          <w:noProof/>
        </w:rPr>
        <w:t xml:space="preserve"> </w:t>
      </w:r>
      <w:bookmarkStart w:id="68" w:name="_Toc437415821"/>
      <w:bookmarkStart w:id="69" w:name="_Toc466391079"/>
      <w:r w:rsidR="00844C8D">
        <w:t>Удаление ПО</w:t>
      </w:r>
      <w:r w:rsidR="00844C8D" w:rsidRPr="00B64C90">
        <w:t xml:space="preserve"> </w:t>
      </w:r>
      <w:r w:rsidR="00844C8D">
        <w:rPr>
          <w:lang w:val="en-US"/>
        </w:rPr>
        <w:t>UPOS</w:t>
      </w:r>
      <w:r w:rsidR="00844C8D" w:rsidRPr="00285D34">
        <w:t xml:space="preserve"> </w:t>
      </w:r>
      <w:r w:rsidR="00844C8D">
        <w:t>(</w:t>
      </w:r>
      <w:proofErr w:type="spellStart"/>
      <w:r w:rsidRPr="00B64C90">
        <w:t>VeriFone</w:t>
      </w:r>
      <w:proofErr w:type="spellEnd"/>
      <w:r w:rsidRPr="00B64C90">
        <w:t xml:space="preserve"> V</w:t>
      </w:r>
      <w:r w:rsidR="00844C8D">
        <w:rPr>
          <w:lang w:val="en-US"/>
        </w:rPr>
        <w:t>x</w:t>
      </w:r>
      <w:r w:rsidRPr="00B64C90">
        <w:t>520</w:t>
      </w:r>
      <w:bookmarkEnd w:id="68"/>
      <w:r w:rsidR="00F41365">
        <w:t>/520С</w:t>
      </w:r>
      <w:r w:rsidR="00844C8D" w:rsidRPr="00844C8D">
        <w:t>)</w:t>
      </w:r>
      <w:bookmarkEnd w:id="69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01"/>
      </w:tblGrid>
      <w:tr w:rsidR="00860C05" w:rsidRPr="00B64C90" w:rsidTr="00860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0" w:type="dxa"/>
            <w:gridSpan w:val="2"/>
            <w:tcBorders>
              <w:left w:val="none" w:sz="0" w:space="0" w:color="auto"/>
            </w:tcBorders>
          </w:tcPr>
          <w:p w:rsidR="00860C05" w:rsidRPr="003364B8" w:rsidRDefault="00860C05" w:rsidP="00633139">
            <w:pPr>
              <w:pStyle w:val="aff"/>
              <w:numPr>
                <w:ilvl w:val="0"/>
                <w:numId w:val="22"/>
              </w:numPr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>Войти в системное меню</w:t>
            </w:r>
            <w:proofErr w:type="gramStart"/>
            <w:r w:rsidRPr="00B64C90">
              <w:rPr>
                <w:rStyle w:val="affff"/>
                <w:b w:val="0"/>
                <w:color w:val="auto"/>
              </w:rPr>
              <w:t xml:space="preserve"> –– </w:t>
            </w:r>
            <w:proofErr w:type="gramEnd"/>
            <w:r w:rsidRPr="00B64C90">
              <w:rPr>
                <w:rStyle w:val="affff"/>
                <w:b w:val="0"/>
                <w:color w:val="auto"/>
              </w:rPr>
              <w:t xml:space="preserve">на терминале одновременно нажать клавиши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12666C29" wp14:editId="7E502407">
                  <wp:extent cx="304800" cy="228600"/>
                  <wp:effectExtent l="19050" t="19050" r="19050" b="19050"/>
                  <wp:docPr id="336" name="Рисунок 335" descr="Клавиша F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2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036" cy="23102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 и 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63831727" wp14:editId="371C21B0">
                  <wp:extent cx="276225" cy="207169"/>
                  <wp:effectExtent l="19050" t="19050" r="28575" b="21431"/>
                  <wp:docPr id="337" name="Рисунок 336" descr="Клавиша F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F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57" cy="20936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2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Ввести пароль: </w:t>
            </w:r>
            <w:r w:rsidRPr="00B64C90">
              <w:rPr>
                <w:rStyle w:val="affff"/>
              </w:rPr>
              <w:t xml:space="preserve">1, </w:t>
            </w:r>
            <w:r w:rsidR="007511BB" w:rsidRPr="00B64C90">
              <w:rPr>
                <w:rStyle w:val="affff"/>
              </w:rPr>
              <w:t xml:space="preserve">ALPHA, ALPHA, </w:t>
            </w:r>
            <w:r w:rsidRPr="00B64C90">
              <w:rPr>
                <w:rStyle w:val="affff"/>
              </w:rPr>
              <w:t>6, 6, 8, 3, 1</w:t>
            </w:r>
            <w:r w:rsidRPr="00B64C90">
              <w:rPr>
                <w:rFonts w:asciiTheme="minorHAnsi" w:hAnsiTheme="minorHAnsi"/>
              </w:rPr>
              <w:t xml:space="preserve"> и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4D4533B4" wp14:editId="72DD6744">
                  <wp:extent cx="232410" cy="158168"/>
                  <wp:effectExtent l="19050" t="0" r="0" b="0"/>
                  <wp:docPr id="339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6" type="#_x0000_t75" style="width:192pt;height:99pt" o:ole="">
                  <v:imagedata r:id="rId109" o:title=""/>
                </v:shape>
                <o:OLEObject Type="Embed" ProgID="Visio.Drawing.11" ShapeID="_x0000_i1046" DrawAspect="Content" ObjectID="_1554716120" r:id="rId110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2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Memory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Functions</w:t>
            </w:r>
            <w:r w:rsidRPr="00B64C90">
              <w:rPr>
                <w:rFonts w:asciiTheme="minorHAnsi" w:hAnsiTheme="minorHAnsi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32CF849B" wp14:editId="5E1EED2C">
                  <wp:extent cx="235131" cy="160020"/>
                  <wp:effectExtent l="19050" t="0" r="0" b="0"/>
                  <wp:docPr id="349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7" type="#_x0000_t75" style="width:192pt;height:99pt" o:ole="">
                  <v:imagedata r:id="rId111" o:title=""/>
                </v:shape>
                <o:OLEObject Type="Embed" ProgID="Visio.Drawing.11" ShapeID="_x0000_i1047" DrawAspect="Content" ObjectID="_1554716121" r:id="rId11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aff"/>
              <w:numPr>
                <w:ilvl w:val="0"/>
                <w:numId w:val="22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Mem</w:t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8" type="#_x0000_t75" style="width:192pt;height:99pt" o:ole="">
                  <v:imagedata r:id="rId113" o:title=""/>
                </v:shape>
                <o:OLEObject Type="Embed" ProgID="Visio.Drawing.11" ShapeID="_x0000_i1048" DrawAspect="Content" ObjectID="_1554716122" r:id="rId114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2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lastRenderedPageBreak/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637D9A08" wp14:editId="648B1812">
                  <wp:extent cx="235131" cy="160020"/>
                  <wp:effectExtent l="19050" t="0" r="0" b="0"/>
                  <wp:docPr id="353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49" type="#_x0000_t75" style="width:192pt;height:99pt" o:ole="">
                  <v:imagedata r:id="rId115" o:title=""/>
                </v:shape>
                <o:OLEObject Type="Embed" ProgID="Visio.Drawing.11" ShapeID="_x0000_i1049" DrawAspect="Content" ObjectID="_1554716123" r:id="rId116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 xml:space="preserve">Набрать пароль: </w:t>
            </w:r>
            <w:r w:rsidRPr="00B64C90">
              <w:rPr>
                <w:rStyle w:val="affff"/>
              </w:rPr>
              <w:t>1, 6, 6, 8, 3, 1</w:t>
            </w:r>
            <w:r w:rsidRPr="00B64C90">
              <w:t xml:space="preserve"> и затем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47274B59" wp14:editId="498262E2">
                  <wp:extent cx="235131" cy="160020"/>
                  <wp:effectExtent l="19050" t="0" r="0" b="0"/>
                  <wp:docPr id="355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0" type="#_x0000_t75" style="width:192pt;height:99pt" o:ole="">
                  <v:imagedata r:id="rId117" o:title=""/>
                </v:shape>
                <o:OLEObject Type="Embed" ProgID="Visio.Drawing.11" ShapeID="_x0000_i1050" DrawAspect="Content" ObjectID="_1554716124" r:id="rId118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 xml:space="preserve">Пролистать текущее меню вниз –– нажать функциональную клавишу </w:t>
            </w:r>
            <w:proofErr w:type="gramStart"/>
            <w:r w:rsidRPr="00B64C90">
              <w:t>под</w:t>
            </w:r>
            <w:proofErr w:type="gramEnd"/>
            <w:r w:rsidRPr="00B64C90">
              <w:t xml:space="preserve"> </w:t>
            </w:r>
            <w:r w:rsidRPr="003364B8">
              <w:rPr>
                <w:noProof/>
              </w:rPr>
              <mc:AlternateContent>
                <mc:Choice Requires="wps">
                  <w:drawing>
                    <wp:inline distT="0" distB="0" distL="0" distR="0" wp14:anchorId="2A1851DE" wp14:editId="02097C5B">
                      <wp:extent cx="200025" cy="107315"/>
                      <wp:effectExtent l="28575" t="9525" r="28575" b="6985"/>
                      <wp:docPr id="9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0025" cy="107315"/>
                              </a:xfrm>
                              <a:prstGeom prst="downArrow">
                                <a:avLst>
                                  <a:gd name="adj1" fmla="val 49843"/>
                                  <a:gd name="adj2" fmla="val 51065"/>
                                </a:avLst>
                              </a:prstGeom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ea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AutoShape 47" o:spid="_x0000_s1026" type="#_x0000_t67" style="width:15.75pt;height: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" adj="10570,5417" fillcolor="#7f7f7f [1612]" strokecolor="#7f7f7f [1612]">
                      <v:textbox style="layout-flow:vertical-ideographic"/>
                      <w10:anchorlock/>
                    </v:shape>
                  </w:pict>
                </mc:Fallback>
              </mc:AlternateContent>
            </w:r>
            <w:r w:rsidRPr="00B64C90"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1" type="#_x0000_t75" style="width:192pt;height:99pt" o:ole="">
                  <v:imagedata r:id="rId119" o:title=""/>
                </v:shape>
                <o:OLEObject Type="Embed" ProgID="Visio.Drawing.11" ShapeID="_x0000_i1051" DrawAspect="Content" ObjectID="_1554716125" r:id="rId120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all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Groups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>нажать клавишу</w:t>
            </w:r>
            <w:r w:rsidRPr="00B64C90">
              <w:rPr>
                <w:rStyle w:val="affff"/>
              </w:rPr>
              <w:t xml:space="preserve"> </w:t>
            </w:r>
            <w:r w:rsidRPr="003364B8">
              <w:rPr>
                <w:noProof/>
              </w:rPr>
              <w:drawing>
                <wp:inline distT="0" distB="0" distL="0" distR="0" wp14:anchorId="40F46635" wp14:editId="7B01CD1A">
                  <wp:extent cx="235131" cy="160020"/>
                  <wp:effectExtent l="19050" t="0" r="0" b="0"/>
                  <wp:docPr id="366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2" type="#_x0000_t75" style="width:192pt;height:99pt" o:ole="">
                  <v:imagedata r:id="rId121" o:title=""/>
                </v:shape>
                <o:OLEObject Type="Embed" ProgID="Visio.Drawing.11" ShapeID="_x0000_i1052" DrawAspect="Content" ObjectID="_1554716126" r:id="rId12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Confirm</w:t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3" type="#_x0000_t75" style="width:192pt;height:99pt" o:ole="">
                  <v:imagedata r:id="rId123" o:title=""/>
                </v:shape>
                <o:OLEObject Type="Embed" ProgID="Visio.Drawing.11" ShapeID="_x0000_i1053" DrawAspect="Content" ObjectID="_1554716127" r:id="rId124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lastRenderedPageBreak/>
              <w:t xml:space="preserve">Вернуться в меню </w:t>
            </w:r>
            <w:r w:rsidRPr="00B64C90">
              <w:rPr>
                <w:rStyle w:val="affff"/>
              </w:rPr>
              <w:t>VERIX TERMINAL MRG</w:t>
            </w:r>
            <w:r w:rsidRPr="00B64C90">
              <w:t xml:space="preserve"> –– несколько раз нажать клавишу </w:t>
            </w:r>
            <w:r w:rsidRPr="003364B8">
              <w:rPr>
                <w:noProof/>
              </w:rPr>
              <w:drawing>
                <wp:inline distT="0" distB="0" distL="0" distR="0" wp14:anchorId="0F266B17" wp14:editId="4FE70295">
                  <wp:extent cx="232410" cy="158168"/>
                  <wp:effectExtent l="19050" t="0" r="0" b="0"/>
                  <wp:docPr id="370" name="Рисунок 105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1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4" type="#_x0000_t75" style="width:192pt;height:99pt" o:ole="">
                  <v:imagedata r:id="rId125" o:title=""/>
                </v:shape>
                <o:OLEObject Type="Embed" ProgID="Visio.Drawing.11" ShapeID="_x0000_i1054" DrawAspect="Content" ObjectID="_1554716128" r:id="rId126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 xml:space="preserve">Выбрать пункт </w:t>
            </w:r>
            <w:r w:rsidRPr="00B64C90">
              <w:rPr>
                <w:rStyle w:val="affff"/>
                <w:lang w:val="en-US"/>
              </w:rPr>
              <w:t>Restart</w:t>
            </w:r>
            <w:r w:rsidRPr="00B64C90"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 xml:space="preserve">нажать клавишу </w:t>
            </w:r>
            <w:r w:rsidRPr="003364B8">
              <w:rPr>
                <w:noProof/>
              </w:rPr>
              <w:drawing>
                <wp:inline distT="0" distB="0" distL="0" distR="0" wp14:anchorId="6C5AF4EE" wp14:editId="78733064">
                  <wp:extent cx="232410" cy="158168"/>
                  <wp:effectExtent l="19050" t="0" r="0" b="0"/>
                  <wp:docPr id="369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0" cy="1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t>.</w:t>
            </w:r>
          </w:p>
          <w:p w:rsidR="00860C05" w:rsidRPr="00B64C90" w:rsidRDefault="00860C05" w:rsidP="00860C05">
            <w:pPr>
              <w:pStyle w:val="INDENTION"/>
              <w:ind w:left="459"/>
            </w:pP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5" type="#_x0000_t75" style="width:192pt;height:99pt" o:ole="">
                  <v:imagedata r:id="rId127" o:title=""/>
                </v:shape>
                <o:OLEObject Type="Embed" ProgID="Visio.Drawing.11" ShapeID="_x0000_i1055" DrawAspect="Content" ObjectID="_1554716129" r:id="rId128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9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2"/>
              </w:numPr>
              <w:ind w:left="459"/>
            </w:pPr>
            <w:r w:rsidRPr="00B64C90">
              <w:t>Параметры терминала будут обнулены.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6" type="#_x0000_t75" style="width:192pt;height:99pt" o:ole="">
                  <v:imagedata r:id="rId129" o:title=""/>
                </v:shape>
                <o:OLEObject Type="Embed" ProgID="Visio.Drawing.11" ShapeID="_x0000_i1056" DrawAspect="Content" ObjectID="_1554716130" r:id="rId130"/>
              </w:object>
            </w:r>
          </w:p>
        </w:tc>
      </w:tr>
    </w:tbl>
    <w:p w:rsidR="00860C05" w:rsidRPr="00B64C90" w:rsidRDefault="00860C05" w:rsidP="00860C05">
      <w:pPr>
        <w:pStyle w:val="aff"/>
        <w:spacing w:before="0" w:after="200" w:line="360" w:lineRule="auto"/>
        <w:ind w:left="360"/>
        <w:jc w:val="left"/>
        <w:rPr>
          <w:rFonts w:asciiTheme="minorHAnsi" w:hAnsiTheme="minorHAnsi"/>
          <w:lang w:val="en-US"/>
        </w:rPr>
      </w:pPr>
    </w:p>
    <w:p w:rsidR="00860C05" w:rsidRPr="00B64C90" w:rsidRDefault="00844C8D" w:rsidP="00844C8D">
      <w:pPr>
        <w:pStyle w:val="31"/>
        <w:tabs>
          <w:tab w:val="left" w:pos="5387"/>
        </w:tabs>
        <w:spacing w:before="240"/>
      </w:pPr>
      <w:bookmarkStart w:id="70" w:name="_Toc437415822"/>
      <w:bookmarkStart w:id="71" w:name="_Toc466391080"/>
      <w:r>
        <w:t>Удаление ПО</w:t>
      </w:r>
      <w:r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>(</w:t>
      </w:r>
      <w:proofErr w:type="spellStart"/>
      <w:r w:rsidR="00860C05" w:rsidRPr="00B64C90">
        <w:t>VeriFone</w:t>
      </w:r>
      <w:proofErr w:type="spellEnd"/>
      <w:r w:rsidR="00860C05" w:rsidRPr="00B64C90">
        <w:t xml:space="preserve"> V</w:t>
      </w:r>
      <w:r>
        <w:rPr>
          <w:lang w:val="en-US"/>
        </w:rPr>
        <w:t>x</w:t>
      </w:r>
      <w:r w:rsidR="00860C05" w:rsidRPr="00B64C90">
        <w:t>675</w:t>
      </w:r>
      <w:bookmarkEnd w:id="70"/>
      <w:r w:rsidRPr="00844C8D">
        <w:t>)</w:t>
      </w:r>
      <w:bookmarkEnd w:id="71"/>
    </w:p>
    <w:tbl>
      <w:tblPr>
        <w:tblStyle w:val="aa"/>
        <w:tblW w:w="1011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7"/>
        <w:gridCol w:w="4501"/>
      </w:tblGrid>
      <w:tr w:rsidR="00860C05" w:rsidRPr="00B64C90" w:rsidTr="00860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8" w:type="dxa"/>
            <w:gridSpan w:val="2"/>
            <w:tcBorders>
              <w:left w:val="none" w:sz="0" w:space="0" w:color="auto"/>
            </w:tcBorders>
          </w:tcPr>
          <w:p w:rsidR="00860C05" w:rsidRPr="003364B8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>Войти в системное меню</w:t>
            </w:r>
            <w:proofErr w:type="gramStart"/>
            <w:r w:rsidRPr="00B64C90">
              <w:rPr>
                <w:rStyle w:val="affff"/>
                <w:b w:val="0"/>
                <w:color w:val="auto"/>
              </w:rPr>
              <w:t xml:space="preserve"> –– </w:t>
            </w:r>
            <w:proofErr w:type="gramEnd"/>
            <w:r w:rsidRPr="00B64C90">
              <w:rPr>
                <w:rStyle w:val="affff"/>
                <w:b w:val="0"/>
                <w:color w:val="auto"/>
              </w:rPr>
              <w:t xml:space="preserve">на терминале одновременно нажать клавиши </w:t>
            </w:r>
            <w:r w:rsidRPr="003364B8">
              <w:rPr>
                <w:rStyle w:val="affff"/>
                <w:b w:val="0"/>
                <w:noProof/>
                <w:color w:val="auto"/>
              </w:rPr>
              <w:drawing>
                <wp:inline distT="0" distB="0" distL="0" distR="0" wp14:anchorId="761455C0" wp14:editId="052A9679">
                  <wp:extent cx="201541" cy="137160"/>
                  <wp:effectExtent l="19050" t="0" r="8009" b="0"/>
                  <wp:docPr id="115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7" cy="1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и </w:t>
            </w:r>
            <w:r w:rsidRPr="003364B8">
              <w:rPr>
                <w:rStyle w:val="affff"/>
                <w:b w:val="0"/>
                <w:noProof/>
                <w:color w:val="auto"/>
              </w:rPr>
              <w:drawing>
                <wp:inline distT="0" distB="0" distL="0" distR="0" wp14:anchorId="4DDB4CD7" wp14:editId="711FA660">
                  <wp:extent cx="187778" cy="134552"/>
                  <wp:effectExtent l="19050" t="0" r="2722" b="0"/>
                  <wp:docPr id="116" name="Рисунок 18" descr="Клавиша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7.png"/>
                          <pic:cNvPicPr/>
                        </pic:nvPicPr>
                        <pic:blipFill>
                          <a:blip r:embed="rId131" cstate="print"/>
                          <a:srcRect t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3" cy="13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. 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Ввести пароль: </w:t>
            </w:r>
            <w:r w:rsidRPr="00B64C90">
              <w:rPr>
                <w:rStyle w:val="affff"/>
              </w:rPr>
              <w:t xml:space="preserve">1, </w:t>
            </w:r>
            <w:r w:rsidR="007511BB" w:rsidRPr="00B64C90">
              <w:rPr>
                <w:rStyle w:val="affff"/>
              </w:rPr>
              <w:t xml:space="preserve">ALPHA, ALPHA, </w:t>
            </w:r>
            <w:r w:rsidRPr="00B64C90">
              <w:rPr>
                <w:rStyle w:val="affff"/>
              </w:rPr>
              <w:t>6, 6, 8, 3, 1</w:t>
            </w:r>
            <w:r w:rsidRPr="00B64C90">
              <w:rPr>
                <w:rFonts w:asciiTheme="minorHAnsi" w:hAnsiTheme="minorHAnsi"/>
              </w:rPr>
              <w:t xml:space="preserve"> и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663E9BA5" wp14:editId="0AE60301">
                  <wp:extent cx="232410" cy="158168"/>
                  <wp:effectExtent l="19050" t="0" r="0" b="0"/>
                  <wp:docPr id="114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7" type="#_x0000_t75" style="width:192pt;height:99pt" o:ole="">
                  <v:imagedata r:id="rId109" o:title=""/>
                </v:shape>
                <o:OLEObject Type="Embed" ProgID="Visio.Drawing.11" ShapeID="_x0000_i1057" DrawAspect="Content" ObjectID="_1554716131" r:id="rId13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lastRenderedPageBreak/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Memory</w:t>
            </w:r>
            <w:r w:rsidRPr="00B64C90">
              <w:rPr>
                <w:rFonts w:asciiTheme="minorHAnsi" w:hAnsiTheme="minorHAnsi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3870">
                <v:shape id="_x0000_i1058" type="#_x0000_t75" style="width:192pt;height:193.5pt" o:ole="">
                  <v:imagedata r:id="rId133" o:title=""/>
                </v:shape>
                <o:OLEObject Type="Embed" ProgID="Visio.Drawing.11" ShapeID="_x0000_i1058" DrawAspect="Content" ObjectID="_1554716132" r:id="rId134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350DECB8" wp14:editId="723F20E3">
                  <wp:extent cx="235131" cy="160020"/>
                  <wp:effectExtent l="19050" t="0" r="0" b="0"/>
                  <wp:docPr id="120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59" type="#_x0000_t75" style="width:192pt;height:99pt" o:ole="">
                  <v:imagedata r:id="rId135" o:title=""/>
                </v:shape>
                <o:OLEObject Type="Embed" ProgID="Visio.Drawing.11" ShapeID="_x0000_i1059" DrawAspect="Content" ObjectID="_1554716133" r:id="rId136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Набрать пароль: </w:t>
            </w:r>
            <w:r w:rsidRPr="00B64C90">
              <w:rPr>
                <w:rStyle w:val="affff"/>
              </w:rPr>
              <w:t xml:space="preserve">1, </w:t>
            </w:r>
            <w:r w:rsidR="007511BB" w:rsidRPr="00B64C90">
              <w:rPr>
                <w:rStyle w:val="affff"/>
              </w:rPr>
              <w:t xml:space="preserve">ALPHA, ALPHA, </w:t>
            </w:r>
            <w:r w:rsidRPr="00B64C90">
              <w:rPr>
                <w:rStyle w:val="affff"/>
              </w:rPr>
              <w:t>6, 6, 8, 3, 1</w:t>
            </w:r>
            <w:r w:rsidRPr="00B64C90">
              <w:rPr>
                <w:rFonts w:asciiTheme="minorHAnsi" w:hAnsiTheme="minorHAnsi"/>
              </w:rPr>
              <w:t xml:space="preserve"> и затем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7ADDA0B1" wp14:editId="236AACA6">
                  <wp:extent cx="235131" cy="160020"/>
                  <wp:effectExtent l="19050" t="0" r="0" b="0"/>
                  <wp:docPr id="354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0" type="#_x0000_t75" style="width:192pt;height:99pt" o:ole="">
                  <v:imagedata r:id="rId137" o:title=""/>
                </v:shape>
                <o:OLEObject Type="Embed" ProgID="Visio.Drawing.11" ShapeID="_x0000_i1060" DrawAspect="Content" ObjectID="_1554716135" r:id="rId138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0F423D" w:rsidRDefault="00860C05" w:rsidP="000F423D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</w:rPr>
              <w:t>Выбрать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Fonts w:asciiTheme="minorHAnsi" w:hAnsiTheme="minorHAnsi"/>
              </w:rPr>
              <w:t>пункт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Fonts w:asciiTheme="minorHAnsi" w:hAnsiTheme="minorHAnsi"/>
              </w:rPr>
              <w:t>меню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Clear</w:t>
            </w:r>
            <w:r w:rsidRPr="000F423D">
              <w:rPr>
                <w:rStyle w:val="affff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all</w:t>
            </w:r>
            <w:r w:rsidRPr="000F423D">
              <w:rPr>
                <w:rStyle w:val="affff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Groups</w:t>
            </w:r>
            <w:r w:rsidRPr="000F423D">
              <w:rPr>
                <w:rStyle w:val="affff"/>
                <w:b w:val="0"/>
                <w:color w:val="auto"/>
                <w:lang w:val="en-US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99">
                <v:shape id="_x0000_i1061" type="#_x0000_t75" style="width:192pt;height:106.5pt" o:ole="">
                  <v:imagedata r:id="rId139" o:title=""/>
                </v:shape>
                <o:OLEObject Type="Embed" ProgID="Visio.Drawing.11" ShapeID="_x0000_i1061" DrawAspect="Content" ObjectID="_1554716136" r:id="rId140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lastRenderedPageBreak/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Confirm</w:t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2" type="#_x0000_t75" style="width:192pt;height:99pt" o:ole="">
                  <v:imagedata r:id="rId141" o:title=""/>
                </v:shape>
                <o:OLEObject Type="Embed" ProgID="Visio.Drawing.11" ShapeID="_x0000_i1062" DrawAspect="Content" ObjectID="_1554716137" r:id="rId14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Вернуться в меню </w:t>
            </w:r>
            <w:r w:rsidRPr="00B64C90">
              <w:rPr>
                <w:rStyle w:val="affff"/>
              </w:rPr>
              <w:t>VERIX TERMINAL MRG</w:t>
            </w:r>
            <w:r w:rsidRPr="00B64C90">
              <w:rPr>
                <w:rFonts w:asciiTheme="minorHAnsi" w:hAnsiTheme="minorHAnsi"/>
              </w:rPr>
              <w:t xml:space="preserve"> –– несколько раз 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4E6E2A01" wp14:editId="734E5010">
                  <wp:extent cx="232410" cy="158168"/>
                  <wp:effectExtent l="19050" t="0" r="0" b="0"/>
                  <wp:docPr id="123" name="Рисунок 105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1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>.</w:t>
            </w:r>
          </w:p>
          <w:p w:rsidR="00860C05" w:rsidRPr="00B64C90" w:rsidRDefault="00860C05" w:rsidP="00860C05">
            <w:pPr>
              <w:pStyle w:val="INDENTION"/>
              <w:ind w:left="459"/>
            </w:pP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</w:rPr>
            </w:pPr>
            <w:r w:rsidRPr="003364B8">
              <w:rPr>
                <w:rFonts w:asciiTheme="minorHAnsi" w:hAnsiTheme="minorHAnsi"/>
              </w:rPr>
              <w:object w:dxaOrig="3845" w:dyaOrig="2038">
                <v:shape id="_x0000_i1063" type="#_x0000_t75" style="width:192.75pt;height:102pt" o:ole="">
                  <v:imagedata r:id="rId143" o:title=""/>
                </v:shape>
                <o:OLEObject Type="Embed" ProgID="Visio.Drawing.11" ShapeID="_x0000_i1063" DrawAspect="Content" ObjectID="_1554716138" r:id="rId144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</w:t>
            </w:r>
            <w:r w:rsidRPr="00B64C90">
              <w:rPr>
                <w:rStyle w:val="affff"/>
                <w:lang w:val="en-US"/>
              </w:rPr>
              <w:t>Restart</w:t>
            </w:r>
            <w:r w:rsidRPr="00B64C90">
              <w:rPr>
                <w:rFonts w:asciiTheme="minorHAnsi" w:hAnsiTheme="minorHAnsi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1E625EA4" wp14:editId="3ED5718D">
                  <wp:extent cx="232410" cy="158168"/>
                  <wp:effectExtent l="19050" t="0" r="0" b="0"/>
                  <wp:docPr id="124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0" cy="1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>.</w:t>
            </w:r>
          </w:p>
        </w:tc>
        <w:tc>
          <w:tcPr>
            <w:tcW w:w="4501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3870">
                <v:shape id="_x0000_i1064" type="#_x0000_t75" style="width:192pt;height:193.5pt" o:ole="">
                  <v:imagedata r:id="rId133" o:title=""/>
                </v:shape>
                <o:OLEObject Type="Embed" ProgID="Visio.Drawing.11" ShapeID="_x0000_i1064" DrawAspect="Content" ObjectID="_1554716139" r:id="rId145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17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3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Параметры терминала будут обнулены.</w:t>
            </w:r>
          </w:p>
        </w:tc>
        <w:tc>
          <w:tcPr>
            <w:tcW w:w="4501" w:type="dxa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5" type="#_x0000_t75" style="width:192pt;height:99pt" o:ole="">
                  <v:imagedata r:id="rId146" o:title=""/>
                </v:shape>
                <o:OLEObject Type="Embed" ProgID="Visio.Drawing.11" ShapeID="_x0000_i1065" DrawAspect="Content" ObjectID="_1554716140" r:id="rId147"/>
              </w:object>
            </w:r>
          </w:p>
        </w:tc>
      </w:tr>
    </w:tbl>
    <w:p w:rsidR="00860C05" w:rsidRPr="00B64C90" w:rsidRDefault="00844C8D" w:rsidP="00285D34">
      <w:pPr>
        <w:pStyle w:val="31"/>
      </w:pPr>
      <w:bookmarkStart w:id="72" w:name="_Toc437415823"/>
      <w:bookmarkStart w:id="73" w:name="_Toc466391081"/>
      <w:r>
        <w:t>Удаление ПО</w:t>
      </w:r>
      <w:r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>(</w:t>
      </w:r>
      <w:proofErr w:type="spellStart"/>
      <w:r w:rsidR="00860C05" w:rsidRPr="00B64C90">
        <w:t>VeriFone</w:t>
      </w:r>
      <w:proofErr w:type="spellEnd"/>
      <w:r w:rsidR="00860C05" w:rsidRPr="00B64C90">
        <w:t xml:space="preserve"> Vx680</w:t>
      </w:r>
      <w:bookmarkEnd w:id="72"/>
      <w:r w:rsidRPr="00844C8D">
        <w:t>)</w:t>
      </w:r>
      <w:bookmarkEnd w:id="73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785"/>
      </w:tblGrid>
      <w:tr w:rsidR="00860C05" w:rsidRPr="00B64C90" w:rsidTr="00860C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0" w:type="dxa"/>
            <w:gridSpan w:val="2"/>
            <w:tcBorders>
              <w:left w:val="none" w:sz="0" w:space="0" w:color="auto"/>
            </w:tcBorders>
          </w:tcPr>
          <w:p w:rsidR="00860C05" w:rsidRPr="003364B8" w:rsidRDefault="00860C05" w:rsidP="00633139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>Войти в системное меню</w:t>
            </w:r>
            <w:proofErr w:type="gramStart"/>
            <w:r w:rsidRPr="00B64C90">
              <w:rPr>
                <w:rStyle w:val="affff"/>
                <w:b w:val="0"/>
                <w:color w:val="auto"/>
              </w:rPr>
              <w:t xml:space="preserve"> –– </w:t>
            </w:r>
            <w:proofErr w:type="gramEnd"/>
            <w:r w:rsidRPr="00B64C90">
              <w:rPr>
                <w:rStyle w:val="affff"/>
                <w:b w:val="0"/>
                <w:color w:val="auto"/>
              </w:rPr>
              <w:t xml:space="preserve">на терминале одновременно нажать клавиши </w:t>
            </w:r>
            <w:r w:rsidRPr="003364B8">
              <w:rPr>
                <w:rStyle w:val="affff"/>
                <w:b w:val="0"/>
                <w:noProof/>
                <w:color w:val="auto"/>
              </w:rPr>
              <w:drawing>
                <wp:inline distT="0" distB="0" distL="0" distR="0" wp14:anchorId="1D71FC00" wp14:editId="38DD544E">
                  <wp:extent cx="201541" cy="137160"/>
                  <wp:effectExtent l="19050" t="0" r="8009" b="0"/>
                  <wp:docPr id="98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87" cy="139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и </w:t>
            </w:r>
            <w:r w:rsidRPr="003364B8">
              <w:rPr>
                <w:rStyle w:val="affff"/>
                <w:b w:val="0"/>
                <w:noProof/>
                <w:color w:val="auto"/>
              </w:rPr>
              <w:drawing>
                <wp:inline distT="0" distB="0" distL="0" distR="0" wp14:anchorId="1DF8190B" wp14:editId="51E57344">
                  <wp:extent cx="187778" cy="134552"/>
                  <wp:effectExtent l="19050" t="0" r="2722" b="0"/>
                  <wp:docPr id="99" name="Рисунок 18" descr="Клавиша 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7.png"/>
                          <pic:cNvPicPr/>
                        </pic:nvPicPr>
                        <pic:blipFill>
                          <a:blip r:embed="rId131" cstate="print"/>
                          <a:srcRect t="55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63" cy="13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Style w:val="affff"/>
              </w:rPr>
            </w:pPr>
            <w:r w:rsidRPr="003364B8">
              <w:rPr>
                <w:rFonts w:asciiTheme="minorHAnsi" w:hAnsiTheme="minorHAnsi"/>
              </w:rPr>
              <w:lastRenderedPageBreak/>
              <w:t xml:space="preserve">Ввести пароль: </w:t>
            </w:r>
            <w:r w:rsidRPr="00B64C90">
              <w:rPr>
                <w:rStyle w:val="affff"/>
              </w:rPr>
              <w:t xml:space="preserve">1, 6, 6, 8, 3, 1 </w:t>
            </w:r>
            <w:r w:rsidRPr="00B64C90">
              <w:rPr>
                <w:rFonts w:asciiTheme="minorHAnsi" w:hAnsiTheme="minorHAnsi"/>
              </w:rPr>
              <w:t xml:space="preserve">и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6A83E15A" wp14:editId="606917E1">
                  <wp:extent cx="232410" cy="158168"/>
                  <wp:effectExtent l="19050" t="0" r="0" b="0"/>
                  <wp:docPr id="100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6" type="#_x0000_t75" style="width:192pt;height:99pt" o:ole="">
                  <v:imagedata r:id="rId148" o:title=""/>
                </v:shape>
                <o:OLEObject Type="Embed" ProgID="Visio.Drawing.11" ShapeID="_x0000_i1066" DrawAspect="Content" ObjectID="_1554716141" r:id="rId149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Clear</w:t>
            </w:r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Memory</w:t>
            </w:r>
            <w:r w:rsidRPr="00B64C90">
              <w:rPr>
                <w:rFonts w:asciiTheme="minorHAnsi" w:hAnsiTheme="minorHAnsi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3870">
                <v:shape id="_x0000_i1067" type="#_x0000_t75" style="width:192pt;height:193.5pt" o:ole="">
                  <v:imagedata r:id="rId133" o:title=""/>
                </v:shape>
                <o:OLEObject Type="Embed" ProgID="Visio.Drawing.11" ShapeID="_x0000_i1067" DrawAspect="Content" ObjectID="_1554716142" r:id="rId150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3AC5F8F1" wp14:editId="57EC0619">
                  <wp:extent cx="235131" cy="160020"/>
                  <wp:effectExtent l="19050" t="0" r="0" b="0"/>
                  <wp:docPr id="102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35" cy="163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8" type="#_x0000_t75" style="width:192pt;height:99pt" o:ole="">
                  <v:imagedata r:id="rId151" o:title=""/>
                </v:shape>
                <o:OLEObject Type="Embed" ProgID="Visio.Drawing.11" ShapeID="_x0000_i1068" DrawAspect="Content" ObjectID="_1554716143" r:id="rId152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Ввести пароль: </w:t>
            </w:r>
            <w:r w:rsidRPr="00B64C90">
              <w:rPr>
                <w:rStyle w:val="affff"/>
              </w:rPr>
              <w:t>1, 6, 6, 8, 3, 1</w:t>
            </w:r>
            <w:r w:rsidRPr="00B64C90">
              <w:rPr>
                <w:rFonts w:asciiTheme="minorHAnsi" w:hAnsiTheme="minorHAnsi"/>
              </w:rPr>
              <w:t xml:space="preserve"> и 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14B2D10A" wp14:editId="2B0A2BF3">
                  <wp:extent cx="232410" cy="158168"/>
                  <wp:effectExtent l="19050" t="0" r="0" b="0"/>
                  <wp:docPr id="103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0" cy="1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. </w:t>
            </w:r>
            <w:r w:rsidRPr="00B64C90">
              <w:rPr>
                <w:rFonts w:asciiTheme="minorHAnsi" w:hAnsiTheme="minorHAnsi"/>
              </w:rPr>
              <w:t xml:space="preserve"> 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69" type="#_x0000_t75" style="width:192pt;height:99pt" o:ole="">
                  <v:imagedata r:id="rId153" o:title=""/>
                </v:shape>
                <o:OLEObject Type="Embed" ProgID="Visio.Drawing.11" ShapeID="_x0000_i1069" DrawAspect="Content" ObjectID="_1554716144" r:id="rId154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0F423D" w:rsidRDefault="00860C05" w:rsidP="000F423D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  <w:lang w:val="en-US"/>
              </w:rPr>
            </w:pPr>
            <w:r w:rsidRPr="00B64C90">
              <w:rPr>
                <w:rFonts w:asciiTheme="minorHAnsi" w:hAnsiTheme="minorHAnsi"/>
              </w:rPr>
              <w:lastRenderedPageBreak/>
              <w:t>Выбрать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Fonts w:asciiTheme="minorHAnsi" w:hAnsiTheme="minorHAnsi"/>
              </w:rPr>
              <w:t>пункт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Fonts w:asciiTheme="minorHAnsi" w:hAnsiTheme="minorHAnsi"/>
              </w:rPr>
              <w:t>меню</w:t>
            </w:r>
            <w:r w:rsidRPr="000F423D">
              <w:rPr>
                <w:rFonts w:asciiTheme="minorHAnsi" w:hAnsiTheme="minorHAnsi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Clear</w:t>
            </w:r>
            <w:r w:rsidRPr="000F423D">
              <w:rPr>
                <w:rStyle w:val="affff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all</w:t>
            </w:r>
            <w:r w:rsidRPr="000F423D">
              <w:rPr>
                <w:rStyle w:val="affff"/>
                <w:lang w:val="en-US"/>
              </w:rPr>
              <w:t xml:space="preserve"> </w:t>
            </w:r>
            <w:r w:rsidRPr="00B64C90">
              <w:rPr>
                <w:rStyle w:val="affff"/>
                <w:lang w:val="en-US"/>
              </w:rPr>
              <w:t>Groups</w:t>
            </w:r>
            <w:r w:rsidR="000F423D" w:rsidRPr="000F423D">
              <w:rPr>
                <w:lang w:val="en-US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99">
                <v:shape id="_x0000_i1070" type="#_x0000_t75" style="width:192pt;height:106.5pt" o:ole="">
                  <v:imagedata r:id="rId139" o:title=""/>
                </v:shape>
                <o:OLEObject Type="Embed" ProgID="Visio.Drawing.11" ShapeID="_x0000_i1070" DrawAspect="Content" ObjectID="_1554716145" r:id="rId155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0F423D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Выбрать пункт меню </w:t>
            </w:r>
            <w:r w:rsidRPr="00B64C90">
              <w:rPr>
                <w:rStyle w:val="affff"/>
                <w:lang w:val="en-US"/>
              </w:rPr>
              <w:t>Confirm</w:t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71" type="#_x0000_t75" style="width:192pt;height:99pt" o:ole="">
                  <v:imagedata r:id="rId141" o:title=""/>
                </v:shape>
                <o:OLEObject Type="Embed" ProgID="Visio.Drawing.11" ShapeID="_x0000_i1071" DrawAspect="Content" ObjectID="_1554716146" r:id="rId156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4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Вернуться в меню </w:t>
            </w:r>
            <w:r w:rsidRPr="00B64C90">
              <w:rPr>
                <w:rStyle w:val="affff"/>
              </w:rPr>
              <w:t>VERIX TERMINAL MRG</w:t>
            </w:r>
            <w:r w:rsidRPr="00B64C90">
              <w:rPr>
                <w:rFonts w:asciiTheme="minorHAnsi" w:hAnsiTheme="minorHAnsi"/>
              </w:rPr>
              <w:t xml:space="preserve"> –– несколько раз 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4044CF69" wp14:editId="2AD5C996">
                  <wp:extent cx="232410" cy="158168"/>
                  <wp:effectExtent l="19050" t="0" r="0" b="0"/>
                  <wp:docPr id="110" name="Рисунок 105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31" cy="159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Fonts w:asciiTheme="minorHAnsi" w:hAnsiTheme="minorHAnsi"/>
              </w:rPr>
              <w:t>.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45" w:dyaOrig="2038">
                <v:shape id="_x0000_i1072" type="#_x0000_t75" style="width:192.75pt;height:102pt" o:ole="">
                  <v:imagedata r:id="rId143" o:title=""/>
                </v:shape>
                <o:OLEObject Type="Embed" ProgID="Visio.Drawing.11" ShapeID="_x0000_i1072" DrawAspect="Content" ObjectID="_1554716147" r:id="rId157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4"/>
              </w:numPr>
              <w:ind w:left="459"/>
            </w:pPr>
            <w:r w:rsidRPr="00B64C90">
              <w:t xml:space="preserve"> Выбрать пункт </w:t>
            </w:r>
            <w:r w:rsidRPr="00B64C90">
              <w:rPr>
                <w:rStyle w:val="affff"/>
                <w:lang w:val="en-US"/>
              </w:rPr>
              <w:t>Restart</w:t>
            </w:r>
            <w:r w:rsidRPr="00B64C90"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r w:rsidRPr="00B64C90">
              <w:t xml:space="preserve">нажать клавишу </w:t>
            </w:r>
            <w:r w:rsidRPr="003364B8">
              <w:rPr>
                <w:noProof/>
              </w:rPr>
              <w:drawing>
                <wp:inline distT="0" distB="0" distL="0" distR="0" wp14:anchorId="66A33C2F" wp14:editId="1F48B5DC">
                  <wp:extent cx="232410" cy="158168"/>
                  <wp:effectExtent l="19050" t="0" r="0" b="0"/>
                  <wp:docPr id="109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60" cy="161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3870">
                <v:shape id="_x0000_i1073" type="#_x0000_t75" style="width:192pt;height:193.5pt" o:ole="">
                  <v:imagedata r:id="rId133" o:title=""/>
                </v:shape>
                <o:OLEObject Type="Embed" ProgID="Visio.Drawing.11" ShapeID="_x0000_i1073" DrawAspect="Content" ObjectID="_1554716148" r:id="rId158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INDENTION"/>
              <w:numPr>
                <w:ilvl w:val="0"/>
                <w:numId w:val="24"/>
              </w:numPr>
              <w:ind w:left="459"/>
            </w:pPr>
            <w:r w:rsidRPr="00B64C90">
              <w:t xml:space="preserve">Параметры терминала будут обнулены. 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</w:tbl>
    <w:p w:rsidR="00860C05" w:rsidRPr="00B64C90" w:rsidRDefault="00844C8D" w:rsidP="00EB29F1">
      <w:pPr>
        <w:pStyle w:val="22"/>
      </w:pPr>
      <w:bookmarkStart w:id="74" w:name="_Toc437415824"/>
      <w:bookmarkStart w:id="75" w:name="_Toc466391082"/>
      <w:r>
        <w:lastRenderedPageBreak/>
        <w:t>Удаление ПО</w:t>
      </w:r>
      <w:r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>(</w:t>
      </w:r>
      <w:proofErr w:type="spellStart"/>
      <w:r w:rsidR="00860C05" w:rsidRPr="00B64C90">
        <w:t>Ingenico</w:t>
      </w:r>
      <w:bookmarkEnd w:id="74"/>
      <w:proofErr w:type="spellEnd"/>
      <w:r>
        <w:rPr>
          <w:lang w:val="en-US"/>
        </w:rPr>
        <w:t>)</w:t>
      </w:r>
      <w:bookmarkEnd w:id="75"/>
    </w:p>
    <w:tbl>
      <w:tblPr>
        <w:tblStyle w:val="aa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785"/>
      </w:tblGrid>
      <w:tr w:rsidR="00860C05" w:rsidRPr="00B64C90" w:rsidTr="00815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blHeader w:val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6617B8" w:rsidRPr="00815770" w:rsidRDefault="00860C05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Войти в системное приложение </w:t>
            </w:r>
            <w:proofErr w:type="spellStart"/>
            <w:r w:rsidRPr="00897218">
              <w:rPr>
                <w:rStyle w:val="affffc"/>
              </w:rPr>
              <w:t>Telium</w:t>
            </w:r>
            <w:proofErr w:type="spellEnd"/>
            <w:r w:rsidRPr="00897218">
              <w:rPr>
                <w:rStyle w:val="affffc"/>
              </w:rPr>
              <w:t xml:space="preserve"> </w:t>
            </w:r>
            <w:proofErr w:type="spellStart"/>
            <w:r w:rsidRPr="00897218">
              <w:rPr>
                <w:rStyle w:val="affffc"/>
              </w:rPr>
              <w:t>Manager</w:t>
            </w:r>
            <w:proofErr w:type="spellEnd"/>
            <w:r w:rsidRPr="00B64C90">
              <w:rPr>
                <w:rStyle w:val="affff"/>
                <w:b w:val="0"/>
                <w:color w:val="auto"/>
              </w:rPr>
              <w:t xml:space="preserve"> –– на терминале одновременно нажать клавиши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43758A25" wp14:editId="0F418363">
                  <wp:extent cx="219075" cy="149092"/>
                  <wp:effectExtent l="19050" t="0" r="9525" b="0"/>
                  <wp:docPr id="507" name="Рисунок 410" descr="Клавиша Корр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Коррекция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7" cy="14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и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5F5A2D8D" wp14:editId="21926A18">
                  <wp:extent cx="214313" cy="142875"/>
                  <wp:effectExtent l="19050" t="0" r="0" b="0"/>
                  <wp:docPr id="509" name="Рисунок 411" descr="Клавиша .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.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88" cy="144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. </w:t>
            </w:r>
          </w:p>
          <w:p w:rsidR="00860C05" w:rsidRPr="003364B8" w:rsidRDefault="006617B8" w:rsidP="00815770">
            <w:pPr>
              <w:pStyle w:val="aff"/>
              <w:spacing w:line="360" w:lineRule="auto"/>
              <w:ind w:left="459"/>
              <w:rPr>
                <w:rStyle w:val="affff"/>
                <w:b w:val="0"/>
                <w:color w:val="auto"/>
              </w:rPr>
            </w:pPr>
            <w:r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 xml:space="preserve">ля </w:t>
            </w:r>
            <w:r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iSC250</w:t>
            </w:r>
            <w:r w:rsidR="008462CD">
              <w:rPr>
                <w:rStyle w:val="affff"/>
                <w:b w:val="0"/>
                <w:color w:val="auto"/>
              </w:rPr>
              <w:t xml:space="preserve">: </w:t>
            </w:r>
            <w:r w:rsidR="008462CD"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08FCD577" wp14:editId="6695F94A">
                  <wp:extent cx="219075" cy="149092"/>
                  <wp:effectExtent l="19050" t="0" r="9525" b="0"/>
                  <wp:docPr id="486" name="Рисунок 410" descr="Клавиша Коррекц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Коррекция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217" cy="14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462CD">
              <w:rPr>
                <w:rStyle w:val="affff"/>
                <w:b w:val="0"/>
                <w:color w:val="auto"/>
              </w:rPr>
              <w:t xml:space="preserve"> и </w:t>
            </w:r>
            <w:r w:rsidR="008462CD">
              <w:rPr>
                <w:rFonts w:asciiTheme="minorHAnsi" w:hAnsiTheme="minorHAnsi"/>
                <w:noProof/>
              </w:rPr>
              <w:drawing>
                <wp:inline distT="0" distB="0" distL="0" distR="0" wp14:anchorId="22897B87" wp14:editId="0F54B640">
                  <wp:extent cx="212400" cy="142820"/>
                  <wp:effectExtent l="0" t="0" r="0" b="0"/>
                  <wp:docPr id="487" name="Рисунок 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нус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" cy="1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</w:tcPr>
          <w:p w:rsidR="00860C05" w:rsidRPr="00B64C90" w:rsidRDefault="00860C05" w:rsidP="00860C05">
            <w:pPr>
              <w:pStyle w:val="aff"/>
              <w:spacing w:line="360" w:lineRule="auto"/>
              <w:ind w:left="459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affff"/>
                <w:b w:val="0"/>
                <w:color w:val="auto"/>
              </w:rPr>
            </w:pPr>
            <w:r w:rsidRPr="003364B8">
              <w:rPr>
                <w:rFonts w:asciiTheme="minorHAnsi" w:hAnsiTheme="minorHAnsi"/>
              </w:rPr>
              <w:object w:dxaOrig="3813" w:dyaOrig="2004">
                <v:shape id="_x0000_i1074" type="#_x0000_t75" style="width:192pt;height:99pt" o:ole="">
                  <v:imagedata r:id="rId159" o:title=""/>
                </v:shape>
                <o:OLEObject Type="Embed" ProgID="Visio.Drawing.11" ShapeID="_x0000_i1074" DrawAspect="Content" ObjectID="_1554716149" r:id="rId160"/>
              </w:object>
            </w:r>
          </w:p>
        </w:tc>
      </w:tr>
      <w:tr w:rsidR="008462CD" w:rsidRPr="006617B8" w:rsidTr="00815770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6617B8" w:rsidRPr="00F126AA" w:rsidRDefault="006617B8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Style w:val="affff"/>
                <w:b w:val="0"/>
                <w:color w:val="auto"/>
                <w:lang w:val="en-US"/>
              </w:rPr>
            </w:pPr>
            <w:r>
              <w:rPr>
                <w:rStyle w:val="affff"/>
                <w:b w:val="0"/>
                <w:color w:val="auto"/>
              </w:rPr>
              <w:t xml:space="preserve">Быстро нажимать клавишу </w:t>
            </w:r>
            <w:r>
              <w:rPr>
                <w:rFonts w:asciiTheme="minorHAnsi" w:hAnsiTheme="minorHAnsi"/>
                <w:noProof/>
              </w:rPr>
              <w:drawing>
                <wp:inline distT="0" distB="0" distL="0" distR="0" wp14:anchorId="3FE05E50" wp14:editId="1D8EEB39">
                  <wp:extent cx="214685" cy="162865"/>
                  <wp:effectExtent l="0" t="0" r="0" b="8890"/>
                  <wp:docPr id="488" name="Рисунок 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png"/>
                          <pic:cNvPicPr/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06" cy="164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ffff"/>
                <w:b w:val="0"/>
                <w:color w:val="auto"/>
              </w:rPr>
              <w:t xml:space="preserve"> до появления меню </w:t>
            </w:r>
            <w:r w:rsidRPr="00815770">
              <w:rPr>
                <w:rStyle w:val="affff"/>
                <w:lang w:val="en-US"/>
              </w:rPr>
              <w:t>&gt;&gt;Download menu&lt;&lt;.</w:t>
            </w:r>
            <w:r>
              <w:rPr>
                <w:rStyle w:val="affff"/>
                <w:lang w:val="en-US"/>
              </w:rPr>
              <w:t xml:space="preserve"> </w:t>
            </w:r>
          </w:p>
          <w:p w:rsidR="008462CD" w:rsidRPr="00815770" w:rsidRDefault="006617B8" w:rsidP="00815770">
            <w:pPr>
              <w:pStyle w:val="aff"/>
              <w:spacing w:line="360" w:lineRule="auto"/>
              <w:ind w:left="459"/>
              <w:rPr>
                <w:rStyle w:val="affff"/>
                <w:b w:val="0"/>
                <w:color w:val="auto"/>
                <w:lang w:val="en-US"/>
              </w:rPr>
            </w:pPr>
            <w:r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Д</w:t>
            </w:r>
            <w:r w:rsidRPr="003364B8">
              <w:rPr>
                <w:rFonts w:asciiTheme="minorHAnsi" w:hAnsiTheme="minorHAnsi"/>
                <w:b/>
                <w:color w:val="C00000"/>
                <w:shd w:val="clear" w:color="auto" w:fill="FFC000"/>
              </w:rPr>
              <w:t>ля</w:t>
            </w:r>
            <w:r w:rsidRPr="00815770"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 xml:space="preserve"> </w:t>
            </w:r>
            <w:r>
              <w:rPr>
                <w:rFonts w:asciiTheme="minorHAnsi" w:hAnsiTheme="minorHAnsi"/>
                <w:b/>
                <w:color w:val="C00000"/>
                <w:shd w:val="clear" w:color="auto" w:fill="FFC000"/>
                <w:lang w:val="en-US"/>
              </w:rPr>
              <w:t>iSC250</w:t>
            </w:r>
            <w:r w:rsidRPr="00815770">
              <w:rPr>
                <w:rStyle w:val="affff"/>
                <w:b w:val="0"/>
                <w:color w:val="auto"/>
                <w:lang w:val="en-US"/>
              </w:rPr>
              <w:t xml:space="preserve">:  </w:t>
            </w:r>
            <w:r w:rsidR="007C0209">
              <w:rPr>
                <w:rFonts w:asciiTheme="minorHAnsi" w:hAnsiTheme="minorHAnsi"/>
                <w:noProof/>
              </w:rPr>
              <w:drawing>
                <wp:inline distT="0" distB="0" distL="0" distR="0" wp14:anchorId="0EE29A1D" wp14:editId="263F0B0D">
                  <wp:extent cx="216000" cy="145242"/>
                  <wp:effectExtent l="0" t="0" r="0" b="7620"/>
                  <wp:docPr id="493" name="Рисунок 4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юс.pn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" cy="145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15770">
              <w:rPr>
                <w:rStyle w:val="affff"/>
                <w:b w:val="0"/>
                <w:color w:val="auto"/>
                <w:lang w:val="en-US"/>
              </w:rPr>
              <w:t>.</w:t>
            </w:r>
          </w:p>
        </w:tc>
        <w:tc>
          <w:tcPr>
            <w:tcW w:w="4785" w:type="dxa"/>
          </w:tcPr>
          <w:p w:rsidR="008462CD" w:rsidRPr="00815770" w:rsidRDefault="008462CD" w:rsidP="00860C05">
            <w:pPr>
              <w:pStyle w:val="aff"/>
              <w:spacing w:line="360" w:lineRule="auto"/>
              <w:ind w:left="4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lang w:val="en-US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Выбрать пункт меню  </w:t>
            </w:r>
            <w:proofErr w:type="spellStart"/>
            <w:r w:rsidRPr="00B64C90">
              <w:rPr>
                <w:rStyle w:val="affff"/>
              </w:rPr>
              <w:t>Delete</w:t>
            </w:r>
            <w:proofErr w:type="spellEnd"/>
            <w:r w:rsidRPr="00B64C90">
              <w:rPr>
                <w:rStyle w:val="affff"/>
              </w:rPr>
              <w:t xml:space="preserve"> </w:t>
            </w:r>
            <w:proofErr w:type="spellStart"/>
            <w:r w:rsidRPr="00B64C90">
              <w:rPr>
                <w:rStyle w:val="affff"/>
              </w:rPr>
              <w:t>menu</w:t>
            </w:r>
            <w:proofErr w:type="spellEnd"/>
            <w:r w:rsidRPr="00B64C90">
              <w:rPr>
                <w:rStyle w:val="affff"/>
                <w:b w:val="0"/>
                <w:color w:val="auto"/>
              </w:rPr>
              <w:t xml:space="preserve">  –– дважды нажать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5B97B442" wp14:editId="65EB2D34">
                  <wp:extent cx="223520" cy="149013"/>
                  <wp:effectExtent l="0" t="0" r="5080" b="3810"/>
                  <wp:docPr id="510" name="Рисунок 509" descr="Клавиша стрелка вниз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стрелка вниз.pn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5893" cy="1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 xml:space="preserve"> и перейти в него</w:t>
            </w:r>
            <w:proofErr w:type="gramStart"/>
            <w:r w:rsidRPr="00B64C90">
              <w:rPr>
                <w:rStyle w:val="affff"/>
                <w:b w:val="0"/>
                <w:color w:val="auto"/>
              </w:rPr>
              <w:t xml:space="preserve"> –– </w:t>
            </w:r>
            <w:proofErr w:type="gramEnd"/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0A320CF2" wp14:editId="3D27465A">
                  <wp:extent cx="232410" cy="158168"/>
                  <wp:effectExtent l="19050" t="0" r="0" b="0"/>
                  <wp:docPr id="528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408">
                <v:shape id="_x0000_i1075" type="#_x0000_t75" style="width:192pt;height:121.5pt" o:ole="">
                  <v:imagedata r:id="rId164" o:title=""/>
                </v:shape>
                <o:OLEObject Type="Embed" ProgID="Visio.Drawing.11" ShapeID="_x0000_i1075" DrawAspect="Content" ObjectID="_1554716150" r:id="rId165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Style w:val="affff"/>
                <w:b w:val="0"/>
                <w:color w:val="auto"/>
              </w:rPr>
              <w:t xml:space="preserve">Выбрать пункт </w:t>
            </w:r>
            <w:proofErr w:type="spellStart"/>
            <w:r w:rsidRPr="00B64C90">
              <w:rPr>
                <w:rStyle w:val="affff"/>
              </w:rPr>
              <w:t>Delete</w:t>
            </w:r>
            <w:proofErr w:type="spellEnd"/>
            <w:r w:rsidRPr="00B64C90">
              <w:rPr>
                <w:rStyle w:val="affff"/>
              </w:rPr>
              <w:t xml:space="preserve"> </w:t>
            </w:r>
            <w:r w:rsidRPr="00B64C90">
              <w:rPr>
                <w:rStyle w:val="affff"/>
                <w:lang w:val="en-US"/>
              </w:rPr>
              <w:t>application</w:t>
            </w:r>
            <w:r w:rsidRPr="00B64C90">
              <w:rPr>
                <w:rStyle w:val="affff"/>
                <w:b w:val="0"/>
                <w:color w:val="auto"/>
              </w:rPr>
              <w:t xml:space="preserve"> ––  </w:t>
            </w: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26C2CB81" wp14:editId="1A05E16B">
                  <wp:extent cx="232410" cy="158168"/>
                  <wp:effectExtent l="19050" t="0" r="0" b="0"/>
                  <wp:docPr id="529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1787">
                <v:shape id="_x0000_i1076" type="#_x0000_t75" style="width:192pt;height:88.5pt" o:ole="">
                  <v:imagedata r:id="rId166" o:title=""/>
                </v:shape>
                <o:OLEObject Type="Embed" ProgID="Visio.Drawing.11" ShapeID="_x0000_i1076" DrawAspect="Content" ObjectID="_1554716151" r:id="rId167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Style w:val="affff"/>
              </w:rPr>
            </w:pPr>
            <w:r w:rsidRPr="003364B8">
              <w:rPr>
                <w:rFonts w:asciiTheme="minorHAnsi" w:hAnsiTheme="minorHAnsi"/>
              </w:rPr>
              <w:t xml:space="preserve">В списке приложений выбрать пункт </w:t>
            </w:r>
            <w:r w:rsidRPr="00B64C90">
              <w:rPr>
                <w:rStyle w:val="affff"/>
                <w:lang w:val="en-US"/>
              </w:rPr>
              <w:t>TERMINAL</w:t>
            </w:r>
            <w:r w:rsidRPr="00B64C90">
              <w:rPr>
                <w:rStyle w:val="affff"/>
              </w:rPr>
              <w:t>10</w:t>
            </w:r>
            <w:r w:rsidRPr="00B64C90">
              <w:rPr>
                <w:rFonts w:asciiTheme="minorHAnsi" w:hAnsiTheme="minorHAnsi"/>
              </w:rPr>
              <w:t xml:space="preserve"> </w:t>
            </w:r>
            <w:r w:rsidR="007511BB">
              <w:rPr>
                <w:rFonts w:asciiTheme="minorHAnsi" w:hAnsiTheme="minorHAnsi"/>
              </w:rPr>
              <w:t xml:space="preserve"> (для </w:t>
            </w:r>
            <w:proofErr w:type="spellStart"/>
            <w:r w:rsidR="007511BB">
              <w:rPr>
                <w:rFonts w:asciiTheme="minorHAnsi" w:hAnsiTheme="minorHAnsi"/>
              </w:rPr>
              <w:t>пинпадов</w:t>
            </w:r>
            <w:proofErr w:type="spellEnd"/>
            <w:r w:rsidR="007511BB">
              <w:rPr>
                <w:rFonts w:asciiTheme="minorHAnsi" w:hAnsiTheme="minorHAnsi"/>
              </w:rPr>
              <w:t xml:space="preserve"> – </w:t>
            </w:r>
            <w:r w:rsidR="007511BB" w:rsidRPr="007511BB">
              <w:rPr>
                <w:rStyle w:val="affff"/>
              </w:rPr>
              <w:t>PINPAD10</w:t>
            </w:r>
            <w:r w:rsidR="007511BB" w:rsidRPr="007511BB">
              <w:rPr>
                <w:rFonts w:asciiTheme="minorHAnsi" w:hAnsiTheme="minorHAnsi"/>
              </w:rPr>
              <w:t xml:space="preserve">) </w:t>
            </w:r>
            <w:r w:rsidRPr="00B64C90">
              <w:rPr>
                <w:rStyle w:val="affff"/>
                <w:b w:val="0"/>
                <w:color w:val="auto"/>
              </w:rPr>
              <w:t xml:space="preserve">––  </w:t>
            </w: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6EA57945" wp14:editId="5D2A3D22">
                  <wp:extent cx="232410" cy="158168"/>
                  <wp:effectExtent l="19050" t="0" r="0" b="0"/>
                  <wp:docPr id="403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  <w:p w:rsidR="00860C05" w:rsidRPr="00B64C90" w:rsidRDefault="00860C05" w:rsidP="00860C05">
            <w:pPr>
              <w:pStyle w:val="aff"/>
              <w:spacing w:line="360" w:lineRule="auto"/>
              <w:ind w:left="459"/>
              <w:rPr>
                <w:rFonts w:asciiTheme="minorHAnsi" w:hAnsiTheme="minorHAnsi"/>
              </w:rPr>
            </w:pP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1787">
                <v:shape id="_x0000_i1077" type="#_x0000_t75" style="width:192pt;height:88.5pt" o:ole="">
                  <v:imagedata r:id="rId168" o:title=""/>
                </v:shape>
                <o:OLEObject Type="Embed" ProgID="Visio.Drawing.11" ShapeID="_x0000_i1077" DrawAspect="Content" ObjectID="_1554716152" r:id="rId169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 xml:space="preserve">Нажать клавишу </w:t>
            </w:r>
            <w:r w:rsidRPr="003364B8">
              <w:rPr>
                <w:rStyle w:val="affff"/>
                <w:noProof/>
              </w:rPr>
              <w:drawing>
                <wp:inline distT="0" distB="0" distL="0" distR="0" wp14:anchorId="38781EF0" wp14:editId="7347B201">
                  <wp:extent cx="232410" cy="158168"/>
                  <wp:effectExtent l="19050" t="0" r="0" b="0"/>
                  <wp:docPr id="533" name="Рисунок 11" descr="Вв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вод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2" cy="15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1787">
                <v:shape id="_x0000_i1078" type="#_x0000_t75" style="width:192pt;height:88.5pt" o:ole="">
                  <v:imagedata r:id="rId170" o:title=""/>
                </v:shape>
                <o:OLEObject Type="Embed" ProgID="Visio.Drawing.11" ShapeID="_x0000_i1078" DrawAspect="Content" ObjectID="_1554716153" r:id="rId171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437A28"/>
                <w:bdr w:val="single" w:sz="4" w:space="0" w:color="D99594" w:themeColor="accent2" w:themeTint="99"/>
                <w:shd w:val="clear" w:color="auto" w:fill="FFC000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lastRenderedPageBreak/>
              <w:t>Вернуться в начальное меню</w:t>
            </w:r>
            <w:proofErr w:type="gramStart"/>
            <w:r w:rsidRPr="00B64C90">
              <w:rPr>
                <w:rFonts w:asciiTheme="minorHAnsi" w:hAnsiTheme="minorHAnsi"/>
              </w:rPr>
              <w:t xml:space="preserve"> </w:t>
            </w:r>
            <w:r w:rsidRPr="00B64C90">
              <w:rPr>
                <w:rStyle w:val="affff"/>
                <w:b w:val="0"/>
                <w:color w:val="auto"/>
              </w:rPr>
              <w:t xml:space="preserve">–– </w:t>
            </w:r>
            <w:proofErr w:type="gramEnd"/>
            <w:r w:rsidRPr="00B64C90">
              <w:rPr>
                <w:rFonts w:asciiTheme="minorHAnsi" w:hAnsiTheme="minorHAnsi"/>
              </w:rPr>
              <w:t xml:space="preserve">трижды </w:t>
            </w:r>
            <w:r w:rsidRPr="00B64C90">
              <w:rPr>
                <w:rStyle w:val="affff"/>
                <w:b w:val="0"/>
                <w:color w:val="auto"/>
              </w:rPr>
              <w:t>н</w:t>
            </w:r>
            <w:r w:rsidRPr="00B64C90">
              <w:rPr>
                <w:rFonts w:asciiTheme="minorHAnsi" w:hAnsiTheme="minorHAnsi"/>
              </w:rPr>
              <w:t xml:space="preserve">ажать клавишу </w:t>
            </w:r>
            <w:r w:rsidRPr="003364B8">
              <w:rPr>
                <w:rFonts w:asciiTheme="minorHAnsi" w:hAnsiTheme="minorHAnsi"/>
                <w:noProof/>
              </w:rPr>
              <w:drawing>
                <wp:inline distT="0" distB="0" distL="0" distR="0" wp14:anchorId="2084C1E2" wp14:editId="200EB5C6">
                  <wp:extent cx="238125" cy="162057"/>
                  <wp:effectExtent l="19050" t="0" r="9525" b="0"/>
                  <wp:docPr id="544" name="Рисунок 539" descr="Клавиша Отме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авиша Отмена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7" cy="16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4C90">
              <w:rPr>
                <w:rStyle w:val="affff"/>
                <w:b w:val="0"/>
                <w:color w:val="auto"/>
              </w:rPr>
              <w:t>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1787">
                <v:shape id="_x0000_i1079" type="#_x0000_t75" style="width:192pt;height:88.5pt" o:ole="">
                  <v:imagedata r:id="rId172" o:title=""/>
                </v:shape>
                <o:OLEObject Type="Embed" ProgID="Visio.Drawing.11" ShapeID="_x0000_i1079" DrawAspect="Content" ObjectID="_1554716154" r:id="rId173"/>
              </w:object>
            </w:r>
          </w:p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Терминал перезагрузится.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2408">
                <v:shape id="_x0000_i1080" type="#_x0000_t75" style="width:192pt;height:121.5pt" o:ole="">
                  <v:imagedata r:id="rId164" o:title=""/>
                </v:shape>
                <o:OLEObject Type="Embed" ProgID="Visio.Drawing.11" ShapeID="_x0000_i1080" DrawAspect="Content" ObjectID="_1554716155" r:id="rId174"/>
              </w:object>
            </w:r>
          </w:p>
        </w:tc>
      </w:tr>
      <w:tr w:rsidR="00860C05" w:rsidRPr="00B64C90" w:rsidTr="00860C05">
        <w:trPr>
          <w:cantSplit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left w:val="none" w:sz="0" w:space="0" w:color="auto"/>
            </w:tcBorders>
          </w:tcPr>
          <w:p w:rsidR="00860C05" w:rsidRPr="00B64C90" w:rsidRDefault="00860C05" w:rsidP="00633139">
            <w:pPr>
              <w:pStyle w:val="aff"/>
              <w:numPr>
                <w:ilvl w:val="0"/>
                <w:numId w:val="25"/>
              </w:numPr>
              <w:spacing w:line="360" w:lineRule="auto"/>
              <w:ind w:left="459"/>
              <w:rPr>
                <w:rFonts w:asciiTheme="minorHAnsi" w:hAnsiTheme="minorHAnsi"/>
              </w:rPr>
            </w:pPr>
            <w:r w:rsidRPr="00B64C90">
              <w:rPr>
                <w:rFonts w:asciiTheme="minorHAnsi" w:hAnsiTheme="minorHAnsi"/>
              </w:rPr>
              <w:t>Параметры терминала будут обнулены.</w:t>
            </w:r>
          </w:p>
        </w:tc>
        <w:tc>
          <w:tcPr>
            <w:tcW w:w="4785" w:type="dxa"/>
            <w:vAlign w:val="center"/>
          </w:tcPr>
          <w:p w:rsidR="00860C05" w:rsidRPr="00B64C90" w:rsidRDefault="00860C05" w:rsidP="00860C05">
            <w:pPr>
              <w:pStyle w:val="aff"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3364B8">
              <w:rPr>
                <w:rFonts w:asciiTheme="minorHAnsi" w:hAnsiTheme="minorHAnsi"/>
              </w:rPr>
              <w:object w:dxaOrig="3813" w:dyaOrig="1787">
                <v:shape id="_x0000_i1081" type="#_x0000_t75" style="width:192pt;height:88.5pt" o:ole="">
                  <v:imagedata r:id="rId175" o:title=""/>
                </v:shape>
                <o:OLEObject Type="Embed" ProgID="Visio.Drawing.11" ShapeID="_x0000_i1081" DrawAspect="Content" ObjectID="_1554716156" r:id="rId176"/>
              </w:object>
            </w:r>
          </w:p>
        </w:tc>
      </w:tr>
    </w:tbl>
    <w:p w:rsidR="00860C05" w:rsidRPr="003364B8" w:rsidRDefault="00844C8D" w:rsidP="00EB29F1">
      <w:pPr>
        <w:pStyle w:val="22"/>
        <w:rPr>
          <w:rStyle w:val="affff"/>
          <w:b/>
          <w:sz w:val="28"/>
          <w:szCs w:val="28"/>
        </w:rPr>
      </w:pPr>
      <w:bookmarkStart w:id="76" w:name="_Toc466391083"/>
      <w:bookmarkStart w:id="77" w:name="_Toc437415825"/>
      <w:r>
        <w:t>Удаление ПО</w:t>
      </w:r>
      <w:r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>(</w:t>
      </w:r>
      <w:r w:rsidR="00860C05" w:rsidRPr="003364B8">
        <w:t>PAX</w:t>
      </w:r>
      <w:r>
        <w:rPr>
          <w:lang w:val="en-US"/>
        </w:rPr>
        <w:t>)</w:t>
      </w:r>
      <w:bookmarkEnd w:id="76"/>
      <w:r w:rsidR="00860C05" w:rsidRPr="00B64C90">
        <w:t xml:space="preserve"> </w:t>
      </w:r>
      <w:bookmarkEnd w:id="77"/>
    </w:p>
    <w:p w:rsidR="00860C05" w:rsidRPr="003B1D6C" w:rsidRDefault="00860C05" w:rsidP="00860C05">
      <w:pPr>
        <w:pStyle w:val="INDENTION"/>
        <w:rPr>
          <w:rStyle w:val="affff"/>
          <w:b w:val="0"/>
          <w:color w:val="auto"/>
        </w:rPr>
      </w:pPr>
      <w:r w:rsidRPr="00B64C90">
        <w:rPr>
          <w:rStyle w:val="affff"/>
          <w:b w:val="0"/>
          <w:color w:val="auto"/>
        </w:rPr>
        <w:t xml:space="preserve">В отличие от других моделей </w:t>
      </w:r>
      <w:r w:rsidRPr="00B64C90">
        <w:rPr>
          <w:rStyle w:val="affff"/>
          <w:b w:val="0"/>
          <w:color w:val="auto"/>
          <w:lang w:val="en-US"/>
        </w:rPr>
        <w:t>POS</w:t>
      </w:r>
      <w:r w:rsidRPr="00B64C90">
        <w:rPr>
          <w:rStyle w:val="affff"/>
          <w:b w:val="0"/>
          <w:color w:val="auto"/>
        </w:rPr>
        <w:t xml:space="preserve">-терминалов, для </w:t>
      </w:r>
      <w:r w:rsidRPr="00897218">
        <w:rPr>
          <w:rStyle w:val="affff"/>
        </w:rPr>
        <w:t>PAX</w:t>
      </w:r>
      <w:r w:rsidRPr="00B64C90">
        <w:rPr>
          <w:rStyle w:val="affff"/>
          <w:b w:val="0"/>
          <w:color w:val="auto"/>
        </w:rPr>
        <w:t xml:space="preserve">  сброс параметров производится при загрузке новых параметров.  </w:t>
      </w:r>
    </w:p>
    <w:p w:rsidR="007A6E61" w:rsidRPr="003364B8" w:rsidRDefault="00844C8D" w:rsidP="007A6E61">
      <w:pPr>
        <w:pStyle w:val="22"/>
        <w:rPr>
          <w:rStyle w:val="affff"/>
          <w:b/>
          <w:sz w:val="28"/>
          <w:szCs w:val="28"/>
        </w:rPr>
      </w:pPr>
      <w:bookmarkStart w:id="78" w:name="_Toc466391084"/>
      <w:r>
        <w:t>Удаление ПО</w:t>
      </w:r>
      <w:r w:rsidRPr="00B64C90">
        <w:t xml:space="preserve"> </w:t>
      </w:r>
      <w:r>
        <w:rPr>
          <w:lang w:val="en-US"/>
        </w:rPr>
        <w:t>UPOS</w:t>
      </w:r>
      <w:r w:rsidRPr="00285D34">
        <w:t xml:space="preserve"> </w:t>
      </w:r>
      <w:r>
        <w:t>(</w:t>
      </w:r>
      <w:proofErr w:type="spellStart"/>
      <w:r w:rsidR="007A6E61">
        <w:rPr>
          <w:lang w:val="en-US"/>
        </w:rPr>
        <w:t>Yarus</w:t>
      </w:r>
      <w:proofErr w:type="spellEnd"/>
      <w:r>
        <w:rPr>
          <w:lang w:val="en-US"/>
        </w:rPr>
        <w:t>)</w:t>
      </w:r>
      <w:bookmarkEnd w:id="78"/>
    </w:p>
    <w:p w:rsidR="00C072AD" w:rsidRPr="00B64C90" w:rsidRDefault="00C072AD" w:rsidP="00C072AD">
      <w:pPr>
        <w:pStyle w:val="a6"/>
      </w:pPr>
      <w:r w:rsidRPr="00B64C90">
        <w:rPr>
          <w:i/>
          <w:lang w:val="en-US"/>
        </w:rPr>
        <w:t>[</w:t>
      </w:r>
      <w:r w:rsidRPr="00B64C90">
        <w:rPr>
          <w:i/>
        </w:rPr>
        <w:t>Раздел находится в разработке………………….</w:t>
      </w:r>
      <w:r w:rsidRPr="00B64C90">
        <w:rPr>
          <w:i/>
          <w:lang w:val="en-US"/>
        </w:rPr>
        <w:t>………………………………………………………………………………...</w:t>
      </w:r>
      <w:r w:rsidRPr="00B64C90">
        <w:rPr>
          <w:lang w:val="en-US"/>
        </w:rPr>
        <w:t>]</w:t>
      </w:r>
    </w:p>
    <w:p w:rsidR="007A6E61" w:rsidRPr="007A6E61" w:rsidRDefault="007A6E61" w:rsidP="00860C05">
      <w:pPr>
        <w:pStyle w:val="INDENTION"/>
      </w:pPr>
    </w:p>
    <w:p w:rsidR="001B566B" w:rsidRPr="00B64C90" w:rsidRDefault="00350C3B" w:rsidP="002B65F7">
      <w:pPr>
        <w:pStyle w:val="1"/>
        <w:pageBreakBefore/>
        <w:spacing w:line="360" w:lineRule="auto"/>
        <w:ind w:left="431" w:hanging="431"/>
      </w:pPr>
      <w:bookmarkStart w:id="79" w:name="_Сброс_параметров_POS-терминала"/>
      <w:bookmarkStart w:id="80" w:name="_Toc466391085"/>
      <w:bookmarkStart w:id="81" w:name="_Toc404784502"/>
      <w:bookmarkStart w:id="82" w:name="_Toc429664356"/>
      <w:bookmarkStart w:id="83" w:name="_Toc429664373"/>
      <w:bookmarkEnd w:id="9"/>
      <w:bookmarkEnd w:id="25"/>
      <w:bookmarkEnd w:id="26"/>
      <w:bookmarkEnd w:id="79"/>
      <w:r w:rsidRPr="00B64C90">
        <w:lastRenderedPageBreak/>
        <w:t>Ошиб</w:t>
      </w:r>
      <w:r w:rsidR="002B65F7" w:rsidRPr="00B64C90">
        <w:t>очные ситуации</w:t>
      </w:r>
      <w:bookmarkEnd w:id="80"/>
    </w:p>
    <w:p w:rsidR="0014531D" w:rsidRPr="0090584B" w:rsidRDefault="0014531D" w:rsidP="0014531D">
      <w:pPr>
        <w:pStyle w:val="a6"/>
        <w:spacing w:line="360" w:lineRule="auto"/>
      </w:pPr>
      <w:r>
        <w:t xml:space="preserve">Подробное описание кодов ошибок, а также описание действий при их возникновении приводится в документе </w:t>
      </w:r>
      <w:r w:rsidRPr="007F479C">
        <w:rPr>
          <w:b/>
          <w:color w:val="4F81BD" w:themeColor="accent1"/>
        </w:rPr>
        <w:t>Коды ошибок</w:t>
      </w:r>
      <w:r>
        <w:rPr>
          <w:b/>
          <w:color w:val="4F81BD" w:themeColor="accent1"/>
        </w:rPr>
        <w:t>.</w:t>
      </w:r>
    </w:p>
    <w:p w:rsidR="002B65F7" w:rsidRPr="00B64C90" w:rsidRDefault="002B65F7" w:rsidP="002B65F7">
      <w:pPr>
        <w:pStyle w:val="a6"/>
      </w:pPr>
    </w:p>
    <w:p w:rsidR="001B566B" w:rsidRPr="00B64C90" w:rsidRDefault="001B566B">
      <w:pPr>
        <w:spacing w:line="360" w:lineRule="auto"/>
        <w:rPr>
          <w:rFonts w:asciiTheme="minorHAnsi" w:hAnsiTheme="minorHAnsi"/>
        </w:rPr>
      </w:pPr>
    </w:p>
    <w:p w:rsidR="001B566B" w:rsidRPr="00B64C90" w:rsidRDefault="001B566B">
      <w:pPr>
        <w:spacing w:line="360" w:lineRule="auto"/>
        <w:rPr>
          <w:rFonts w:asciiTheme="minorHAnsi" w:hAnsiTheme="minorHAnsi"/>
        </w:rPr>
      </w:pPr>
    </w:p>
    <w:p w:rsidR="00855BA5" w:rsidRPr="00B64C90" w:rsidRDefault="00855BA5" w:rsidP="00AE42F0">
      <w:pPr>
        <w:pStyle w:val="afffc"/>
      </w:pPr>
      <w:r w:rsidRPr="00B64C90">
        <w:br w:type="page"/>
      </w:r>
    </w:p>
    <w:p w:rsidR="00ED0049" w:rsidRPr="00B64C90" w:rsidRDefault="00350C3B" w:rsidP="00AE42F0">
      <w:pPr>
        <w:pStyle w:val="afffc"/>
      </w:pPr>
      <w:bookmarkStart w:id="84" w:name="_Toc466391086"/>
      <w:r w:rsidRPr="00B64C90">
        <w:lastRenderedPageBreak/>
        <w:t>Приложение</w:t>
      </w:r>
      <w:r w:rsidRPr="00B64C90">
        <w:rPr>
          <w:lang w:val="en-US"/>
        </w:rPr>
        <w:t xml:space="preserve">. </w:t>
      </w:r>
      <w:bookmarkEnd w:id="81"/>
      <w:r w:rsidRPr="00B64C90">
        <w:t>Контакты</w:t>
      </w:r>
      <w:bookmarkEnd w:id="82"/>
      <w:bookmarkEnd w:id="83"/>
      <w:bookmarkEnd w:id="84"/>
    </w:p>
    <w:tbl>
      <w:tblPr>
        <w:tblStyle w:val="aa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Look w:val="04A0" w:firstRow="1" w:lastRow="0" w:firstColumn="1" w:lastColumn="0" w:noHBand="0" w:noVBand="1"/>
      </w:tblPr>
      <w:tblGrid>
        <w:gridCol w:w="518"/>
        <w:gridCol w:w="3451"/>
        <w:gridCol w:w="3544"/>
        <w:gridCol w:w="2517"/>
      </w:tblGrid>
      <w:tr w:rsidR="00ED0049" w:rsidRPr="00B64C90" w:rsidTr="008157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tcBorders>
              <w:left w:val="nil"/>
            </w:tcBorders>
            <w:shd w:val="clear" w:color="auto" w:fill="437A28"/>
            <w:vAlign w:val="center"/>
          </w:tcPr>
          <w:p w:rsidR="001B566B" w:rsidRPr="00B64C90" w:rsidRDefault="0019206E">
            <w:pPr>
              <w:pStyle w:val="Tablehead"/>
              <w:spacing w:line="360" w:lineRule="auto"/>
            </w:pPr>
            <w:r w:rsidRPr="00B64C90">
              <w:t>№</w:t>
            </w:r>
          </w:p>
        </w:tc>
        <w:tc>
          <w:tcPr>
            <w:tcW w:w="3451" w:type="dxa"/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64C90">
              <w:t>Контакт</w:t>
            </w:r>
          </w:p>
        </w:tc>
        <w:tc>
          <w:tcPr>
            <w:tcW w:w="3544" w:type="dxa"/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64C90">
              <w:t>Телефон</w:t>
            </w:r>
          </w:p>
        </w:tc>
        <w:tc>
          <w:tcPr>
            <w:tcW w:w="2517" w:type="dxa"/>
            <w:tcBorders>
              <w:right w:val="nil"/>
            </w:tcBorders>
            <w:shd w:val="clear" w:color="auto" w:fill="437A28"/>
            <w:vAlign w:val="center"/>
          </w:tcPr>
          <w:p w:rsidR="001B566B" w:rsidRPr="00B64C90" w:rsidRDefault="00350C3B">
            <w:pPr>
              <w:pStyle w:val="Tablehead"/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64C90">
              <w:t>Примечания</w:t>
            </w:r>
          </w:p>
        </w:tc>
      </w:tr>
      <w:tr w:rsidR="00ED0049" w:rsidRPr="00B64C90" w:rsidTr="008157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8" w:type="dxa"/>
            <w:tcBorders>
              <w:left w:val="nil"/>
            </w:tcBorders>
            <w:vAlign w:val="center"/>
          </w:tcPr>
          <w:p w:rsidR="001B566B" w:rsidRPr="00B64C90" w:rsidRDefault="00F95DAA" w:rsidP="00815770">
            <w:pPr>
              <w:pStyle w:val="a6"/>
              <w:spacing w:after="0" w:line="360" w:lineRule="auto"/>
            </w:pPr>
            <w:r w:rsidRPr="00B64C90">
              <w:t>1</w:t>
            </w:r>
          </w:p>
        </w:tc>
        <w:tc>
          <w:tcPr>
            <w:tcW w:w="3451" w:type="dxa"/>
            <w:vAlign w:val="center"/>
          </w:tcPr>
          <w:p w:rsidR="001B566B" w:rsidRPr="00B64C90" w:rsidRDefault="00350C3B" w:rsidP="00815770">
            <w:pPr>
              <w:pStyle w:val="Tablebody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ru-RU"/>
              </w:rPr>
            </w:pPr>
            <w:r w:rsidRPr="00B64C90">
              <w:rPr>
                <w:color w:val="auto"/>
                <w:lang w:val="ru-RU"/>
              </w:rPr>
              <w:t>Техническая поддержка</w:t>
            </w:r>
          </w:p>
        </w:tc>
        <w:tc>
          <w:tcPr>
            <w:tcW w:w="3544" w:type="dxa"/>
            <w:vAlign w:val="center"/>
          </w:tcPr>
          <w:p w:rsidR="001B566B" w:rsidRPr="00B64C90" w:rsidRDefault="008462CD" w:rsidP="00815770">
            <w:pPr>
              <w:pStyle w:val="Tablebody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ru-RU"/>
              </w:rPr>
            </w:pPr>
            <w:r>
              <w:rPr>
                <w:color w:val="auto"/>
              </w:rPr>
              <w:t>8 (800) 775 55 55</w:t>
            </w:r>
          </w:p>
        </w:tc>
        <w:tc>
          <w:tcPr>
            <w:tcW w:w="2517" w:type="dxa"/>
            <w:tcBorders>
              <w:right w:val="nil"/>
            </w:tcBorders>
            <w:vAlign w:val="center"/>
          </w:tcPr>
          <w:p w:rsidR="001B566B" w:rsidRPr="00B64C90" w:rsidRDefault="001B566B" w:rsidP="00815770">
            <w:pPr>
              <w:pStyle w:val="a6"/>
              <w:spacing w:after="0"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B566B" w:rsidRPr="00B64C90" w:rsidRDefault="001B566B">
      <w:pPr>
        <w:pStyle w:val="a6"/>
        <w:spacing w:line="360" w:lineRule="auto"/>
        <w:rPr>
          <w:lang w:val="en-US"/>
        </w:rPr>
      </w:pPr>
    </w:p>
    <w:p w:rsidR="001B566B" w:rsidRPr="00B64C90" w:rsidRDefault="001B566B">
      <w:pPr>
        <w:pStyle w:val="a6"/>
        <w:spacing w:line="360" w:lineRule="auto"/>
        <w:rPr>
          <w:lang w:val="en-US"/>
        </w:rPr>
      </w:pPr>
    </w:p>
    <w:p w:rsidR="001B566B" w:rsidRPr="00B64C90" w:rsidRDefault="001B566B">
      <w:pPr>
        <w:pStyle w:val="a6"/>
        <w:spacing w:line="360" w:lineRule="auto"/>
        <w:rPr>
          <w:lang w:val="en-US"/>
        </w:rPr>
      </w:pPr>
    </w:p>
    <w:p w:rsidR="001B566B" w:rsidRPr="00B64C90" w:rsidRDefault="001B566B">
      <w:pPr>
        <w:pStyle w:val="a6"/>
        <w:spacing w:line="360" w:lineRule="auto"/>
        <w:rPr>
          <w:lang w:val="en-US"/>
        </w:rPr>
      </w:pPr>
    </w:p>
    <w:p w:rsidR="001B566B" w:rsidRPr="00B64C90" w:rsidRDefault="001B566B">
      <w:pPr>
        <w:pStyle w:val="a6"/>
        <w:spacing w:line="360" w:lineRule="auto"/>
        <w:rPr>
          <w:lang w:val="en-US"/>
        </w:rPr>
      </w:pPr>
    </w:p>
    <w:p w:rsidR="001B566B" w:rsidRPr="00B64C90" w:rsidRDefault="001B566B">
      <w:pPr>
        <w:pStyle w:val="a6"/>
        <w:spacing w:line="360" w:lineRule="auto"/>
        <w:rPr>
          <w:lang w:val="en-US"/>
        </w:rPr>
      </w:pPr>
    </w:p>
    <w:sectPr w:rsidR="001B566B" w:rsidRPr="00B64C90" w:rsidSect="00FD758B">
      <w:pgSz w:w="11906" w:h="16838" w:code="9"/>
      <w:pgMar w:top="1134" w:right="566" w:bottom="1134" w:left="1418" w:header="709" w:footer="3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6045" w:rsidRDefault="00066045">
      <w:r>
        <w:separator/>
      </w:r>
    </w:p>
  </w:endnote>
  <w:endnote w:type="continuationSeparator" w:id="0">
    <w:p w:rsidR="00066045" w:rsidRDefault="00066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Layout w:type="fixed"/>
      <w:tblLook w:val="0000" w:firstRow="0" w:lastRow="0" w:firstColumn="0" w:lastColumn="0" w:noHBand="0" w:noVBand="0"/>
    </w:tblPr>
    <w:tblGrid>
      <w:gridCol w:w="6876"/>
      <w:gridCol w:w="3047"/>
    </w:tblGrid>
    <w:tr w:rsidR="001E5BB4" w:rsidTr="00FD758B">
      <w:trPr>
        <w:trHeight w:val="59"/>
      </w:trPr>
      <w:tc>
        <w:tcPr>
          <w:tcW w:w="6876" w:type="dxa"/>
          <w:vAlign w:val="bottom"/>
        </w:tcPr>
        <w:p w:rsidR="001E5BB4" w:rsidRPr="00081454" w:rsidRDefault="001E5BB4" w:rsidP="00FD758B">
          <w:pPr>
            <w:autoSpaceDE w:val="0"/>
            <w:autoSpaceDN w:val="0"/>
            <w:adjustRightInd w:val="0"/>
            <w:spacing w:before="0" w:after="0"/>
            <w:jc w:val="left"/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</w:pP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© 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СБЕРБАНК-ТЕХНОЛОГИИ</w:t>
          </w: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,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 201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  <w:lang w:val="en-US"/>
            </w:rPr>
            <w:t>6</w:t>
          </w:r>
        </w:p>
      </w:tc>
      <w:tc>
        <w:tcPr>
          <w:tcW w:w="3047" w:type="dxa"/>
          <w:vAlign w:val="center"/>
        </w:tcPr>
        <w:p w:rsidR="001E5BB4" w:rsidRPr="0084459A" w:rsidRDefault="001E5BB4" w:rsidP="00AB11BC">
          <w:pPr>
            <w:pStyle w:val="af0"/>
            <w:jc w:val="right"/>
            <w:rPr>
              <w:rFonts w:asciiTheme="minorHAnsi" w:hAnsiTheme="minorHAnsi" w:cstheme="minorHAnsi"/>
              <w:lang w:val="en-US"/>
            </w:rPr>
          </w:pPr>
          <w:r w:rsidRPr="00081454">
            <w:rPr>
              <w:rFonts w:asciiTheme="minorHAnsi" w:hAnsiTheme="minorHAnsi" w:cstheme="minorHAnsi"/>
              <w:sz w:val="24"/>
            </w:rPr>
            <w:fldChar w:fldCharType="begin"/>
          </w:r>
          <w:r w:rsidRPr="00081454">
            <w:rPr>
              <w:rFonts w:asciiTheme="minorHAnsi" w:hAnsiTheme="minorHAnsi" w:cstheme="minorHAnsi"/>
              <w:sz w:val="24"/>
            </w:rPr>
            <w:instrText xml:space="preserve"> PAGE </w:instrText>
          </w:r>
          <w:r w:rsidRPr="00081454">
            <w:rPr>
              <w:rFonts w:asciiTheme="minorHAnsi" w:hAnsiTheme="minorHAnsi" w:cstheme="minorHAnsi"/>
              <w:sz w:val="24"/>
            </w:rPr>
            <w:fldChar w:fldCharType="separate"/>
          </w:r>
          <w:r w:rsidR="00132DE4">
            <w:rPr>
              <w:rFonts w:asciiTheme="minorHAnsi" w:hAnsiTheme="minorHAnsi" w:cstheme="minorHAnsi"/>
              <w:noProof/>
              <w:sz w:val="24"/>
            </w:rPr>
            <w:t>24</w:t>
          </w:r>
          <w:r w:rsidRPr="00081454">
            <w:rPr>
              <w:rFonts w:asciiTheme="minorHAnsi" w:hAnsiTheme="minorHAnsi" w:cstheme="minorHAnsi"/>
              <w:sz w:val="24"/>
            </w:rPr>
            <w:fldChar w:fldCharType="end"/>
          </w:r>
          <w:r w:rsidRPr="0084459A">
            <w:rPr>
              <w:rFonts w:asciiTheme="minorHAnsi" w:hAnsiTheme="minorHAnsi" w:cstheme="minorHAnsi"/>
            </w:rPr>
            <w:t xml:space="preserve"> </w:t>
          </w:r>
        </w:p>
      </w:tc>
    </w:tr>
  </w:tbl>
  <w:p w:rsidR="001E5BB4" w:rsidRPr="00FD758B" w:rsidRDefault="001E5BB4" w:rsidP="00FD758B">
    <w:pPr>
      <w:pStyle w:val="af0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3" w:type="dxa"/>
      <w:tblLayout w:type="fixed"/>
      <w:tblLook w:val="0000" w:firstRow="0" w:lastRow="0" w:firstColumn="0" w:lastColumn="0" w:noHBand="0" w:noVBand="0"/>
    </w:tblPr>
    <w:tblGrid>
      <w:gridCol w:w="6876"/>
      <w:gridCol w:w="3047"/>
    </w:tblGrid>
    <w:tr w:rsidR="001E5BB4" w:rsidTr="008214FD">
      <w:trPr>
        <w:trHeight w:val="59"/>
      </w:trPr>
      <w:tc>
        <w:tcPr>
          <w:tcW w:w="6876" w:type="dxa"/>
          <w:vAlign w:val="bottom"/>
        </w:tcPr>
        <w:p w:rsidR="001E5BB4" w:rsidRPr="00081454" w:rsidRDefault="001E5BB4" w:rsidP="008214FD">
          <w:pPr>
            <w:autoSpaceDE w:val="0"/>
            <w:autoSpaceDN w:val="0"/>
            <w:adjustRightInd w:val="0"/>
            <w:spacing w:before="0" w:after="0"/>
            <w:jc w:val="left"/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</w:pP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© 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СБЕРБАНК-ТЕХНОЛОГИИ</w:t>
          </w:r>
          <w:r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>,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</w:rPr>
            <w:t xml:space="preserve"> 201</w:t>
          </w:r>
          <w:r w:rsidRPr="00081454">
            <w:rPr>
              <w:rFonts w:ascii="Book Antiqua" w:hAnsi="Book Antiqua" w:cs="Book Antiqua"/>
              <w:b/>
              <w:bCs/>
              <w:color w:val="327055"/>
              <w:sz w:val="20"/>
              <w:szCs w:val="60"/>
              <w:lang w:val="en-US"/>
            </w:rPr>
            <w:t>6</w:t>
          </w:r>
        </w:p>
      </w:tc>
      <w:tc>
        <w:tcPr>
          <w:tcW w:w="3047" w:type="dxa"/>
          <w:vAlign w:val="center"/>
        </w:tcPr>
        <w:p w:rsidR="001E5BB4" w:rsidRPr="0084459A" w:rsidRDefault="001E5BB4" w:rsidP="008214FD">
          <w:pPr>
            <w:pStyle w:val="af0"/>
            <w:jc w:val="right"/>
            <w:rPr>
              <w:rFonts w:asciiTheme="minorHAnsi" w:hAnsiTheme="minorHAnsi" w:cstheme="minorHAnsi"/>
              <w:lang w:val="en-US"/>
            </w:rPr>
          </w:pPr>
          <w:r w:rsidRPr="00081454">
            <w:rPr>
              <w:rFonts w:asciiTheme="minorHAnsi" w:hAnsiTheme="minorHAnsi" w:cstheme="minorHAnsi"/>
              <w:sz w:val="24"/>
            </w:rPr>
            <w:fldChar w:fldCharType="begin"/>
          </w:r>
          <w:r w:rsidRPr="00081454">
            <w:rPr>
              <w:rFonts w:asciiTheme="minorHAnsi" w:hAnsiTheme="minorHAnsi" w:cstheme="minorHAnsi"/>
              <w:sz w:val="24"/>
            </w:rPr>
            <w:instrText xml:space="preserve"> PAGE </w:instrText>
          </w:r>
          <w:r w:rsidRPr="00081454">
            <w:rPr>
              <w:rFonts w:asciiTheme="minorHAnsi" w:hAnsiTheme="minorHAnsi" w:cstheme="minorHAnsi"/>
              <w:sz w:val="24"/>
            </w:rPr>
            <w:fldChar w:fldCharType="separate"/>
          </w:r>
          <w:r w:rsidR="00132DE4">
            <w:rPr>
              <w:rFonts w:asciiTheme="minorHAnsi" w:hAnsiTheme="minorHAnsi" w:cstheme="minorHAnsi"/>
              <w:noProof/>
              <w:sz w:val="24"/>
            </w:rPr>
            <w:t>10</w:t>
          </w:r>
          <w:r w:rsidRPr="00081454">
            <w:rPr>
              <w:rFonts w:asciiTheme="minorHAnsi" w:hAnsiTheme="minorHAnsi" w:cstheme="minorHAnsi"/>
              <w:sz w:val="24"/>
            </w:rPr>
            <w:fldChar w:fldCharType="end"/>
          </w:r>
          <w:r w:rsidRPr="0084459A">
            <w:rPr>
              <w:rFonts w:asciiTheme="minorHAnsi" w:hAnsiTheme="minorHAnsi" w:cstheme="minorHAnsi"/>
            </w:rPr>
            <w:t xml:space="preserve"> </w:t>
          </w:r>
        </w:p>
      </w:tc>
    </w:tr>
  </w:tbl>
  <w:p w:rsidR="001E5BB4" w:rsidRDefault="001E5BB4" w:rsidP="00FD758B">
    <w:pPr>
      <w:pStyle w:val="af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6045" w:rsidRDefault="00066045">
      <w:r>
        <w:separator/>
      </w:r>
    </w:p>
  </w:footnote>
  <w:footnote w:type="continuationSeparator" w:id="0">
    <w:p w:rsidR="00066045" w:rsidRDefault="00066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510"/>
      <w:gridCol w:w="1271"/>
    </w:tblGrid>
    <w:tr w:rsidR="001E5BB4" w:rsidRPr="0076240A" w:rsidTr="001C5A12">
      <w:trPr>
        <w:cantSplit/>
        <w:trHeight w:val="122"/>
      </w:trPr>
      <w:tc>
        <w:tcPr>
          <w:tcW w:w="8510" w:type="dxa"/>
        </w:tcPr>
        <w:p w:rsidR="001E5BB4" w:rsidRPr="0076240A" w:rsidRDefault="001E5BB4" w:rsidP="001C5A12">
          <w:pPr>
            <w:jc w:val="left"/>
            <w:rPr>
              <w:rFonts w:asciiTheme="minorHAnsi" w:hAnsiTheme="minorHAnsi" w:cstheme="minorHAnsi"/>
              <w:iCs/>
              <w:sz w:val="18"/>
              <w:szCs w:val="16"/>
            </w:rPr>
          </w:pPr>
          <w:proofErr w:type="gramStart"/>
          <w:r w:rsidRPr="0076240A">
            <w:rPr>
              <w:rFonts w:asciiTheme="minorHAnsi" w:hAnsiTheme="minorHAnsi" w:cstheme="minorHAnsi"/>
              <w:iCs/>
              <w:sz w:val="18"/>
              <w:szCs w:val="16"/>
            </w:rPr>
            <w:t>Универсальное</w:t>
          </w:r>
          <w:proofErr w:type="gramEnd"/>
          <w:r w:rsidRPr="0076240A">
            <w:rPr>
              <w:rFonts w:asciiTheme="minorHAnsi" w:hAnsiTheme="minorHAnsi" w:cstheme="minorHAnsi"/>
              <w:iCs/>
              <w:sz w:val="18"/>
              <w:szCs w:val="16"/>
            </w:rPr>
            <w:t xml:space="preserve"> ПО POS-терминалов Сбербанка России </w:t>
          </w:r>
        </w:p>
        <w:p w:rsidR="001E5BB4" w:rsidRPr="004425E5" w:rsidRDefault="001E5BB4" w:rsidP="001C5A12">
          <w:pPr>
            <w:jc w:val="left"/>
            <w:rPr>
              <w:rFonts w:asciiTheme="minorHAnsi" w:hAnsiTheme="minorHAnsi" w:cstheme="minorHAnsi"/>
              <w:b/>
              <w:iCs/>
              <w:sz w:val="18"/>
              <w:szCs w:val="16"/>
            </w:rPr>
          </w:pPr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 xml:space="preserve">Загрузка </w:t>
          </w:r>
          <w:proofErr w:type="gramStart"/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>ПО</w:t>
          </w:r>
          <w:proofErr w:type="gramEnd"/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 xml:space="preserve"> в </w:t>
          </w:r>
          <w:r>
            <w:rPr>
              <w:rFonts w:asciiTheme="minorHAnsi" w:hAnsiTheme="minorHAnsi" w:cstheme="minorHAnsi"/>
              <w:b/>
              <w:iCs/>
              <w:sz w:val="18"/>
              <w:szCs w:val="16"/>
              <w:lang w:val="en-US"/>
            </w:rPr>
            <w:t>POS</w:t>
          </w:r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>-терминалы</w:t>
          </w:r>
        </w:p>
        <w:p w:rsidR="001E5BB4" w:rsidRPr="0059470A" w:rsidRDefault="001E5BB4" w:rsidP="001C5A12">
          <w:pPr>
            <w:jc w:val="left"/>
            <w:rPr>
              <w:rFonts w:asciiTheme="minorHAnsi" w:hAnsiTheme="minorHAnsi"/>
              <w:sz w:val="18"/>
            </w:rPr>
          </w:pPr>
          <w:r w:rsidRPr="00FF7266">
            <w:rPr>
              <w:rFonts w:asciiTheme="minorHAnsi" w:hAnsiTheme="minorHAnsi" w:cstheme="minorHAnsi"/>
              <w:sz w:val="18"/>
              <w:szCs w:val="16"/>
            </w:rPr>
            <w:t xml:space="preserve">для </w:t>
          </w:r>
          <w:r>
            <w:rPr>
              <w:rFonts w:asciiTheme="minorHAnsi" w:hAnsiTheme="minorHAnsi" w:cstheme="minorHAnsi"/>
              <w:sz w:val="18"/>
              <w:szCs w:val="16"/>
            </w:rPr>
            <w:t>технических специалистов Б</w:t>
          </w:r>
          <w:r w:rsidRPr="00FF7266">
            <w:rPr>
              <w:rFonts w:asciiTheme="minorHAnsi" w:hAnsiTheme="minorHAnsi" w:cstheme="minorHAnsi"/>
              <w:sz w:val="18"/>
              <w:szCs w:val="16"/>
            </w:rPr>
            <w:t>анка</w:t>
          </w:r>
        </w:p>
      </w:tc>
      <w:tc>
        <w:tcPr>
          <w:tcW w:w="1271" w:type="dxa"/>
        </w:tcPr>
        <w:p w:rsidR="001E5BB4" w:rsidRPr="004C4F0D" w:rsidRDefault="001E5BB4" w:rsidP="004C4F0D">
          <w:pPr>
            <w:tabs>
              <w:tab w:val="left" w:pos="3497"/>
            </w:tabs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 w:cstheme="minorHAnsi"/>
            </w:rPr>
            <w:t>Версия 1.2</w:t>
          </w:r>
          <w:r>
            <w:rPr>
              <w:rFonts w:asciiTheme="minorHAnsi" w:hAnsiTheme="minorHAnsi" w:cstheme="minorHAnsi"/>
              <w:lang w:val="en-US"/>
            </w:rPr>
            <w:t>1</w:t>
          </w:r>
        </w:p>
      </w:tc>
    </w:tr>
  </w:tbl>
  <w:p w:rsidR="001E5BB4" w:rsidRDefault="001E5BB4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81" w:type="dxa"/>
      <w:tblBorders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510"/>
      <w:gridCol w:w="1271"/>
    </w:tblGrid>
    <w:tr w:rsidR="001E5BB4" w:rsidRPr="0076240A" w:rsidTr="008214FD">
      <w:trPr>
        <w:cantSplit/>
        <w:trHeight w:val="122"/>
      </w:trPr>
      <w:tc>
        <w:tcPr>
          <w:tcW w:w="8510" w:type="dxa"/>
        </w:tcPr>
        <w:p w:rsidR="001E5BB4" w:rsidRPr="0076240A" w:rsidRDefault="001E5BB4" w:rsidP="008214FD">
          <w:pPr>
            <w:jc w:val="left"/>
            <w:rPr>
              <w:rFonts w:asciiTheme="minorHAnsi" w:hAnsiTheme="minorHAnsi" w:cstheme="minorHAnsi"/>
              <w:iCs/>
              <w:sz w:val="18"/>
              <w:szCs w:val="16"/>
            </w:rPr>
          </w:pPr>
          <w:proofErr w:type="gramStart"/>
          <w:r w:rsidRPr="0076240A">
            <w:rPr>
              <w:rFonts w:asciiTheme="minorHAnsi" w:hAnsiTheme="minorHAnsi" w:cstheme="minorHAnsi"/>
              <w:iCs/>
              <w:sz w:val="18"/>
              <w:szCs w:val="16"/>
            </w:rPr>
            <w:t>Универсальное</w:t>
          </w:r>
          <w:proofErr w:type="gramEnd"/>
          <w:r w:rsidRPr="0076240A">
            <w:rPr>
              <w:rFonts w:asciiTheme="minorHAnsi" w:hAnsiTheme="minorHAnsi" w:cstheme="minorHAnsi"/>
              <w:iCs/>
              <w:sz w:val="18"/>
              <w:szCs w:val="16"/>
            </w:rPr>
            <w:t xml:space="preserve"> ПО POS-терминалов Сбербанка России </w:t>
          </w:r>
        </w:p>
        <w:p w:rsidR="001E5BB4" w:rsidRPr="004425E5" w:rsidRDefault="001E5BB4" w:rsidP="008214FD">
          <w:pPr>
            <w:jc w:val="left"/>
            <w:rPr>
              <w:rFonts w:asciiTheme="minorHAnsi" w:hAnsiTheme="minorHAnsi" w:cstheme="minorHAnsi"/>
              <w:b/>
              <w:iCs/>
              <w:sz w:val="18"/>
              <w:szCs w:val="16"/>
            </w:rPr>
          </w:pPr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 xml:space="preserve">Загрузка </w:t>
          </w:r>
          <w:proofErr w:type="gramStart"/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>ПО</w:t>
          </w:r>
          <w:proofErr w:type="gramEnd"/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 xml:space="preserve"> в </w:t>
          </w:r>
          <w:r>
            <w:rPr>
              <w:rFonts w:asciiTheme="minorHAnsi" w:hAnsiTheme="minorHAnsi" w:cstheme="minorHAnsi"/>
              <w:b/>
              <w:iCs/>
              <w:sz w:val="18"/>
              <w:szCs w:val="16"/>
              <w:lang w:val="en-US"/>
            </w:rPr>
            <w:t>POS</w:t>
          </w:r>
          <w:r>
            <w:rPr>
              <w:rFonts w:asciiTheme="minorHAnsi" w:hAnsiTheme="minorHAnsi" w:cstheme="minorHAnsi"/>
              <w:b/>
              <w:iCs/>
              <w:sz w:val="18"/>
              <w:szCs w:val="16"/>
            </w:rPr>
            <w:t>-терминалы</w:t>
          </w:r>
        </w:p>
        <w:p w:rsidR="001E5BB4" w:rsidRPr="0059470A" w:rsidRDefault="001E5BB4" w:rsidP="008214FD">
          <w:pPr>
            <w:jc w:val="left"/>
            <w:rPr>
              <w:rFonts w:asciiTheme="minorHAnsi" w:hAnsiTheme="minorHAnsi"/>
              <w:sz w:val="18"/>
            </w:rPr>
          </w:pPr>
          <w:r w:rsidRPr="00FF7266">
            <w:rPr>
              <w:rFonts w:asciiTheme="minorHAnsi" w:hAnsiTheme="minorHAnsi" w:cstheme="minorHAnsi"/>
              <w:sz w:val="18"/>
              <w:szCs w:val="16"/>
            </w:rPr>
            <w:t xml:space="preserve">для </w:t>
          </w:r>
          <w:r>
            <w:rPr>
              <w:rFonts w:asciiTheme="minorHAnsi" w:hAnsiTheme="minorHAnsi" w:cstheme="minorHAnsi"/>
              <w:sz w:val="18"/>
              <w:szCs w:val="16"/>
            </w:rPr>
            <w:t>технических специалистов Б</w:t>
          </w:r>
          <w:r w:rsidRPr="00FF7266">
            <w:rPr>
              <w:rFonts w:asciiTheme="minorHAnsi" w:hAnsiTheme="minorHAnsi" w:cstheme="minorHAnsi"/>
              <w:sz w:val="18"/>
              <w:szCs w:val="16"/>
            </w:rPr>
            <w:t>анка</w:t>
          </w:r>
        </w:p>
      </w:tc>
      <w:tc>
        <w:tcPr>
          <w:tcW w:w="1271" w:type="dxa"/>
        </w:tcPr>
        <w:p w:rsidR="001E5BB4" w:rsidRPr="004C4F0D" w:rsidRDefault="001E5BB4" w:rsidP="008214FD">
          <w:pPr>
            <w:tabs>
              <w:tab w:val="left" w:pos="3497"/>
            </w:tabs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 w:cstheme="minorHAnsi"/>
            </w:rPr>
            <w:t>Версия 1.2</w:t>
          </w:r>
          <w:r>
            <w:rPr>
              <w:rFonts w:asciiTheme="minorHAnsi" w:hAnsiTheme="minorHAnsi" w:cstheme="minorHAnsi"/>
              <w:lang w:val="en-US"/>
            </w:rPr>
            <w:t>1</w:t>
          </w:r>
        </w:p>
      </w:tc>
    </w:tr>
  </w:tbl>
  <w:p w:rsidR="001E5BB4" w:rsidRPr="00280FB8" w:rsidRDefault="001E5BB4" w:rsidP="00280FB8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313C1B0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E"/>
    <w:multiLevelType w:val="singleLevel"/>
    <w:tmpl w:val="8BC6AFE4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>
    <w:nsid w:val="FFFFFF7F"/>
    <w:multiLevelType w:val="singleLevel"/>
    <w:tmpl w:val="3C7255C0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>
    <w:nsid w:val="FFFFFF82"/>
    <w:multiLevelType w:val="singleLevel"/>
    <w:tmpl w:val="1B9A24E2"/>
    <w:lvl w:ilvl="0">
      <w:start w:val="1"/>
      <w:numFmt w:val="bullet"/>
      <w:pStyle w:val="30"/>
      <w:lvlText w:val="▪"/>
      <w:lvlJc w:val="left"/>
      <w:pPr>
        <w:tabs>
          <w:tab w:val="num" w:pos="1795"/>
        </w:tabs>
        <w:ind w:left="1795" w:hanging="360"/>
      </w:pPr>
      <w:rPr>
        <w:rFonts w:ascii="Times New Roman" w:hAnsi="Times New Roman" w:cs="Times New Roman" w:hint="default"/>
      </w:rPr>
    </w:lvl>
  </w:abstractNum>
  <w:abstractNum w:abstractNumId="4">
    <w:nsid w:val="FFFFFF83"/>
    <w:multiLevelType w:val="singleLevel"/>
    <w:tmpl w:val="016A86DC"/>
    <w:lvl w:ilvl="0">
      <w:start w:val="1"/>
      <w:numFmt w:val="bullet"/>
      <w:pStyle w:val="20"/>
      <w:suff w:val="space"/>
      <w:lvlText w:val=""/>
      <w:lvlJc w:val="left"/>
      <w:pPr>
        <w:ind w:left="1437" w:hanging="360"/>
      </w:pPr>
      <w:rPr>
        <w:rFonts w:ascii="Symbol" w:hAnsi="Symbol" w:cs="Times New Roman" w:hint="default"/>
      </w:rPr>
    </w:lvl>
  </w:abstractNum>
  <w:abstractNum w:abstractNumId="5">
    <w:nsid w:val="FFFFFF88"/>
    <w:multiLevelType w:val="singleLevel"/>
    <w:tmpl w:val="24763FFA"/>
    <w:lvl w:ilvl="0">
      <w:start w:val="1"/>
      <w:numFmt w:val="decimal"/>
      <w:pStyle w:val="a"/>
      <w:lvlText w:val="%1."/>
      <w:lvlJc w:val="left"/>
      <w:pPr>
        <w:tabs>
          <w:tab w:val="num" w:pos="1077"/>
        </w:tabs>
        <w:ind w:left="1077" w:hanging="357"/>
      </w:pPr>
      <w:rPr>
        <w:rFonts w:hint="default"/>
      </w:rPr>
    </w:lvl>
  </w:abstractNum>
  <w:abstractNum w:abstractNumId="6">
    <w:nsid w:val="FFFFFF89"/>
    <w:multiLevelType w:val="singleLevel"/>
    <w:tmpl w:val="FCDE60AA"/>
    <w:lvl w:ilvl="0">
      <w:start w:val="1"/>
      <w:numFmt w:val="bullet"/>
      <w:pStyle w:val="a0"/>
      <w:lvlText w:val="■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7">
    <w:nsid w:val="063B4209"/>
    <w:multiLevelType w:val="hybridMultilevel"/>
    <w:tmpl w:val="2CE80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79B070E"/>
    <w:multiLevelType w:val="hybridMultilevel"/>
    <w:tmpl w:val="9D567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11345E"/>
    <w:multiLevelType w:val="hybridMultilevel"/>
    <w:tmpl w:val="8D987C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B1229B2"/>
    <w:multiLevelType w:val="hybridMultilevel"/>
    <w:tmpl w:val="B4500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8629AC"/>
    <w:multiLevelType w:val="hybridMultilevel"/>
    <w:tmpl w:val="3016045C"/>
    <w:lvl w:ilvl="0" w:tplc="9738ECF2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493F80"/>
    <w:multiLevelType w:val="multilevel"/>
    <w:tmpl w:val="446067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1212028"/>
    <w:multiLevelType w:val="hybridMultilevel"/>
    <w:tmpl w:val="879AB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53661"/>
    <w:multiLevelType w:val="hybridMultilevel"/>
    <w:tmpl w:val="1DA22D76"/>
    <w:lvl w:ilvl="0" w:tplc="9236B66A">
      <w:start w:val="1"/>
      <w:numFmt w:val="bullet"/>
      <w:pStyle w:val="a2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5">
    <w:nsid w:val="25381F9B"/>
    <w:multiLevelType w:val="hybridMultilevel"/>
    <w:tmpl w:val="57C44B8A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6">
    <w:nsid w:val="2B7C7AE5"/>
    <w:multiLevelType w:val="multilevel"/>
    <w:tmpl w:val="F2E8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3076C2"/>
    <w:multiLevelType w:val="multilevel"/>
    <w:tmpl w:val="F2E8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04209D"/>
    <w:multiLevelType w:val="multilevel"/>
    <w:tmpl w:val="F2E8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6E353C4"/>
    <w:multiLevelType w:val="multilevel"/>
    <w:tmpl w:val="79F671D2"/>
    <w:lvl w:ilvl="0">
      <w:start w:val="1"/>
      <w:numFmt w:val="russianUpper"/>
      <w:lvlText w:val="Приложение 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Appendix2"/>
      <w:lvlText w:val="%1.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decimal"/>
      <w:pStyle w:val="Appendix3"/>
      <w:lvlText w:val="%1.%2.%3"/>
      <w:lvlJc w:val="left"/>
      <w:pPr>
        <w:tabs>
          <w:tab w:val="num" w:pos="-284"/>
        </w:tabs>
        <w:ind w:left="0" w:firstLine="0"/>
      </w:pPr>
      <w:rPr>
        <w:rFonts w:hint="default"/>
      </w:rPr>
    </w:lvl>
    <w:lvl w:ilvl="3">
      <w:start w:val="1"/>
      <w:numFmt w:val="decimal"/>
      <w:pStyle w:val="Appendix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48"/>
        </w:tabs>
        <w:ind w:left="1948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52"/>
        </w:tabs>
        <w:ind w:left="2452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956"/>
        </w:tabs>
        <w:ind w:left="295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60"/>
        </w:tabs>
        <w:ind w:left="346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36"/>
        </w:tabs>
        <w:ind w:left="4036" w:hanging="1440"/>
      </w:pPr>
      <w:rPr>
        <w:rFonts w:hint="default"/>
      </w:rPr>
    </w:lvl>
  </w:abstractNum>
  <w:abstractNum w:abstractNumId="20">
    <w:nsid w:val="380D1A25"/>
    <w:multiLevelType w:val="hybridMultilevel"/>
    <w:tmpl w:val="7B4A3718"/>
    <w:lvl w:ilvl="0" w:tplc="0F4E89DE">
      <w:start w:val="1"/>
      <w:numFmt w:val="decimal"/>
      <w:pStyle w:val="a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89135E"/>
    <w:multiLevelType w:val="multilevel"/>
    <w:tmpl w:val="424E0B1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C4E4A35"/>
    <w:multiLevelType w:val="hybridMultilevel"/>
    <w:tmpl w:val="482878F8"/>
    <w:lvl w:ilvl="0" w:tplc="0419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3">
    <w:nsid w:val="3D994984"/>
    <w:multiLevelType w:val="hybridMultilevel"/>
    <w:tmpl w:val="FE603B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02462EB"/>
    <w:multiLevelType w:val="hybridMultilevel"/>
    <w:tmpl w:val="16B0A1E6"/>
    <w:lvl w:ilvl="0" w:tplc="86968D02">
      <w:start w:val="1"/>
      <w:numFmt w:val="decimal"/>
      <w:pStyle w:val="Referenceslist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48DA344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93544DC"/>
    <w:multiLevelType w:val="hybridMultilevel"/>
    <w:tmpl w:val="964C911C"/>
    <w:lvl w:ilvl="0" w:tplc="55226402">
      <w:start w:val="1"/>
      <w:numFmt w:val="bullet"/>
      <w:pStyle w:val="21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6">
    <w:nsid w:val="553A584E"/>
    <w:multiLevelType w:val="multilevel"/>
    <w:tmpl w:val="51208830"/>
    <w:lvl w:ilvl="0">
      <w:start w:val="1"/>
      <w:numFmt w:val="decimal"/>
      <w:pStyle w:val="List2ndlevel"/>
      <w:lvlText w:val="%1."/>
      <w:lvlJc w:val="left"/>
      <w:pPr>
        <w:tabs>
          <w:tab w:val="num" w:pos="0"/>
        </w:tabs>
        <w:ind w:left="107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531"/>
        </w:tabs>
        <w:ind w:left="1531" w:hanging="45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98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73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38"/>
        </w:tabs>
        <w:ind w:left="2138" w:firstLine="851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38"/>
        </w:tabs>
        <w:ind w:left="2138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38"/>
        </w:tabs>
        <w:ind w:left="2138" w:firstLine="0"/>
      </w:pPr>
      <w:rPr>
        <w:rFonts w:hint="default"/>
      </w:rPr>
    </w:lvl>
  </w:abstractNum>
  <w:abstractNum w:abstractNumId="27">
    <w:nsid w:val="5B227472"/>
    <w:multiLevelType w:val="multilevel"/>
    <w:tmpl w:val="02BC37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DC072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644C797A"/>
    <w:multiLevelType w:val="multilevel"/>
    <w:tmpl w:val="4C804110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64C11A4B"/>
    <w:multiLevelType w:val="hybridMultilevel"/>
    <w:tmpl w:val="0C907322"/>
    <w:lvl w:ilvl="0" w:tplc="45682348">
      <w:start w:val="1"/>
      <w:numFmt w:val="bullet"/>
      <w:pStyle w:val="Tablelistbullet"/>
      <w:lvlText w:val="■"/>
      <w:lvlJc w:val="left"/>
      <w:pPr>
        <w:tabs>
          <w:tab w:val="num" w:pos="0"/>
        </w:tabs>
        <w:ind w:left="357" w:hanging="35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6CF5DA6"/>
    <w:multiLevelType w:val="hybridMultilevel"/>
    <w:tmpl w:val="C63C81EA"/>
    <w:lvl w:ilvl="0" w:tplc="3CE459DC">
      <w:start w:val="1"/>
      <w:numFmt w:val="decimal"/>
      <w:pStyle w:val="Tablelistnumbered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DD55ADD"/>
    <w:multiLevelType w:val="multilevel"/>
    <w:tmpl w:val="F2E868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F20FD1"/>
    <w:multiLevelType w:val="multilevel"/>
    <w:tmpl w:val="6CDCC5C8"/>
    <w:lvl w:ilvl="0">
      <w:start w:val="1"/>
      <w:numFmt w:val="decimal"/>
      <w:lvlText w:val="%1."/>
      <w:lvlJc w:val="left"/>
      <w:pPr>
        <w:ind w:left="363" w:hanging="360"/>
      </w:pPr>
      <w:rPr>
        <w:rFonts w:asciiTheme="minorHAnsi" w:hAnsiTheme="minorHAnsi"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95" w:hanging="432"/>
      </w:pPr>
      <w:rPr>
        <w:rFonts w:asciiTheme="minorHAnsi" w:hAnsiTheme="minorHAnsi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7" w:hanging="504"/>
      </w:pPr>
      <w:rPr>
        <w:b w:val="0"/>
        <w:color w:val="auto"/>
        <w:lang w:val="ru-RU"/>
      </w:rPr>
    </w:lvl>
    <w:lvl w:ilvl="3">
      <w:start w:val="1"/>
      <w:numFmt w:val="decimal"/>
      <w:lvlText w:val="%1.%2.%3.%4."/>
      <w:lvlJc w:val="left"/>
      <w:pPr>
        <w:ind w:left="1731" w:hanging="648"/>
      </w:pPr>
    </w:lvl>
    <w:lvl w:ilvl="4">
      <w:start w:val="1"/>
      <w:numFmt w:val="decimal"/>
      <w:lvlText w:val="%1.%2.%3.%4.%5."/>
      <w:lvlJc w:val="left"/>
      <w:pPr>
        <w:ind w:left="2235" w:hanging="792"/>
      </w:pPr>
    </w:lvl>
    <w:lvl w:ilvl="5">
      <w:start w:val="1"/>
      <w:numFmt w:val="decimal"/>
      <w:lvlText w:val="%1.%2.%3.%4.%5.%6."/>
      <w:lvlJc w:val="left"/>
      <w:pPr>
        <w:ind w:left="2739" w:hanging="936"/>
      </w:pPr>
    </w:lvl>
    <w:lvl w:ilvl="6">
      <w:start w:val="1"/>
      <w:numFmt w:val="decimal"/>
      <w:lvlText w:val="%1.%2.%3.%4.%5.%6.%7."/>
      <w:lvlJc w:val="left"/>
      <w:pPr>
        <w:ind w:left="3243" w:hanging="1080"/>
      </w:pPr>
    </w:lvl>
    <w:lvl w:ilvl="7">
      <w:start w:val="1"/>
      <w:numFmt w:val="decimal"/>
      <w:lvlText w:val="%1.%2.%3.%4.%5.%6.%7.%8."/>
      <w:lvlJc w:val="left"/>
      <w:pPr>
        <w:ind w:left="3747" w:hanging="1224"/>
      </w:pPr>
    </w:lvl>
    <w:lvl w:ilvl="8">
      <w:start w:val="1"/>
      <w:numFmt w:val="decimal"/>
      <w:lvlText w:val="%1.%2.%3.%4.%5.%6.%7.%8.%9."/>
      <w:lvlJc w:val="left"/>
      <w:pPr>
        <w:ind w:left="4323" w:hanging="1440"/>
      </w:pPr>
    </w:lvl>
  </w:abstractNum>
  <w:abstractNum w:abstractNumId="34">
    <w:nsid w:val="7B68052E"/>
    <w:multiLevelType w:val="multilevel"/>
    <w:tmpl w:val="6CFEB396"/>
    <w:lvl w:ilvl="0">
      <w:start w:val="1"/>
      <w:numFmt w:val="decimal"/>
      <w:pStyle w:val="a4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>
    <w:nsid w:val="7F483781"/>
    <w:multiLevelType w:val="multilevel"/>
    <w:tmpl w:val="5450E2D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2"/>
      <w:lvlText w:val="%1.%2"/>
      <w:lvlJc w:val="left"/>
      <w:pPr>
        <w:ind w:left="576" w:hanging="576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1"/>
      <w:lvlText w:val="%1.%2.%3"/>
      <w:lvlJc w:val="left"/>
      <w:pPr>
        <w:ind w:left="720" w:hanging="720"/>
      </w:pPr>
      <w:rPr>
        <w:b/>
        <w:sz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19"/>
  </w:num>
  <w:num w:numId="3">
    <w:abstractNumId w:val="24"/>
    <w:lvlOverride w:ilvl="0">
      <w:startOverride w:val="1"/>
    </w:lvlOverride>
  </w:num>
  <w:num w:numId="4">
    <w:abstractNumId w:val="26"/>
  </w:num>
  <w:num w:numId="5">
    <w:abstractNumId w:val="4"/>
  </w:num>
  <w:num w:numId="6">
    <w:abstractNumId w:val="3"/>
  </w:num>
  <w:num w:numId="7">
    <w:abstractNumId w:val="5"/>
  </w:num>
  <w:num w:numId="8">
    <w:abstractNumId w:val="2"/>
  </w:num>
  <w:num w:numId="9">
    <w:abstractNumId w:val="1"/>
  </w:num>
  <w:num w:numId="10">
    <w:abstractNumId w:val="30"/>
  </w:num>
  <w:num w:numId="11">
    <w:abstractNumId w:val="31"/>
  </w:num>
  <w:num w:numId="12">
    <w:abstractNumId w:val="20"/>
  </w:num>
  <w:num w:numId="13">
    <w:abstractNumId w:val="25"/>
  </w:num>
  <w:num w:numId="14">
    <w:abstractNumId w:val="14"/>
  </w:num>
  <w:num w:numId="15">
    <w:abstractNumId w:val="0"/>
  </w:num>
  <w:num w:numId="16">
    <w:abstractNumId w:val="35"/>
  </w:num>
  <w:num w:numId="17">
    <w:abstractNumId w:val="29"/>
  </w:num>
  <w:num w:numId="18">
    <w:abstractNumId w:val="34"/>
  </w:num>
  <w:num w:numId="19">
    <w:abstractNumId w:val="15"/>
  </w:num>
  <w:num w:numId="20">
    <w:abstractNumId w:val="11"/>
  </w:num>
  <w:num w:numId="21">
    <w:abstractNumId w:val="32"/>
  </w:num>
  <w:num w:numId="22">
    <w:abstractNumId w:val="17"/>
  </w:num>
  <w:num w:numId="23">
    <w:abstractNumId w:val="18"/>
  </w:num>
  <w:num w:numId="24">
    <w:abstractNumId w:val="16"/>
  </w:num>
  <w:num w:numId="25">
    <w:abstractNumId w:val="27"/>
  </w:num>
  <w:num w:numId="26">
    <w:abstractNumId w:val="12"/>
  </w:num>
  <w:num w:numId="27">
    <w:abstractNumId w:val="21"/>
  </w:num>
  <w:num w:numId="28">
    <w:abstractNumId w:val="28"/>
  </w:num>
  <w:num w:numId="29">
    <w:abstractNumId w:val="7"/>
  </w:num>
  <w:num w:numId="30">
    <w:abstractNumId w:val="33"/>
  </w:num>
  <w:num w:numId="31">
    <w:abstractNumId w:val="10"/>
  </w:num>
  <w:num w:numId="32">
    <w:abstractNumId w:val="8"/>
  </w:num>
  <w:num w:numId="33">
    <w:abstractNumId w:val="23"/>
  </w:num>
  <w:num w:numId="34">
    <w:abstractNumId w:val="13"/>
  </w:num>
  <w:num w:numId="35">
    <w:abstractNumId w:val="22"/>
  </w:num>
  <w:num w:numId="3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ru-RU" w:vendorID="1" w:dllVersion="512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465"/>
    <w:rsid w:val="0000029E"/>
    <w:rsid w:val="00001876"/>
    <w:rsid w:val="000029F9"/>
    <w:rsid w:val="00002D3A"/>
    <w:rsid w:val="00002E56"/>
    <w:rsid w:val="000032B5"/>
    <w:rsid w:val="0000356A"/>
    <w:rsid w:val="0000432A"/>
    <w:rsid w:val="00004550"/>
    <w:rsid w:val="00004ACB"/>
    <w:rsid w:val="00004B03"/>
    <w:rsid w:val="00005070"/>
    <w:rsid w:val="000056AB"/>
    <w:rsid w:val="00005DE5"/>
    <w:rsid w:val="0000675D"/>
    <w:rsid w:val="00007896"/>
    <w:rsid w:val="000078D3"/>
    <w:rsid w:val="00007FCC"/>
    <w:rsid w:val="000108B2"/>
    <w:rsid w:val="00010B58"/>
    <w:rsid w:val="000119D6"/>
    <w:rsid w:val="00013AB1"/>
    <w:rsid w:val="00013E08"/>
    <w:rsid w:val="000142DC"/>
    <w:rsid w:val="0001469E"/>
    <w:rsid w:val="000146AF"/>
    <w:rsid w:val="0001472C"/>
    <w:rsid w:val="00014ED0"/>
    <w:rsid w:val="000156DC"/>
    <w:rsid w:val="00015B41"/>
    <w:rsid w:val="00015E02"/>
    <w:rsid w:val="00016289"/>
    <w:rsid w:val="00016D66"/>
    <w:rsid w:val="00017CCA"/>
    <w:rsid w:val="00020321"/>
    <w:rsid w:val="00021B00"/>
    <w:rsid w:val="000221F1"/>
    <w:rsid w:val="0002289C"/>
    <w:rsid w:val="00022B2D"/>
    <w:rsid w:val="00022C60"/>
    <w:rsid w:val="00022D1D"/>
    <w:rsid w:val="000232F3"/>
    <w:rsid w:val="000233D4"/>
    <w:rsid w:val="00023915"/>
    <w:rsid w:val="00024B11"/>
    <w:rsid w:val="00025F61"/>
    <w:rsid w:val="000268E2"/>
    <w:rsid w:val="00026D94"/>
    <w:rsid w:val="000279A0"/>
    <w:rsid w:val="00027EEC"/>
    <w:rsid w:val="00030F1B"/>
    <w:rsid w:val="00030FC2"/>
    <w:rsid w:val="0003168B"/>
    <w:rsid w:val="00031BCD"/>
    <w:rsid w:val="00032A2F"/>
    <w:rsid w:val="000331FE"/>
    <w:rsid w:val="000350B5"/>
    <w:rsid w:val="00035303"/>
    <w:rsid w:val="00035795"/>
    <w:rsid w:val="00036083"/>
    <w:rsid w:val="00036943"/>
    <w:rsid w:val="00036E36"/>
    <w:rsid w:val="00037193"/>
    <w:rsid w:val="0003789E"/>
    <w:rsid w:val="00037D71"/>
    <w:rsid w:val="00040720"/>
    <w:rsid w:val="00040BA5"/>
    <w:rsid w:val="00041D83"/>
    <w:rsid w:val="00041DE7"/>
    <w:rsid w:val="00041E6D"/>
    <w:rsid w:val="00042120"/>
    <w:rsid w:val="000425DC"/>
    <w:rsid w:val="00042616"/>
    <w:rsid w:val="00042716"/>
    <w:rsid w:val="00042979"/>
    <w:rsid w:val="000430E1"/>
    <w:rsid w:val="00043C89"/>
    <w:rsid w:val="00043E29"/>
    <w:rsid w:val="000456D8"/>
    <w:rsid w:val="00045B70"/>
    <w:rsid w:val="00046A54"/>
    <w:rsid w:val="000473F2"/>
    <w:rsid w:val="000474A9"/>
    <w:rsid w:val="00047B02"/>
    <w:rsid w:val="00050941"/>
    <w:rsid w:val="00050DAB"/>
    <w:rsid w:val="00052DEB"/>
    <w:rsid w:val="00053086"/>
    <w:rsid w:val="00053118"/>
    <w:rsid w:val="00053504"/>
    <w:rsid w:val="00053A17"/>
    <w:rsid w:val="00053F7E"/>
    <w:rsid w:val="0005436E"/>
    <w:rsid w:val="000548A7"/>
    <w:rsid w:val="000557BD"/>
    <w:rsid w:val="00055A4B"/>
    <w:rsid w:val="00055B49"/>
    <w:rsid w:val="00055BA1"/>
    <w:rsid w:val="00055E01"/>
    <w:rsid w:val="0005610F"/>
    <w:rsid w:val="000602CD"/>
    <w:rsid w:val="00060316"/>
    <w:rsid w:val="000613E4"/>
    <w:rsid w:val="00061D1F"/>
    <w:rsid w:val="00062E5B"/>
    <w:rsid w:val="00063187"/>
    <w:rsid w:val="000631F7"/>
    <w:rsid w:val="000631FF"/>
    <w:rsid w:val="00063CB5"/>
    <w:rsid w:val="0006424C"/>
    <w:rsid w:val="00064DCC"/>
    <w:rsid w:val="00065663"/>
    <w:rsid w:val="0006573B"/>
    <w:rsid w:val="00065BDE"/>
    <w:rsid w:val="00065D56"/>
    <w:rsid w:val="00066045"/>
    <w:rsid w:val="000660F2"/>
    <w:rsid w:val="0006612F"/>
    <w:rsid w:val="000665D3"/>
    <w:rsid w:val="00066D5D"/>
    <w:rsid w:val="00067079"/>
    <w:rsid w:val="000670BD"/>
    <w:rsid w:val="000674A9"/>
    <w:rsid w:val="00067702"/>
    <w:rsid w:val="00067B48"/>
    <w:rsid w:val="00067B89"/>
    <w:rsid w:val="00067F6A"/>
    <w:rsid w:val="00070C9E"/>
    <w:rsid w:val="00071693"/>
    <w:rsid w:val="00071FB6"/>
    <w:rsid w:val="0007327F"/>
    <w:rsid w:val="000733C1"/>
    <w:rsid w:val="00073510"/>
    <w:rsid w:val="00074238"/>
    <w:rsid w:val="0007428F"/>
    <w:rsid w:val="000756F7"/>
    <w:rsid w:val="00075868"/>
    <w:rsid w:val="00076039"/>
    <w:rsid w:val="0007673D"/>
    <w:rsid w:val="00080562"/>
    <w:rsid w:val="0008169C"/>
    <w:rsid w:val="00082874"/>
    <w:rsid w:val="0008289C"/>
    <w:rsid w:val="00082E1E"/>
    <w:rsid w:val="0008374D"/>
    <w:rsid w:val="00085F3F"/>
    <w:rsid w:val="00086021"/>
    <w:rsid w:val="000862DC"/>
    <w:rsid w:val="00086344"/>
    <w:rsid w:val="00086993"/>
    <w:rsid w:val="00086B7B"/>
    <w:rsid w:val="000905CD"/>
    <w:rsid w:val="0009099E"/>
    <w:rsid w:val="000910B5"/>
    <w:rsid w:val="00091E41"/>
    <w:rsid w:val="00091FAE"/>
    <w:rsid w:val="00092305"/>
    <w:rsid w:val="000930F3"/>
    <w:rsid w:val="00093A1F"/>
    <w:rsid w:val="00093D8F"/>
    <w:rsid w:val="00094263"/>
    <w:rsid w:val="000956AF"/>
    <w:rsid w:val="000957B4"/>
    <w:rsid w:val="000957F5"/>
    <w:rsid w:val="00095845"/>
    <w:rsid w:val="00095E46"/>
    <w:rsid w:val="000975E9"/>
    <w:rsid w:val="000A0349"/>
    <w:rsid w:val="000A0483"/>
    <w:rsid w:val="000A0B04"/>
    <w:rsid w:val="000A0C55"/>
    <w:rsid w:val="000A0E5A"/>
    <w:rsid w:val="000A12F7"/>
    <w:rsid w:val="000A16F8"/>
    <w:rsid w:val="000A1933"/>
    <w:rsid w:val="000A1E58"/>
    <w:rsid w:val="000A2B85"/>
    <w:rsid w:val="000A2C1F"/>
    <w:rsid w:val="000A2CF8"/>
    <w:rsid w:val="000A549A"/>
    <w:rsid w:val="000A6252"/>
    <w:rsid w:val="000A6AB4"/>
    <w:rsid w:val="000A6AD3"/>
    <w:rsid w:val="000A6BDD"/>
    <w:rsid w:val="000A700A"/>
    <w:rsid w:val="000B0366"/>
    <w:rsid w:val="000B0D00"/>
    <w:rsid w:val="000B2AB0"/>
    <w:rsid w:val="000B2F0B"/>
    <w:rsid w:val="000B3026"/>
    <w:rsid w:val="000B454B"/>
    <w:rsid w:val="000B4C23"/>
    <w:rsid w:val="000B632F"/>
    <w:rsid w:val="000B63DC"/>
    <w:rsid w:val="000B648C"/>
    <w:rsid w:val="000B6A6D"/>
    <w:rsid w:val="000B6AB4"/>
    <w:rsid w:val="000B6FDA"/>
    <w:rsid w:val="000C019D"/>
    <w:rsid w:val="000C0296"/>
    <w:rsid w:val="000C070E"/>
    <w:rsid w:val="000C07AA"/>
    <w:rsid w:val="000C0FC5"/>
    <w:rsid w:val="000C1861"/>
    <w:rsid w:val="000C2132"/>
    <w:rsid w:val="000C260C"/>
    <w:rsid w:val="000C2A16"/>
    <w:rsid w:val="000C400D"/>
    <w:rsid w:val="000C504D"/>
    <w:rsid w:val="000C5945"/>
    <w:rsid w:val="000C5A42"/>
    <w:rsid w:val="000C725B"/>
    <w:rsid w:val="000C7463"/>
    <w:rsid w:val="000C7CD3"/>
    <w:rsid w:val="000D03F4"/>
    <w:rsid w:val="000D061A"/>
    <w:rsid w:val="000D06AF"/>
    <w:rsid w:val="000D090F"/>
    <w:rsid w:val="000D19A3"/>
    <w:rsid w:val="000D379A"/>
    <w:rsid w:val="000D3A09"/>
    <w:rsid w:val="000D3CAC"/>
    <w:rsid w:val="000D3EFE"/>
    <w:rsid w:val="000D4474"/>
    <w:rsid w:val="000D57B8"/>
    <w:rsid w:val="000D5CE2"/>
    <w:rsid w:val="000D66F0"/>
    <w:rsid w:val="000D69B6"/>
    <w:rsid w:val="000D7393"/>
    <w:rsid w:val="000E0119"/>
    <w:rsid w:val="000E0222"/>
    <w:rsid w:val="000E03EB"/>
    <w:rsid w:val="000E09EA"/>
    <w:rsid w:val="000E19A0"/>
    <w:rsid w:val="000E1B96"/>
    <w:rsid w:val="000E1FE3"/>
    <w:rsid w:val="000E22AC"/>
    <w:rsid w:val="000E2D93"/>
    <w:rsid w:val="000E3299"/>
    <w:rsid w:val="000E3303"/>
    <w:rsid w:val="000E36A2"/>
    <w:rsid w:val="000E4581"/>
    <w:rsid w:val="000E4E7B"/>
    <w:rsid w:val="000E4FCF"/>
    <w:rsid w:val="000E50D2"/>
    <w:rsid w:val="000E510F"/>
    <w:rsid w:val="000E59C7"/>
    <w:rsid w:val="000E5C20"/>
    <w:rsid w:val="000E6397"/>
    <w:rsid w:val="000E68F5"/>
    <w:rsid w:val="000E6A15"/>
    <w:rsid w:val="000E6B5D"/>
    <w:rsid w:val="000E6B67"/>
    <w:rsid w:val="000E79C4"/>
    <w:rsid w:val="000E7C98"/>
    <w:rsid w:val="000E7D8C"/>
    <w:rsid w:val="000E7E21"/>
    <w:rsid w:val="000F00A9"/>
    <w:rsid w:val="000F073C"/>
    <w:rsid w:val="000F1F5C"/>
    <w:rsid w:val="000F2D38"/>
    <w:rsid w:val="000F2E16"/>
    <w:rsid w:val="000F34AC"/>
    <w:rsid w:val="000F3BCF"/>
    <w:rsid w:val="000F40C3"/>
    <w:rsid w:val="000F423D"/>
    <w:rsid w:val="000F476A"/>
    <w:rsid w:val="000F52D4"/>
    <w:rsid w:val="000F5390"/>
    <w:rsid w:val="000F559B"/>
    <w:rsid w:val="000F571E"/>
    <w:rsid w:val="000F5897"/>
    <w:rsid w:val="000F5942"/>
    <w:rsid w:val="000F6ABD"/>
    <w:rsid w:val="000F6C68"/>
    <w:rsid w:val="000F741D"/>
    <w:rsid w:val="000F742A"/>
    <w:rsid w:val="00100169"/>
    <w:rsid w:val="00100272"/>
    <w:rsid w:val="00100E98"/>
    <w:rsid w:val="0010149F"/>
    <w:rsid w:val="0010368B"/>
    <w:rsid w:val="00103D39"/>
    <w:rsid w:val="001062C0"/>
    <w:rsid w:val="00106D7D"/>
    <w:rsid w:val="00106E61"/>
    <w:rsid w:val="00107795"/>
    <w:rsid w:val="00107AFD"/>
    <w:rsid w:val="00111EB2"/>
    <w:rsid w:val="0011336B"/>
    <w:rsid w:val="00113D56"/>
    <w:rsid w:val="0011414E"/>
    <w:rsid w:val="00114702"/>
    <w:rsid w:val="00114A33"/>
    <w:rsid w:val="00114CF3"/>
    <w:rsid w:val="001150CE"/>
    <w:rsid w:val="00116532"/>
    <w:rsid w:val="00116D7F"/>
    <w:rsid w:val="00117038"/>
    <w:rsid w:val="0012060D"/>
    <w:rsid w:val="00120948"/>
    <w:rsid w:val="00120E4F"/>
    <w:rsid w:val="00122009"/>
    <w:rsid w:val="00122EB5"/>
    <w:rsid w:val="001231C9"/>
    <w:rsid w:val="00123480"/>
    <w:rsid w:val="0012496D"/>
    <w:rsid w:val="00124FE2"/>
    <w:rsid w:val="00125FD0"/>
    <w:rsid w:val="00126294"/>
    <w:rsid w:val="0012652A"/>
    <w:rsid w:val="00126B7D"/>
    <w:rsid w:val="001273D0"/>
    <w:rsid w:val="001305E4"/>
    <w:rsid w:val="00130C50"/>
    <w:rsid w:val="001318B3"/>
    <w:rsid w:val="00131903"/>
    <w:rsid w:val="00131E72"/>
    <w:rsid w:val="001321CA"/>
    <w:rsid w:val="00132DE4"/>
    <w:rsid w:val="00133DFF"/>
    <w:rsid w:val="001343D6"/>
    <w:rsid w:val="00134693"/>
    <w:rsid w:val="001347E8"/>
    <w:rsid w:val="00134A23"/>
    <w:rsid w:val="001353B6"/>
    <w:rsid w:val="0013551E"/>
    <w:rsid w:val="00137435"/>
    <w:rsid w:val="00140E33"/>
    <w:rsid w:val="0014158B"/>
    <w:rsid w:val="00141F4E"/>
    <w:rsid w:val="0014208F"/>
    <w:rsid w:val="001432BA"/>
    <w:rsid w:val="00143908"/>
    <w:rsid w:val="00143A01"/>
    <w:rsid w:val="001447BA"/>
    <w:rsid w:val="001449B8"/>
    <w:rsid w:val="0014531D"/>
    <w:rsid w:val="00145B1B"/>
    <w:rsid w:val="0014673B"/>
    <w:rsid w:val="001470DA"/>
    <w:rsid w:val="001508B7"/>
    <w:rsid w:val="001510B8"/>
    <w:rsid w:val="001511DE"/>
    <w:rsid w:val="001513BB"/>
    <w:rsid w:val="001518DE"/>
    <w:rsid w:val="001519D8"/>
    <w:rsid w:val="00151FA9"/>
    <w:rsid w:val="001522DB"/>
    <w:rsid w:val="001523C3"/>
    <w:rsid w:val="0015353E"/>
    <w:rsid w:val="00153C5D"/>
    <w:rsid w:val="001540AF"/>
    <w:rsid w:val="00154460"/>
    <w:rsid w:val="001555F8"/>
    <w:rsid w:val="00157820"/>
    <w:rsid w:val="00160AF8"/>
    <w:rsid w:val="00160E81"/>
    <w:rsid w:val="00161373"/>
    <w:rsid w:val="0016194E"/>
    <w:rsid w:val="00161AB3"/>
    <w:rsid w:val="00162188"/>
    <w:rsid w:val="001631A3"/>
    <w:rsid w:val="001633CC"/>
    <w:rsid w:val="00163C50"/>
    <w:rsid w:val="00164340"/>
    <w:rsid w:val="00164A49"/>
    <w:rsid w:val="0016564E"/>
    <w:rsid w:val="001656E7"/>
    <w:rsid w:val="001657AB"/>
    <w:rsid w:val="00165871"/>
    <w:rsid w:val="0016683B"/>
    <w:rsid w:val="00167AAE"/>
    <w:rsid w:val="00167E61"/>
    <w:rsid w:val="0017079C"/>
    <w:rsid w:val="00170E66"/>
    <w:rsid w:val="00171737"/>
    <w:rsid w:val="001718D9"/>
    <w:rsid w:val="00172495"/>
    <w:rsid w:val="001729F9"/>
    <w:rsid w:val="00172F8C"/>
    <w:rsid w:val="001742D4"/>
    <w:rsid w:val="00176238"/>
    <w:rsid w:val="001762B8"/>
    <w:rsid w:val="0017631A"/>
    <w:rsid w:val="00176AA1"/>
    <w:rsid w:val="001770D8"/>
    <w:rsid w:val="00180854"/>
    <w:rsid w:val="00181214"/>
    <w:rsid w:val="001815F4"/>
    <w:rsid w:val="001826F5"/>
    <w:rsid w:val="00182F58"/>
    <w:rsid w:val="001830B3"/>
    <w:rsid w:val="00183C06"/>
    <w:rsid w:val="00185635"/>
    <w:rsid w:val="00185857"/>
    <w:rsid w:val="00185E7D"/>
    <w:rsid w:val="00185F86"/>
    <w:rsid w:val="00186DE5"/>
    <w:rsid w:val="00187113"/>
    <w:rsid w:val="00187659"/>
    <w:rsid w:val="0018772A"/>
    <w:rsid w:val="00187820"/>
    <w:rsid w:val="00187A2B"/>
    <w:rsid w:val="00187D14"/>
    <w:rsid w:val="001908A8"/>
    <w:rsid w:val="001910AC"/>
    <w:rsid w:val="0019206E"/>
    <w:rsid w:val="00192274"/>
    <w:rsid w:val="00192499"/>
    <w:rsid w:val="00194742"/>
    <w:rsid w:val="001953DF"/>
    <w:rsid w:val="00196126"/>
    <w:rsid w:val="00196D6F"/>
    <w:rsid w:val="0019790E"/>
    <w:rsid w:val="00197C1D"/>
    <w:rsid w:val="001A073B"/>
    <w:rsid w:val="001A1A07"/>
    <w:rsid w:val="001A2893"/>
    <w:rsid w:val="001A2D3F"/>
    <w:rsid w:val="001A30BC"/>
    <w:rsid w:val="001A3C8F"/>
    <w:rsid w:val="001A5B3C"/>
    <w:rsid w:val="001A5EDC"/>
    <w:rsid w:val="001A612C"/>
    <w:rsid w:val="001A775A"/>
    <w:rsid w:val="001A78D4"/>
    <w:rsid w:val="001B181C"/>
    <w:rsid w:val="001B1E6D"/>
    <w:rsid w:val="001B215A"/>
    <w:rsid w:val="001B21BF"/>
    <w:rsid w:val="001B2612"/>
    <w:rsid w:val="001B349C"/>
    <w:rsid w:val="001B37AB"/>
    <w:rsid w:val="001B3B07"/>
    <w:rsid w:val="001B3CC7"/>
    <w:rsid w:val="001B45F4"/>
    <w:rsid w:val="001B4AAF"/>
    <w:rsid w:val="001B4EEB"/>
    <w:rsid w:val="001B566B"/>
    <w:rsid w:val="001B6928"/>
    <w:rsid w:val="001B6EE4"/>
    <w:rsid w:val="001B73F5"/>
    <w:rsid w:val="001C0AB0"/>
    <w:rsid w:val="001C0F29"/>
    <w:rsid w:val="001C1518"/>
    <w:rsid w:val="001C1F12"/>
    <w:rsid w:val="001C2157"/>
    <w:rsid w:val="001C21BB"/>
    <w:rsid w:val="001C2CED"/>
    <w:rsid w:val="001C2F36"/>
    <w:rsid w:val="001C3091"/>
    <w:rsid w:val="001C3254"/>
    <w:rsid w:val="001C365D"/>
    <w:rsid w:val="001C3D9B"/>
    <w:rsid w:val="001C493E"/>
    <w:rsid w:val="001C4CCE"/>
    <w:rsid w:val="001C5126"/>
    <w:rsid w:val="001C5A12"/>
    <w:rsid w:val="001C5AAC"/>
    <w:rsid w:val="001C5F96"/>
    <w:rsid w:val="001C631F"/>
    <w:rsid w:val="001C65CD"/>
    <w:rsid w:val="001C75F4"/>
    <w:rsid w:val="001C798E"/>
    <w:rsid w:val="001C7CBF"/>
    <w:rsid w:val="001D0556"/>
    <w:rsid w:val="001D0B95"/>
    <w:rsid w:val="001D1942"/>
    <w:rsid w:val="001D3A97"/>
    <w:rsid w:val="001D48E4"/>
    <w:rsid w:val="001D525E"/>
    <w:rsid w:val="001D5567"/>
    <w:rsid w:val="001D5783"/>
    <w:rsid w:val="001D5DD7"/>
    <w:rsid w:val="001D6463"/>
    <w:rsid w:val="001D6726"/>
    <w:rsid w:val="001E02E4"/>
    <w:rsid w:val="001E0DA5"/>
    <w:rsid w:val="001E109B"/>
    <w:rsid w:val="001E1414"/>
    <w:rsid w:val="001E22AC"/>
    <w:rsid w:val="001E3049"/>
    <w:rsid w:val="001E32F5"/>
    <w:rsid w:val="001E4B65"/>
    <w:rsid w:val="001E5BB4"/>
    <w:rsid w:val="001E5C0E"/>
    <w:rsid w:val="001E68D5"/>
    <w:rsid w:val="001E70D4"/>
    <w:rsid w:val="001F0ED3"/>
    <w:rsid w:val="001F1051"/>
    <w:rsid w:val="001F1532"/>
    <w:rsid w:val="001F1EC5"/>
    <w:rsid w:val="001F25BC"/>
    <w:rsid w:val="001F2BA5"/>
    <w:rsid w:val="001F38AA"/>
    <w:rsid w:val="001F3CA8"/>
    <w:rsid w:val="001F42BD"/>
    <w:rsid w:val="001F55CF"/>
    <w:rsid w:val="001F5754"/>
    <w:rsid w:val="001F60F4"/>
    <w:rsid w:val="001F6F2A"/>
    <w:rsid w:val="001F714D"/>
    <w:rsid w:val="00201510"/>
    <w:rsid w:val="00202A5E"/>
    <w:rsid w:val="00203040"/>
    <w:rsid w:val="0020311C"/>
    <w:rsid w:val="00204FFB"/>
    <w:rsid w:val="00205F51"/>
    <w:rsid w:val="002075D0"/>
    <w:rsid w:val="00210F1A"/>
    <w:rsid w:val="00210F2A"/>
    <w:rsid w:val="0021102E"/>
    <w:rsid w:val="002110A1"/>
    <w:rsid w:val="002115C3"/>
    <w:rsid w:val="00212083"/>
    <w:rsid w:val="0021291F"/>
    <w:rsid w:val="0021296A"/>
    <w:rsid w:val="00214929"/>
    <w:rsid w:val="00215506"/>
    <w:rsid w:val="002165C5"/>
    <w:rsid w:val="002166D4"/>
    <w:rsid w:val="00217AE4"/>
    <w:rsid w:val="0022092A"/>
    <w:rsid w:val="00221025"/>
    <w:rsid w:val="0022106C"/>
    <w:rsid w:val="00221FC6"/>
    <w:rsid w:val="00222B04"/>
    <w:rsid w:val="0022317A"/>
    <w:rsid w:val="002235CE"/>
    <w:rsid w:val="00224450"/>
    <w:rsid w:val="002247A8"/>
    <w:rsid w:val="0022489D"/>
    <w:rsid w:val="00224CDE"/>
    <w:rsid w:val="002257AC"/>
    <w:rsid w:val="00225E69"/>
    <w:rsid w:val="002277F5"/>
    <w:rsid w:val="0023160E"/>
    <w:rsid w:val="00231939"/>
    <w:rsid w:val="002319BE"/>
    <w:rsid w:val="00231FDE"/>
    <w:rsid w:val="002325C3"/>
    <w:rsid w:val="0023280E"/>
    <w:rsid w:val="0023300B"/>
    <w:rsid w:val="002330C3"/>
    <w:rsid w:val="00233736"/>
    <w:rsid w:val="00235F10"/>
    <w:rsid w:val="00236D57"/>
    <w:rsid w:val="00237449"/>
    <w:rsid w:val="0023746D"/>
    <w:rsid w:val="00237D13"/>
    <w:rsid w:val="00240102"/>
    <w:rsid w:val="002407A5"/>
    <w:rsid w:val="00240AB7"/>
    <w:rsid w:val="00241CC5"/>
    <w:rsid w:val="00242255"/>
    <w:rsid w:val="00242569"/>
    <w:rsid w:val="002426E5"/>
    <w:rsid w:val="00242D4F"/>
    <w:rsid w:val="00243BCB"/>
    <w:rsid w:val="00243ED3"/>
    <w:rsid w:val="002448FF"/>
    <w:rsid w:val="00244A62"/>
    <w:rsid w:val="00246EF5"/>
    <w:rsid w:val="0025050F"/>
    <w:rsid w:val="00250EC7"/>
    <w:rsid w:val="00252ACF"/>
    <w:rsid w:val="00252C2C"/>
    <w:rsid w:val="00253C18"/>
    <w:rsid w:val="00254219"/>
    <w:rsid w:val="00255104"/>
    <w:rsid w:val="00255CD1"/>
    <w:rsid w:val="002563FD"/>
    <w:rsid w:val="002565CB"/>
    <w:rsid w:val="00257088"/>
    <w:rsid w:val="002605B6"/>
    <w:rsid w:val="00260DD4"/>
    <w:rsid w:val="00260F1D"/>
    <w:rsid w:val="00261772"/>
    <w:rsid w:val="002617C9"/>
    <w:rsid w:val="0026225A"/>
    <w:rsid w:val="002623CD"/>
    <w:rsid w:val="0026352C"/>
    <w:rsid w:val="00263803"/>
    <w:rsid w:val="00263889"/>
    <w:rsid w:val="00264536"/>
    <w:rsid w:val="00265AD0"/>
    <w:rsid w:val="00265B96"/>
    <w:rsid w:val="002661BB"/>
    <w:rsid w:val="00266845"/>
    <w:rsid w:val="00266C20"/>
    <w:rsid w:val="00266FC6"/>
    <w:rsid w:val="0026726D"/>
    <w:rsid w:val="00267977"/>
    <w:rsid w:val="00271A35"/>
    <w:rsid w:val="002720F6"/>
    <w:rsid w:val="0027223D"/>
    <w:rsid w:val="002722B0"/>
    <w:rsid w:val="00272630"/>
    <w:rsid w:val="0027294D"/>
    <w:rsid w:val="00272DF6"/>
    <w:rsid w:val="00272F15"/>
    <w:rsid w:val="00273577"/>
    <w:rsid w:val="0027394E"/>
    <w:rsid w:val="00273C83"/>
    <w:rsid w:val="00274405"/>
    <w:rsid w:val="00274D0F"/>
    <w:rsid w:val="0027514B"/>
    <w:rsid w:val="00275DB7"/>
    <w:rsid w:val="00275E8F"/>
    <w:rsid w:val="00276653"/>
    <w:rsid w:val="002777AC"/>
    <w:rsid w:val="00277FE1"/>
    <w:rsid w:val="00280154"/>
    <w:rsid w:val="0028085C"/>
    <w:rsid w:val="00280956"/>
    <w:rsid w:val="00280FB8"/>
    <w:rsid w:val="002834D7"/>
    <w:rsid w:val="00284654"/>
    <w:rsid w:val="00285A7E"/>
    <w:rsid w:val="00285AA4"/>
    <w:rsid w:val="00285D34"/>
    <w:rsid w:val="00285F07"/>
    <w:rsid w:val="00286DEE"/>
    <w:rsid w:val="00286ED0"/>
    <w:rsid w:val="00287911"/>
    <w:rsid w:val="00290403"/>
    <w:rsid w:val="0029043E"/>
    <w:rsid w:val="00290FF8"/>
    <w:rsid w:val="00293512"/>
    <w:rsid w:val="00294429"/>
    <w:rsid w:val="0029487B"/>
    <w:rsid w:val="00294D89"/>
    <w:rsid w:val="00295320"/>
    <w:rsid w:val="00295772"/>
    <w:rsid w:val="0029633B"/>
    <w:rsid w:val="00296994"/>
    <w:rsid w:val="00296BD7"/>
    <w:rsid w:val="0029799F"/>
    <w:rsid w:val="00297A2E"/>
    <w:rsid w:val="002A1BE2"/>
    <w:rsid w:val="002A2EB9"/>
    <w:rsid w:val="002A3365"/>
    <w:rsid w:val="002A3925"/>
    <w:rsid w:val="002A4192"/>
    <w:rsid w:val="002A510E"/>
    <w:rsid w:val="002A6178"/>
    <w:rsid w:val="002A62F4"/>
    <w:rsid w:val="002A776E"/>
    <w:rsid w:val="002A7989"/>
    <w:rsid w:val="002A7B54"/>
    <w:rsid w:val="002A7B69"/>
    <w:rsid w:val="002A7BCD"/>
    <w:rsid w:val="002B00DF"/>
    <w:rsid w:val="002B010A"/>
    <w:rsid w:val="002B0465"/>
    <w:rsid w:val="002B1F17"/>
    <w:rsid w:val="002B22CC"/>
    <w:rsid w:val="002B2C18"/>
    <w:rsid w:val="002B3CB3"/>
    <w:rsid w:val="002B45F8"/>
    <w:rsid w:val="002B481B"/>
    <w:rsid w:val="002B4BE1"/>
    <w:rsid w:val="002B5F94"/>
    <w:rsid w:val="002B65F7"/>
    <w:rsid w:val="002B7720"/>
    <w:rsid w:val="002C04A8"/>
    <w:rsid w:val="002C070A"/>
    <w:rsid w:val="002C139B"/>
    <w:rsid w:val="002C2C25"/>
    <w:rsid w:val="002C33E1"/>
    <w:rsid w:val="002C34D6"/>
    <w:rsid w:val="002C3D8D"/>
    <w:rsid w:val="002C49ED"/>
    <w:rsid w:val="002C56AF"/>
    <w:rsid w:val="002C5975"/>
    <w:rsid w:val="002C64D7"/>
    <w:rsid w:val="002C6982"/>
    <w:rsid w:val="002C6E92"/>
    <w:rsid w:val="002C71B8"/>
    <w:rsid w:val="002C7B49"/>
    <w:rsid w:val="002D01EB"/>
    <w:rsid w:val="002D05A1"/>
    <w:rsid w:val="002D09FB"/>
    <w:rsid w:val="002D0A59"/>
    <w:rsid w:val="002D0BBB"/>
    <w:rsid w:val="002D15F6"/>
    <w:rsid w:val="002D1EF5"/>
    <w:rsid w:val="002D21B1"/>
    <w:rsid w:val="002D4A82"/>
    <w:rsid w:val="002D526B"/>
    <w:rsid w:val="002D5474"/>
    <w:rsid w:val="002D551E"/>
    <w:rsid w:val="002D6053"/>
    <w:rsid w:val="002D6ADE"/>
    <w:rsid w:val="002D6FB6"/>
    <w:rsid w:val="002E06C7"/>
    <w:rsid w:val="002E0899"/>
    <w:rsid w:val="002E0939"/>
    <w:rsid w:val="002E13E2"/>
    <w:rsid w:val="002E190A"/>
    <w:rsid w:val="002E2DB9"/>
    <w:rsid w:val="002E3F9E"/>
    <w:rsid w:val="002E4A8E"/>
    <w:rsid w:val="002E575D"/>
    <w:rsid w:val="002E6B5E"/>
    <w:rsid w:val="002E6E19"/>
    <w:rsid w:val="002E7760"/>
    <w:rsid w:val="002E7886"/>
    <w:rsid w:val="002E7D95"/>
    <w:rsid w:val="002E7ED0"/>
    <w:rsid w:val="002F0295"/>
    <w:rsid w:val="002F02EA"/>
    <w:rsid w:val="002F12D0"/>
    <w:rsid w:val="002F14B7"/>
    <w:rsid w:val="002F1A63"/>
    <w:rsid w:val="002F1C77"/>
    <w:rsid w:val="002F22E4"/>
    <w:rsid w:val="002F2392"/>
    <w:rsid w:val="002F52E1"/>
    <w:rsid w:val="002F6E02"/>
    <w:rsid w:val="002F6E27"/>
    <w:rsid w:val="002F73B8"/>
    <w:rsid w:val="002F79F0"/>
    <w:rsid w:val="002F7A83"/>
    <w:rsid w:val="0030086A"/>
    <w:rsid w:val="00301677"/>
    <w:rsid w:val="00301724"/>
    <w:rsid w:val="00302D72"/>
    <w:rsid w:val="00302E81"/>
    <w:rsid w:val="00303660"/>
    <w:rsid w:val="00303C5C"/>
    <w:rsid w:val="00304AB1"/>
    <w:rsid w:val="00304F6C"/>
    <w:rsid w:val="00305640"/>
    <w:rsid w:val="0030593B"/>
    <w:rsid w:val="00305DB8"/>
    <w:rsid w:val="00306954"/>
    <w:rsid w:val="00306B8B"/>
    <w:rsid w:val="00306CE5"/>
    <w:rsid w:val="003072AB"/>
    <w:rsid w:val="0030771F"/>
    <w:rsid w:val="003100AB"/>
    <w:rsid w:val="003110DF"/>
    <w:rsid w:val="0031119B"/>
    <w:rsid w:val="00311D4B"/>
    <w:rsid w:val="0031236A"/>
    <w:rsid w:val="0031259F"/>
    <w:rsid w:val="00312981"/>
    <w:rsid w:val="00312B34"/>
    <w:rsid w:val="00312C4B"/>
    <w:rsid w:val="00314264"/>
    <w:rsid w:val="003151CD"/>
    <w:rsid w:val="003156E4"/>
    <w:rsid w:val="00315730"/>
    <w:rsid w:val="0031577C"/>
    <w:rsid w:val="00315EDE"/>
    <w:rsid w:val="00316F16"/>
    <w:rsid w:val="00320246"/>
    <w:rsid w:val="0032043F"/>
    <w:rsid w:val="003223E8"/>
    <w:rsid w:val="0032240E"/>
    <w:rsid w:val="00323EF1"/>
    <w:rsid w:val="00324402"/>
    <w:rsid w:val="00324734"/>
    <w:rsid w:val="00324D8C"/>
    <w:rsid w:val="00324D92"/>
    <w:rsid w:val="00325238"/>
    <w:rsid w:val="00325428"/>
    <w:rsid w:val="003257CF"/>
    <w:rsid w:val="00325FCA"/>
    <w:rsid w:val="00326114"/>
    <w:rsid w:val="00326688"/>
    <w:rsid w:val="00326837"/>
    <w:rsid w:val="003270C7"/>
    <w:rsid w:val="00327A9E"/>
    <w:rsid w:val="00330439"/>
    <w:rsid w:val="003307D9"/>
    <w:rsid w:val="00330B6D"/>
    <w:rsid w:val="003310D9"/>
    <w:rsid w:val="00331277"/>
    <w:rsid w:val="003312EB"/>
    <w:rsid w:val="00331455"/>
    <w:rsid w:val="003317E6"/>
    <w:rsid w:val="00331E94"/>
    <w:rsid w:val="003345A8"/>
    <w:rsid w:val="00334F38"/>
    <w:rsid w:val="00335002"/>
    <w:rsid w:val="00335A07"/>
    <w:rsid w:val="00335D35"/>
    <w:rsid w:val="0033646C"/>
    <w:rsid w:val="003364B8"/>
    <w:rsid w:val="003365E6"/>
    <w:rsid w:val="00337378"/>
    <w:rsid w:val="00340512"/>
    <w:rsid w:val="0034076F"/>
    <w:rsid w:val="00340CEE"/>
    <w:rsid w:val="00341D78"/>
    <w:rsid w:val="00342060"/>
    <w:rsid w:val="003428FE"/>
    <w:rsid w:val="0034314C"/>
    <w:rsid w:val="003431E6"/>
    <w:rsid w:val="003433C0"/>
    <w:rsid w:val="0034395D"/>
    <w:rsid w:val="00343F3A"/>
    <w:rsid w:val="003443C7"/>
    <w:rsid w:val="00344466"/>
    <w:rsid w:val="00344888"/>
    <w:rsid w:val="003448A0"/>
    <w:rsid w:val="00345FBA"/>
    <w:rsid w:val="003466FD"/>
    <w:rsid w:val="00346F44"/>
    <w:rsid w:val="00347059"/>
    <w:rsid w:val="0034721D"/>
    <w:rsid w:val="003474FE"/>
    <w:rsid w:val="00350C3B"/>
    <w:rsid w:val="003517F0"/>
    <w:rsid w:val="00352272"/>
    <w:rsid w:val="003526DE"/>
    <w:rsid w:val="003529AD"/>
    <w:rsid w:val="00352FC2"/>
    <w:rsid w:val="00352FED"/>
    <w:rsid w:val="003541A4"/>
    <w:rsid w:val="003546D8"/>
    <w:rsid w:val="003553B9"/>
    <w:rsid w:val="00356201"/>
    <w:rsid w:val="003567CD"/>
    <w:rsid w:val="0035748A"/>
    <w:rsid w:val="00360A67"/>
    <w:rsid w:val="00360B0F"/>
    <w:rsid w:val="00361AD6"/>
    <w:rsid w:val="00361CDE"/>
    <w:rsid w:val="00361E65"/>
    <w:rsid w:val="003622DE"/>
    <w:rsid w:val="0036250F"/>
    <w:rsid w:val="00363403"/>
    <w:rsid w:val="00363E64"/>
    <w:rsid w:val="003645C1"/>
    <w:rsid w:val="00364C18"/>
    <w:rsid w:val="00365366"/>
    <w:rsid w:val="0036550F"/>
    <w:rsid w:val="00365B94"/>
    <w:rsid w:val="00366658"/>
    <w:rsid w:val="00366B10"/>
    <w:rsid w:val="003678B0"/>
    <w:rsid w:val="00370910"/>
    <w:rsid w:val="00371233"/>
    <w:rsid w:val="0037131F"/>
    <w:rsid w:val="00373CB5"/>
    <w:rsid w:val="00373E51"/>
    <w:rsid w:val="0037457C"/>
    <w:rsid w:val="00377DCA"/>
    <w:rsid w:val="0038043C"/>
    <w:rsid w:val="00382844"/>
    <w:rsid w:val="00383132"/>
    <w:rsid w:val="003836F4"/>
    <w:rsid w:val="003846C6"/>
    <w:rsid w:val="00387834"/>
    <w:rsid w:val="00387A41"/>
    <w:rsid w:val="00390061"/>
    <w:rsid w:val="003903C1"/>
    <w:rsid w:val="00390464"/>
    <w:rsid w:val="00390A49"/>
    <w:rsid w:val="00391287"/>
    <w:rsid w:val="00391393"/>
    <w:rsid w:val="00392153"/>
    <w:rsid w:val="0039347B"/>
    <w:rsid w:val="0039363F"/>
    <w:rsid w:val="00393893"/>
    <w:rsid w:val="003940BF"/>
    <w:rsid w:val="0039571C"/>
    <w:rsid w:val="00395895"/>
    <w:rsid w:val="0039785F"/>
    <w:rsid w:val="003A1EE7"/>
    <w:rsid w:val="003A29A9"/>
    <w:rsid w:val="003A367F"/>
    <w:rsid w:val="003A3C35"/>
    <w:rsid w:val="003A425F"/>
    <w:rsid w:val="003A4572"/>
    <w:rsid w:val="003A4C4E"/>
    <w:rsid w:val="003A4E3F"/>
    <w:rsid w:val="003A535F"/>
    <w:rsid w:val="003A540A"/>
    <w:rsid w:val="003A60F5"/>
    <w:rsid w:val="003A6BFB"/>
    <w:rsid w:val="003A6CD2"/>
    <w:rsid w:val="003A6EB4"/>
    <w:rsid w:val="003A6F3C"/>
    <w:rsid w:val="003A6FE5"/>
    <w:rsid w:val="003A705D"/>
    <w:rsid w:val="003A722D"/>
    <w:rsid w:val="003A73B2"/>
    <w:rsid w:val="003B0152"/>
    <w:rsid w:val="003B01D8"/>
    <w:rsid w:val="003B19C4"/>
    <w:rsid w:val="003B1AE1"/>
    <w:rsid w:val="003B1D6C"/>
    <w:rsid w:val="003B200B"/>
    <w:rsid w:val="003B214A"/>
    <w:rsid w:val="003B563A"/>
    <w:rsid w:val="003B5E93"/>
    <w:rsid w:val="003B603E"/>
    <w:rsid w:val="003B6401"/>
    <w:rsid w:val="003B676B"/>
    <w:rsid w:val="003B72CC"/>
    <w:rsid w:val="003B7E3D"/>
    <w:rsid w:val="003C01C6"/>
    <w:rsid w:val="003C1157"/>
    <w:rsid w:val="003C1F0A"/>
    <w:rsid w:val="003C29E2"/>
    <w:rsid w:val="003C2CDC"/>
    <w:rsid w:val="003C341D"/>
    <w:rsid w:val="003C379A"/>
    <w:rsid w:val="003C388D"/>
    <w:rsid w:val="003C3AE1"/>
    <w:rsid w:val="003C48CC"/>
    <w:rsid w:val="003C4BFB"/>
    <w:rsid w:val="003C5256"/>
    <w:rsid w:val="003C5930"/>
    <w:rsid w:val="003C65A2"/>
    <w:rsid w:val="003C67B3"/>
    <w:rsid w:val="003C69EF"/>
    <w:rsid w:val="003C75DF"/>
    <w:rsid w:val="003D00D9"/>
    <w:rsid w:val="003D0B0F"/>
    <w:rsid w:val="003D17C8"/>
    <w:rsid w:val="003D1DE8"/>
    <w:rsid w:val="003D212E"/>
    <w:rsid w:val="003D279A"/>
    <w:rsid w:val="003D33EF"/>
    <w:rsid w:val="003D3439"/>
    <w:rsid w:val="003D4C5C"/>
    <w:rsid w:val="003D4CF7"/>
    <w:rsid w:val="003D5D95"/>
    <w:rsid w:val="003D6B91"/>
    <w:rsid w:val="003D6CE5"/>
    <w:rsid w:val="003D6EED"/>
    <w:rsid w:val="003E0062"/>
    <w:rsid w:val="003E12DC"/>
    <w:rsid w:val="003E2A0D"/>
    <w:rsid w:val="003E39DC"/>
    <w:rsid w:val="003E4BF3"/>
    <w:rsid w:val="003E4F45"/>
    <w:rsid w:val="003E516F"/>
    <w:rsid w:val="003E57F9"/>
    <w:rsid w:val="003E581F"/>
    <w:rsid w:val="003E66C1"/>
    <w:rsid w:val="003E66DD"/>
    <w:rsid w:val="003E7D68"/>
    <w:rsid w:val="003F0293"/>
    <w:rsid w:val="003F0861"/>
    <w:rsid w:val="003F0928"/>
    <w:rsid w:val="003F115B"/>
    <w:rsid w:val="003F14F8"/>
    <w:rsid w:val="003F2A2E"/>
    <w:rsid w:val="003F3136"/>
    <w:rsid w:val="003F3F13"/>
    <w:rsid w:val="003F4409"/>
    <w:rsid w:val="003F53AF"/>
    <w:rsid w:val="003F5629"/>
    <w:rsid w:val="003F598C"/>
    <w:rsid w:val="003F5C38"/>
    <w:rsid w:val="003F6B26"/>
    <w:rsid w:val="003F6E2A"/>
    <w:rsid w:val="003F7A08"/>
    <w:rsid w:val="003F7A6D"/>
    <w:rsid w:val="00402CE9"/>
    <w:rsid w:val="004035A3"/>
    <w:rsid w:val="00403E6F"/>
    <w:rsid w:val="00403FDF"/>
    <w:rsid w:val="00404047"/>
    <w:rsid w:val="00405454"/>
    <w:rsid w:val="0040563B"/>
    <w:rsid w:val="004056B9"/>
    <w:rsid w:val="00405AF4"/>
    <w:rsid w:val="00406708"/>
    <w:rsid w:val="00406C7B"/>
    <w:rsid w:val="00407CF0"/>
    <w:rsid w:val="004111AE"/>
    <w:rsid w:val="00411711"/>
    <w:rsid w:val="00411E29"/>
    <w:rsid w:val="0041237C"/>
    <w:rsid w:val="00412719"/>
    <w:rsid w:val="00412774"/>
    <w:rsid w:val="00412A53"/>
    <w:rsid w:val="00412D2B"/>
    <w:rsid w:val="00412ED7"/>
    <w:rsid w:val="00413242"/>
    <w:rsid w:val="00413FED"/>
    <w:rsid w:val="004143FD"/>
    <w:rsid w:val="0041491E"/>
    <w:rsid w:val="0041503D"/>
    <w:rsid w:val="00415703"/>
    <w:rsid w:val="00417243"/>
    <w:rsid w:val="004176C6"/>
    <w:rsid w:val="00421408"/>
    <w:rsid w:val="00421D32"/>
    <w:rsid w:val="00421D7A"/>
    <w:rsid w:val="0042397B"/>
    <w:rsid w:val="00424253"/>
    <w:rsid w:val="00424BB7"/>
    <w:rsid w:val="00425C1D"/>
    <w:rsid w:val="00426764"/>
    <w:rsid w:val="00426842"/>
    <w:rsid w:val="00426B65"/>
    <w:rsid w:val="00427ED9"/>
    <w:rsid w:val="004305E3"/>
    <w:rsid w:val="004307C2"/>
    <w:rsid w:val="00431BD9"/>
    <w:rsid w:val="0043251F"/>
    <w:rsid w:val="00432F4F"/>
    <w:rsid w:val="00433B59"/>
    <w:rsid w:val="00433CF2"/>
    <w:rsid w:val="00434AE4"/>
    <w:rsid w:val="00435152"/>
    <w:rsid w:val="004351D0"/>
    <w:rsid w:val="00435311"/>
    <w:rsid w:val="00435999"/>
    <w:rsid w:val="00435C0D"/>
    <w:rsid w:val="004361FE"/>
    <w:rsid w:val="00436638"/>
    <w:rsid w:val="004368E5"/>
    <w:rsid w:val="00436EEC"/>
    <w:rsid w:val="00437184"/>
    <w:rsid w:val="004371F7"/>
    <w:rsid w:val="00437338"/>
    <w:rsid w:val="004375BD"/>
    <w:rsid w:val="00440623"/>
    <w:rsid w:val="0044161B"/>
    <w:rsid w:val="0044190D"/>
    <w:rsid w:val="00441F42"/>
    <w:rsid w:val="004421FA"/>
    <w:rsid w:val="00442504"/>
    <w:rsid w:val="004425E5"/>
    <w:rsid w:val="00442DFF"/>
    <w:rsid w:val="00442E6E"/>
    <w:rsid w:val="00443536"/>
    <w:rsid w:val="004443EC"/>
    <w:rsid w:val="00444776"/>
    <w:rsid w:val="00445B0C"/>
    <w:rsid w:val="00445C12"/>
    <w:rsid w:val="004466E9"/>
    <w:rsid w:val="00446C01"/>
    <w:rsid w:val="00446CCB"/>
    <w:rsid w:val="00446E09"/>
    <w:rsid w:val="00446F34"/>
    <w:rsid w:val="00447288"/>
    <w:rsid w:val="004477AC"/>
    <w:rsid w:val="00447BD0"/>
    <w:rsid w:val="00447C52"/>
    <w:rsid w:val="00450F00"/>
    <w:rsid w:val="004517E0"/>
    <w:rsid w:val="004518FB"/>
    <w:rsid w:val="00451C11"/>
    <w:rsid w:val="00451C3C"/>
    <w:rsid w:val="004528E4"/>
    <w:rsid w:val="00452C08"/>
    <w:rsid w:val="00452FD6"/>
    <w:rsid w:val="00453DFE"/>
    <w:rsid w:val="00454753"/>
    <w:rsid w:val="004547EE"/>
    <w:rsid w:val="00454CE1"/>
    <w:rsid w:val="0045555C"/>
    <w:rsid w:val="00455816"/>
    <w:rsid w:val="00456609"/>
    <w:rsid w:val="00457C3E"/>
    <w:rsid w:val="00457DEF"/>
    <w:rsid w:val="0046113D"/>
    <w:rsid w:val="00461A23"/>
    <w:rsid w:val="0046246D"/>
    <w:rsid w:val="004625C6"/>
    <w:rsid w:val="004629E4"/>
    <w:rsid w:val="00462A4D"/>
    <w:rsid w:val="00463274"/>
    <w:rsid w:val="0046396D"/>
    <w:rsid w:val="0046401B"/>
    <w:rsid w:val="004641D2"/>
    <w:rsid w:val="00464767"/>
    <w:rsid w:val="00465515"/>
    <w:rsid w:val="00467431"/>
    <w:rsid w:val="0046773B"/>
    <w:rsid w:val="00470930"/>
    <w:rsid w:val="00470F3D"/>
    <w:rsid w:val="00471F64"/>
    <w:rsid w:val="00473210"/>
    <w:rsid w:val="0047388D"/>
    <w:rsid w:val="004739C6"/>
    <w:rsid w:val="00474668"/>
    <w:rsid w:val="004748DA"/>
    <w:rsid w:val="00474C24"/>
    <w:rsid w:val="0047557F"/>
    <w:rsid w:val="004758B0"/>
    <w:rsid w:val="00475C18"/>
    <w:rsid w:val="00476662"/>
    <w:rsid w:val="004767AF"/>
    <w:rsid w:val="00476A90"/>
    <w:rsid w:val="00476F99"/>
    <w:rsid w:val="00477161"/>
    <w:rsid w:val="00477250"/>
    <w:rsid w:val="004774A4"/>
    <w:rsid w:val="0047793E"/>
    <w:rsid w:val="00480D2D"/>
    <w:rsid w:val="0048138E"/>
    <w:rsid w:val="00481791"/>
    <w:rsid w:val="0048271B"/>
    <w:rsid w:val="00483278"/>
    <w:rsid w:val="0048415D"/>
    <w:rsid w:val="00484BFE"/>
    <w:rsid w:val="00484C9E"/>
    <w:rsid w:val="00484FEE"/>
    <w:rsid w:val="00485E4B"/>
    <w:rsid w:val="0048617A"/>
    <w:rsid w:val="004861F6"/>
    <w:rsid w:val="00486E06"/>
    <w:rsid w:val="00487D00"/>
    <w:rsid w:val="0049060D"/>
    <w:rsid w:val="00490DEA"/>
    <w:rsid w:val="00490F8E"/>
    <w:rsid w:val="004910AD"/>
    <w:rsid w:val="004911D0"/>
    <w:rsid w:val="0049271B"/>
    <w:rsid w:val="0049296C"/>
    <w:rsid w:val="00493547"/>
    <w:rsid w:val="00493A03"/>
    <w:rsid w:val="00493C85"/>
    <w:rsid w:val="00494401"/>
    <w:rsid w:val="004945A5"/>
    <w:rsid w:val="004947B7"/>
    <w:rsid w:val="00494E94"/>
    <w:rsid w:val="0049570C"/>
    <w:rsid w:val="00495D1B"/>
    <w:rsid w:val="00496E9B"/>
    <w:rsid w:val="00497749"/>
    <w:rsid w:val="00497F81"/>
    <w:rsid w:val="004A215E"/>
    <w:rsid w:val="004A2E9F"/>
    <w:rsid w:val="004A40B9"/>
    <w:rsid w:val="004A4B77"/>
    <w:rsid w:val="004A5164"/>
    <w:rsid w:val="004A5941"/>
    <w:rsid w:val="004A7134"/>
    <w:rsid w:val="004A7270"/>
    <w:rsid w:val="004A7F41"/>
    <w:rsid w:val="004B0D56"/>
    <w:rsid w:val="004B1BAA"/>
    <w:rsid w:val="004B1E8B"/>
    <w:rsid w:val="004B2F9F"/>
    <w:rsid w:val="004B3570"/>
    <w:rsid w:val="004B36C1"/>
    <w:rsid w:val="004B40F8"/>
    <w:rsid w:val="004B43A4"/>
    <w:rsid w:val="004B4A74"/>
    <w:rsid w:val="004B6789"/>
    <w:rsid w:val="004B6AA5"/>
    <w:rsid w:val="004B6C86"/>
    <w:rsid w:val="004B7A30"/>
    <w:rsid w:val="004C10EE"/>
    <w:rsid w:val="004C1136"/>
    <w:rsid w:val="004C171F"/>
    <w:rsid w:val="004C17BF"/>
    <w:rsid w:val="004C1F3E"/>
    <w:rsid w:val="004C1FFF"/>
    <w:rsid w:val="004C2EB8"/>
    <w:rsid w:val="004C397A"/>
    <w:rsid w:val="004C40A0"/>
    <w:rsid w:val="004C4F0D"/>
    <w:rsid w:val="004C527C"/>
    <w:rsid w:val="004C573E"/>
    <w:rsid w:val="004C5FEB"/>
    <w:rsid w:val="004C6963"/>
    <w:rsid w:val="004C76F9"/>
    <w:rsid w:val="004C7DAE"/>
    <w:rsid w:val="004C7DC6"/>
    <w:rsid w:val="004D05EB"/>
    <w:rsid w:val="004D07BC"/>
    <w:rsid w:val="004D1089"/>
    <w:rsid w:val="004D3257"/>
    <w:rsid w:val="004D3D7B"/>
    <w:rsid w:val="004D4BD2"/>
    <w:rsid w:val="004D547D"/>
    <w:rsid w:val="004D5880"/>
    <w:rsid w:val="004D5F99"/>
    <w:rsid w:val="004D738D"/>
    <w:rsid w:val="004D73AF"/>
    <w:rsid w:val="004D7578"/>
    <w:rsid w:val="004D7707"/>
    <w:rsid w:val="004E19C5"/>
    <w:rsid w:val="004E1B4A"/>
    <w:rsid w:val="004E1B8E"/>
    <w:rsid w:val="004E206E"/>
    <w:rsid w:val="004E21A4"/>
    <w:rsid w:val="004E26C8"/>
    <w:rsid w:val="004E2858"/>
    <w:rsid w:val="004E3704"/>
    <w:rsid w:val="004E3AFD"/>
    <w:rsid w:val="004E49C2"/>
    <w:rsid w:val="004E59F0"/>
    <w:rsid w:val="004E5AE3"/>
    <w:rsid w:val="004E6623"/>
    <w:rsid w:val="004E74FE"/>
    <w:rsid w:val="004F0153"/>
    <w:rsid w:val="004F10C6"/>
    <w:rsid w:val="004F14A1"/>
    <w:rsid w:val="004F1C68"/>
    <w:rsid w:val="004F1D53"/>
    <w:rsid w:val="004F24ED"/>
    <w:rsid w:val="004F2755"/>
    <w:rsid w:val="004F2AC1"/>
    <w:rsid w:val="004F2E4B"/>
    <w:rsid w:val="004F36B0"/>
    <w:rsid w:val="004F3F7A"/>
    <w:rsid w:val="004F4B45"/>
    <w:rsid w:val="004F4C71"/>
    <w:rsid w:val="004F4E0B"/>
    <w:rsid w:val="004F7410"/>
    <w:rsid w:val="004F74D1"/>
    <w:rsid w:val="004F7D64"/>
    <w:rsid w:val="00501609"/>
    <w:rsid w:val="00501F89"/>
    <w:rsid w:val="00501FA8"/>
    <w:rsid w:val="00502BEA"/>
    <w:rsid w:val="00502E55"/>
    <w:rsid w:val="00503822"/>
    <w:rsid w:val="00503D3B"/>
    <w:rsid w:val="005040BA"/>
    <w:rsid w:val="00504918"/>
    <w:rsid w:val="00504CB0"/>
    <w:rsid w:val="00505675"/>
    <w:rsid w:val="00505D80"/>
    <w:rsid w:val="005060E0"/>
    <w:rsid w:val="00506515"/>
    <w:rsid w:val="0050685F"/>
    <w:rsid w:val="00507B04"/>
    <w:rsid w:val="00507D55"/>
    <w:rsid w:val="0051027F"/>
    <w:rsid w:val="005106E7"/>
    <w:rsid w:val="00510808"/>
    <w:rsid w:val="005109EF"/>
    <w:rsid w:val="0051156E"/>
    <w:rsid w:val="00511897"/>
    <w:rsid w:val="00513680"/>
    <w:rsid w:val="00514E17"/>
    <w:rsid w:val="005153E8"/>
    <w:rsid w:val="005158F4"/>
    <w:rsid w:val="00515A1F"/>
    <w:rsid w:val="005163DE"/>
    <w:rsid w:val="00516A37"/>
    <w:rsid w:val="00516D9B"/>
    <w:rsid w:val="00517B1C"/>
    <w:rsid w:val="00517C41"/>
    <w:rsid w:val="00517E64"/>
    <w:rsid w:val="005206D5"/>
    <w:rsid w:val="00521EC7"/>
    <w:rsid w:val="005224CF"/>
    <w:rsid w:val="00522582"/>
    <w:rsid w:val="0052308A"/>
    <w:rsid w:val="00523A5F"/>
    <w:rsid w:val="00523A7B"/>
    <w:rsid w:val="00523ADC"/>
    <w:rsid w:val="00524D2F"/>
    <w:rsid w:val="00525CB0"/>
    <w:rsid w:val="00526A2B"/>
    <w:rsid w:val="00526AD4"/>
    <w:rsid w:val="0052710E"/>
    <w:rsid w:val="00527554"/>
    <w:rsid w:val="00527D02"/>
    <w:rsid w:val="005302A1"/>
    <w:rsid w:val="005308B1"/>
    <w:rsid w:val="0053195D"/>
    <w:rsid w:val="00531C87"/>
    <w:rsid w:val="005321F5"/>
    <w:rsid w:val="00533108"/>
    <w:rsid w:val="005334C1"/>
    <w:rsid w:val="00534334"/>
    <w:rsid w:val="00534780"/>
    <w:rsid w:val="00534A0F"/>
    <w:rsid w:val="00534FDC"/>
    <w:rsid w:val="00535BD4"/>
    <w:rsid w:val="00537819"/>
    <w:rsid w:val="00537DD4"/>
    <w:rsid w:val="00537F81"/>
    <w:rsid w:val="00540048"/>
    <w:rsid w:val="0054005A"/>
    <w:rsid w:val="00540BDA"/>
    <w:rsid w:val="00540D1C"/>
    <w:rsid w:val="00541A07"/>
    <w:rsid w:val="005444AF"/>
    <w:rsid w:val="00544570"/>
    <w:rsid w:val="005446AB"/>
    <w:rsid w:val="00544DEF"/>
    <w:rsid w:val="005458AC"/>
    <w:rsid w:val="00545BD5"/>
    <w:rsid w:val="00545D67"/>
    <w:rsid w:val="00545EC2"/>
    <w:rsid w:val="00547A07"/>
    <w:rsid w:val="00550676"/>
    <w:rsid w:val="00550836"/>
    <w:rsid w:val="00551CB4"/>
    <w:rsid w:val="00551F60"/>
    <w:rsid w:val="00552335"/>
    <w:rsid w:val="00552584"/>
    <w:rsid w:val="00552AFB"/>
    <w:rsid w:val="00552F95"/>
    <w:rsid w:val="005535A8"/>
    <w:rsid w:val="005539DD"/>
    <w:rsid w:val="00553C3D"/>
    <w:rsid w:val="00553F36"/>
    <w:rsid w:val="00553FA5"/>
    <w:rsid w:val="0055422F"/>
    <w:rsid w:val="00554AD8"/>
    <w:rsid w:val="00556348"/>
    <w:rsid w:val="005565FE"/>
    <w:rsid w:val="0055662A"/>
    <w:rsid w:val="00556E62"/>
    <w:rsid w:val="005570B2"/>
    <w:rsid w:val="005576AC"/>
    <w:rsid w:val="00560920"/>
    <w:rsid w:val="0056101D"/>
    <w:rsid w:val="0056184B"/>
    <w:rsid w:val="00562297"/>
    <w:rsid w:val="00562372"/>
    <w:rsid w:val="00562594"/>
    <w:rsid w:val="005636F1"/>
    <w:rsid w:val="0056385D"/>
    <w:rsid w:val="005638DB"/>
    <w:rsid w:val="00563DF5"/>
    <w:rsid w:val="00563E4B"/>
    <w:rsid w:val="00564781"/>
    <w:rsid w:val="005657D5"/>
    <w:rsid w:val="00565BE6"/>
    <w:rsid w:val="005665ED"/>
    <w:rsid w:val="00566668"/>
    <w:rsid w:val="00570260"/>
    <w:rsid w:val="00570349"/>
    <w:rsid w:val="0057113D"/>
    <w:rsid w:val="0057156A"/>
    <w:rsid w:val="00571CD2"/>
    <w:rsid w:val="00571FD9"/>
    <w:rsid w:val="00572270"/>
    <w:rsid w:val="00572675"/>
    <w:rsid w:val="00572A89"/>
    <w:rsid w:val="00575162"/>
    <w:rsid w:val="0057660D"/>
    <w:rsid w:val="00576F01"/>
    <w:rsid w:val="00576FA4"/>
    <w:rsid w:val="00577CF7"/>
    <w:rsid w:val="0058013F"/>
    <w:rsid w:val="00580681"/>
    <w:rsid w:val="00580B11"/>
    <w:rsid w:val="00580ECD"/>
    <w:rsid w:val="00581A65"/>
    <w:rsid w:val="00582165"/>
    <w:rsid w:val="0058344A"/>
    <w:rsid w:val="00583907"/>
    <w:rsid w:val="00585457"/>
    <w:rsid w:val="0058596E"/>
    <w:rsid w:val="00585B16"/>
    <w:rsid w:val="00586192"/>
    <w:rsid w:val="005866F4"/>
    <w:rsid w:val="00586B4C"/>
    <w:rsid w:val="005871F7"/>
    <w:rsid w:val="00591C16"/>
    <w:rsid w:val="00592149"/>
    <w:rsid w:val="00592B4B"/>
    <w:rsid w:val="005931A6"/>
    <w:rsid w:val="00593728"/>
    <w:rsid w:val="00594338"/>
    <w:rsid w:val="0059442C"/>
    <w:rsid w:val="005945A9"/>
    <w:rsid w:val="0059470A"/>
    <w:rsid w:val="005951F2"/>
    <w:rsid w:val="005955B2"/>
    <w:rsid w:val="005960A2"/>
    <w:rsid w:val="00596BBB"/>
    <w:rsid w:val="00597E3A"/>
    <w:rsid w:val="005A0B4E"/>
    <w:rsid w:val="005A1A78"/>
    <w:rsid w:val="005A1EB8"/>
    <w:rsid w:val="005A3884"/>
    <w:rsid w:val="005A3D2F"/>
    <w:rsid w:val="005A4767"/>
    <w:rsid w:val="005A4D79"/>
    <w:rsid w:val="005A69D5"/>
    <w:rsid w:val="005A7D1E"/>
    <w:rsid w:val="005A7D64"/>
    <w:rsid w:val="005A7F88"/>
    <w:rsid w:val="005B09D0"/>
    <w:rsid w:val="005B0C74"/>
    <w:rsid w:val="005B2827"/>
    <w:rsid w:val="005B28E6"/>
    <w:rsid w:val="005B2942"/>
    <w:rsid w:val="005B3AAD"/>
    <w:rsid w:val="005B428D"/>
    <w:rsid w:val="005B561B"/>
    <w:rsid w:val="005B5C42"/>
    <w:rsid w:val="005B6197"/>
    <w:rsid w:val="005B6DC3"/>
    <w:rsid w:val="005B70D3"/>
    <w:rsid w:val="005B723B"/>
    <w:rsid w:val="005B7596"/>
    <w:rsid w:val="005B78F3"/>
    <w:rsid w:val="005B79FD"/>
    <w:rsid w:val="005C0BB6"/>
    <w:rsid w:val="005C0CD0"/>
    <w:rsid w:val="005C1CC4"/>
    <w:rsid w:val="005C4338"/>
    <w:rsid w:val="005C5046"/>
    <w:rsid w:val="005C5113"/>
    <w:rsid w:val="005C518F"/>
    <w:rsid w:val="005C52D6"/>
    <w:rsid w:val="005C56F4"/>
    <w:rsid w:val="005C62C4"/>
    <w:rsid w:val="005C6831"/>
    <w:rsid w:val="005C6E6A"/>
    <w:rsid w:val="005C7167"/>
    <w:rsid w:val="005C7A0D"/>
    <w:rsid w:val="005D039A"/>
    <w:rsid w:val="005D1DDE"/>
    <w:rsid w:val="005D1E88"/>
    <w:rsid w:val="005D21CF"/>
    <w:rsid w:val="005D23E3"/>
    <w:rsid w:val="005D27D1"/>
    <w:rsid w:val="005D2C18"/>
    <w:rsid w:val="005D3914"/>
    <w:rsid w:val="005D3AE0"/>
    <w:rsid w:val="005D459E"/>
    <w:rsid w:val="005D751F"/>
    <w:rsid w:val="005D7605"/>
    <w:rsid w:val="005D790C"/>
    <w:rsid w:val="005E131E"/>
    <w:rsid w:val="005E1477"/>
    <w:rsid w:val="005E1740"/>
    <w:rsid w:val="005E20EB"/>
    <w:rsid w:val="005E2611"/>
    <w:rsid w:val="005E2DAF"/>
    <w:rsid w:val="005E38C2"/>
    <w:rsid w:val="005E3CD5"/>
    <w:rsid w:val="005E447C"/>
    <w:rsid w:val="005E4D0C"/>
    <w:rsid w:val="005E6546"/>
    <w:rsid w:val="005E6583"/>
    <w:rsid w:val="005E6EF0"/>
    <w:rsid w:val="005E7600"/>
    <w:rsid w:val="005E7A92"/>
    <w:rsid w:val="005E7AAC"/>
    <w:rsid w:val="005E7D2F"/>
    <w:rsid w:val="005F0E8F"/>
    <w:rsid w:val="005F1D6F"/>
    <w:rsid w:val="005F1E78"/>
    <w:rsid w:val="005F2013"/>
    <w:rsid w:val="005F210A"/>
    <w:rsid w:val="005F38F2"/>
    <w:rsid w:val="005F525F"/>
    <w:rsid w:val="005F5AE6"/>
    <w:rsid w:val="005F5E76"/>
    <w:rsid w:val="005F6AE8"/>
    <w:rsid w:val="005F6B14"/>
    <w:rsid w:val="006003AF"/>
    <w:rsid w:val="006008C6"/>
    <w:rsid w:val="006016A2"/>
    <w:rsid w:val="00601CC4"/>
    <w:rsid w:val="006029DD"/>
    <w:rsid w:val="00602FC8"/>
    <w:rsid w:val="00603094"/>
    <w:rsid w:val="00604715"/>
    <w:rsid w:val="00604870"/>
    <w:rsid w:val="00604A3F"/>
    <w:rsid w:val="00605816"/>
    <w:rsid w:val="00605EAA"/>
    <w:rsid w:val="00606186"/>
    <w:rsid w:val="0060690A"/>
    <w:rsid w:val="00606B87"/>
    <w:rsid w:val="00607037"/>
    <w:rsid w:val="006074A4"/>
    <w:rsid w:val="006075D6"/>
    <w:rsid w:val="00607837"/>
    <w:rsid w:val="0061084A"/>
    <w:rsid w:val="006120EB"/>
    <w:rsid w:val="00612D55"/>
    <w:rsid w:val="00613904"/>
    <w:rsid w:val="00613EA5"/>
    <w:rsid w:val="006140EA"/>
    <w:rsid w:val="00614E2D"/>
    <w:rsid w:val="00614E37"/>
    <w:rsid w:val="00615C10"/>
    <w:rsid w:val="00615D25"/>
    <w:rsid w:val="00615FD5"/>
    <w:rsid w:val="00617687"/>
    <w:rsid w:val="00617C42"/>
    <w:rsid w:val="00617FB9"/>
    <w:rsid w:val="0062052F"/>
    <w:rsid w:val="00620700"/>
    <w:rsid w:val="0062141A"/>
    <w:rsid w:val="00621519"/>
    <w:rsid w:val="00621556"/>
    <w:rsid w:val="006223C4"/>
    <w:rsid w:val="00623299"/>
    <w:rsid w:val="006234E1"/>
    <w:rsid w:val="00624181"/>
    <w:rsid w:val="00624497"/>
    <w:rsid w:val="0062459E"/>
    <w:rsid w:val="0062486B"/>
    <w:rsid w:val="00624C8B"/>
    <w:rsid w:val="006259CC"/>
    <w:rsid w:val="0062629B"/>
    <w:rsid w:val="00626DB0"/>
    <w:rsid w:val="006271EC"/>
    <w:rsid w:val="00627719"/>
    <w:rsid w:val="006279A0"/>
    <w:rsid w:val="00633139"/>
    <w:rsid w:val="00633310"/>
    <w:rsid w:val="00633C45"/>
    <w:rsid w:val="00633E16"/>
    <w:rsid w:val="0063416E"/>
    <w:rsid w:val="0063448B"/>
    <w:rsid w:val="006348FD"/>
    <w:rsid w:val="00634DD9"/>
    <w:rsid w:val="006352C2"/>
    <w:rsid w:val="006366B1"/>
    <w:rsid w:val="00636A61"/>
    <w:rsid w:val="00636D65"/>
    <w:rsid w:val="00636EF3"/>
    <w:rsid w:val="00637586"/>
    <w:rsid w:val="00637E59"/>
    <w:rsid w:val="00637ED5"/>
    <w:rsid w:val="00637F51"/>
    <w:rsid w:val="0064043B"/>
    <w:rsid w:val="00640BE1"/>
    <w:rsid w:val="00641761"/>
    <w:rsid w:val="006420CF"/>
    <w:rsid w:val="00642A43"/>
    <w:rsid w:val="006437FF"/>
    <w:rsid w:val="00643B8C"/>
    <w:rsid w:val="006444FA"/>
    <w:rsid w:val="006462FA"/>
    <w:rsid w:val="0064784B"/>
    <w:rsid w:val="00650160"/>
    <w:rsid w:val="00650695"/>
    <w:rsid w:val="00650DF6"/>
    <w:rsid w:val="0065183C"/>
    <w:rsid w:val="00652127"/>
    <w:rsid w:val="00652CE9"/>
    <w:rsid w:val="00652D4D"/>
    <w:rsid w:val="00653A47"/>
    <w:rsid w:val="00655178"/>
    <w:rsid w:val="00655384"/>
    <w:rsid w:val="0065561A"/>
    <w:rsid w:val="00656749"/>
    <w:rsid w:val="006571D2"/>
    <w:rsid w:val="0065766F"/>
    <w:rsid w:val="00657829"/>
    <w:rsid w:val="00660ACE"/>
    <w:rsid w:val="00660CDA"/>
    <w:rsid w:val="006617B8"/>
    <w:rsid w:val="00662788"/>
    <w:rsid w:val="006628F4"/>
    <w:rsid w:val="006630B8"/>
    <w:rsid w:val="006633CD"/>
    <w:rsid w:val="006633F7"/>
    <w:rsid w:val="006635D1"/>
    <w:rsid w:val="00663A3B"/>
    <w:rsid w:val="00664BA7"/>
    <w:rsid w:val="00665947"/>
    <w:rsid w:val="00665C2D"/>
    <w:rsid w:val="006660BC"/>
    <w:rsid w:val="006667A4"/>
    <w:rsid w:val="00666B5F"/>
    <w:rsid w:val="00667021"/>
    <w:rsid w:val="00667153"/>
    <w:rsid w:val="00670662"/>
    <w:rsid w:val="00670FEA"/>
    <w:rsid w:val="006717A2"/>
    <w:rsid w:val="00672851"/>
    <w:rsid w:val="00672C17"/>
    <w:rsid w:val="00672C8A"/>
    <w:rsid w:val="00672D9E"/>
    <w:rsid w:val="00673038"/>
    <w:rsid w:val="006733EE"/>
    <w:rsid w:val="006741E7"/>
    <w:rsid w:val="006748B1"/>
    <w:rsid w:val="00675003"/>
    <w:rsid w:val="0067756B"/>
    <w:rsid w:val="006777B6"/>
    <w:rsid w:val="00680655"/>
    <w:rsid w:val="0068108B"/>
    <w:rsid w:val="006811DD"/>
    <w:rsid w:val="006820C4"/>
    <w:rsid w:val="006822D9"/>
    <w:rsid w:val="00683A4D"/>
    <w:rsid w:val="00683FA4"/>
    <w:rsid w:val="006846A0"/>
    <w:rsid w:val="00684958"/>
    <w:rsid w:val="00685C7E"/>
    <w:rsid w:val="00685E36"/>
    <w:rsid w:val="006861E7"/>
    <w:rsid w:val="0068783E"/>
    <w:rsid w:val="00687B83"/>
    <w:rsid w:val="00687CD3"/>
    <w:rsid w:val="006909FA"/>
    <w:rsid w:val="0069183A"/>
    <w:rsid w:val="0069242B"/>
    <w:rsid w:val="00692807"/>
    <w:rsid w:val="00692AF7"/>
    <w:rsid w:val="006932AD"/>
    <w:rsid w:val="00693754"/>
    <w:rsid w:val="006939CB"/>
    <w:rsid w:val="00694EB9"/>
    <w:rsid w:val="00695FD2"/>
    <w:rsid w:val="0069605F"/>
    <w:rsid w:val="00696CD9"/>
    <w:rsid w:val="00696DB6"/>
    <w:rsid w:val="006977D3"/>
    <w:rsid w:val="00697A97"/>
    <w:rsid w:val="006A063F"/>
    <w:rsid w:val="006A079F"/>
    <w:rsid w:val="006A1216"/>
    <w:rsid w:val="006A142F"/>
    <w:rsid w:val="006A19DD"/>
    <w:rsid w:val="006A256B"/>
    <w:rsid w:val="006A2757"/>
    <w:rsid w:val="006A3335"/>
    <w:rsid w:val="006A34FA"/>
    <w:rsid w:val="006A44DD"/>
    <w:rsid w:val="006A547C"/>
    <w:rsid w:val="006A5A03"/>
    <w:rsid w:val="006A5E7D"/>
    <w:rsid w:val="006A667F"/>
    <w:rsid w:val="006B0FC5"/>
    <w:rsid w:val="006B1693"/>
    <w:rsid w:val="006B19D2"/>
    <w:rsid w:val="006B2D02"/>
    <w:rsid w:val="006B2DA8"/>
    <w:rsid w:val="006B2E17"/>
    <w:rsid w:val="006B30FD"/>
    <w:rsid w:val="006B464B"/>
    <w:rsid w:val="006B5027"/>
    <w:rsid w:val="006B67EF"/>
    <w:rsid w:val="006B6C14"/>
    <w:rsid w:val="006B7FA2"/>
    <w:rsid w:val="006C0B79"/>
    <w:rsid w:val="006C1330"/>
    <w:rsid w:val="006C29D2"/>
    <w:rsid w:val="006C2D5D"/>
    <w:rsid w:val="006C31BC"/>
    <w:rsid w:val="006C32F9"/>
    <w:rsid w:val="006C3488"/>
    <w:rsid w:val="006C37C2"/>
    <w:rsid w:val="006C39A5"/>
    <w:rsid w:val="006C43DD"/>
    <w:rsid w:val="006C4920"/>
    <w:rsid w:val="006C4E46"/>
    <w:rsid w:val="006C5076"/>
    <w:rsid w:val="006C518A"/>
    <w:rsid w:val="006C5A60"/>
    <w:rsid w:val="006C5D0F"/>
    <w:rsid w:val="006C60CB"/>
    <w:rsid w:val="006C69B1"/>
    <w:rsid w:val="006C744F"/>
    <w:rsid w:val="006C7A9B"/>
    <w:rsid w:val="006D0506"/>
    <w:rsid w:val="006D1475"/>
    <w:rsid w:val="006D254B"/>
    <w:rsid w:val="006D2C80"/>
    <w:rsid w:val="006D3534"/>
    <w:rsid w:val="006D371A"/>
    <w:rsid w:val="006D3751"/>
    <w:rsid w:val="006D37B3"/>
    <w:rsid w:val="006D39BC"/>
    <w:rsid w:val="006D440E"/>
    <w:rsid w:val="006D5686"/>
    <w:rsid w:val="006D5B4C"/>
    <w:rsid w:val="006E0052"/>
    <w:rsid w:val="006E0720"/>
    <w:rsid w:val="006E0CC4"/>
    <w:rsid w:val="006E1B0A"/>
    <w:rsid w:val="006E1DFD"/>
    <w:rsid w:val="006E2084"/>
    <w:rsid w:val="006E373F"/>
    <w:rsid w:val="006E5141"/>
    <w:rsid w:val="006E65B8"/>
    <w:rsid w:val="006E6F90"/>
    <w:rsid w:val="006E72B5"/>
    <w:rsid w:val="006E7717"/>
    <w:rsid w:val="006F0044"/>
    <w:rsid w:val="006F01DB"/>
    <w:rsid w:val="006F0737"/>
    <w:rsid w:val="006F1F7E"/>
    <w:rsid w:val="006F2996"/>
    <w:rsid w:val="006F30BF"/>
    <w:rsid w:val="006F32A7"/>
    <w:rsid w:val="006F3EB1"/>
    <w:rsid w:val="006F552C"/>
    <w:rsid w:val="006F5DA4"/>
    <w:rsid w:val="006F68AE"/>
    <w:rsid w:val="00700806"/>
    <w:rsid w:val="0070088D"/>
    <w:rsid w:val="007011A4"/>
    <w:rsid w:val="00702D7D"/>
    <w:rsid w:val="00703AB3"/>
    <w:rsid w:val="00704B99"/>
    <w:rsid w:val="00705049"/>
    <w:rsid w:val="0070540C"/>
    <w:rsid w:val="00705F9C"/>
    <w:rsid w:val="00706407"/>
    <w:rsid w:val="00706A57"/>
    <w:rsid w:val="0070707B"/>
    <w:rsid w:val="00707B4B"/>
    <w:rsid w:val="00707E2C"/>
    <w:rsid w:val="007109D8"/>
    <w:rsid w:val="00710EB9"/>
    <w:rsid w:val="00711025"/>
    <w:rsid w:val="0071115F"/>
    <w:rsid w:val="00711776"/>
    <w:rsid w:val="00711C05"/>
    <w:rsid w:val="007125B5"/>
    <w:rsid w:val="00712971"/>
    <w:rsid w:val="00712B2F"/>
    <w:rsid w:val="0071386E"/>
    <w:rsid w:val="00713994"/>
    <w:rsid w:val="0071428D"/>
    <w:rsid w:val="0071560B"/>
    <w:rsid w:val="007157C7"/>
    <w:rsid w:val="00716355"/>
    <w:rsid w:val="00716648"/>
    <w:rsid w:val="007166E5"/>
    <w:rsid w:val="00716A7A"/>
    <w:rsid w:val="00716EA9"/>
    <w:rsid w:val="0071700B"/>
    <w:rsid w:val="00717118"/>
    <w:rsid w:val="00717410"/>
    <w:rsid w:val="00717E25"/>
    <w:rsid w:val="00717F84"/>
    <w:rsid w:val="00721DC7"/>
    <w:rsid w:val="0072277F"/>
    <w:rsid w:val="007227DB"/>
    <w:rsid w:val="00722804"/>
    <w:rsid w:val="0072344D"/>
    <w:rsid w:val="00725FDB"/>
    <w:rsid w:val="007260FD"/>
    <w:rsid w:val="007268AE"/>
    <w:rsid w:val="00726E26"/>
    <w:rsid w:val="00727248"/>
    <w:rsid w:val="00727670"/>
    <w:rsid w:val="00730C89"/>
    <w:rsid w:val="0073112D"/>
    <w:rsid w:val="007313F0"/>
    <w:rsid w:val="00731A8D"/>
    <w:rsid w:val="00732CD4"/>
    <w:rsid w:val="00733555"/>
    <w:rsid w:val="00733A0A"/>
    <w:rsid w:val="0073425F"/>
    <w:rsid w:val="00734903"/>
    <w:rsid w:val="0073568A"/>
    <w:rsid w:val="00736D4F"/>
    <w:rsid w:val="00737217"/>
    <w:rsid w:val="007373CE"/>
    <w:rsid w:val="0073748A"/>
    <w:rsid w:val="00737F6E"/>
    <w:rsid w:val="007401FD"/>
    <w:rsid w:val="0074026D"/>
    <w:rsid w:val="00740E81"/>
    <w:rsid w:val="007420F1"/>
    <w:rsid w:val="00742858"/>
    <w:rsid w:val="007443B7"/>
    <w:rsid w:val="00744D12"/>
    <w:rsid w:val="00745879"/>
    <w:rsid w:val="00745DDA"/>
    <w:rsid w:val="007462F6"/>
    <w:rsid w:val="007476E9"/>
    <w:rsid w:val="00747CFE"/>
    <w:rsid w:val="007506D8"/>
    <w:rsid w:val="00750945"/>
    <w:rsid w:val="007509E9"/>
    <w:rsid w:val="007509FC"/>
    <w:rsid w:val="007511BB"/>
    <w:rsid w:val="007513FF"/>
    <w:rsid w:val="00751601"/>
    <w:rsid w:val="00752778"/>
    <w:rsid w:val="00752E6A"/>
    <w:rsid w:val="00753509"/>
    <w:rsid w:val="0075478C"/>
    <w:rsid w:val="00754E5E"/>
    <w:rsid w:val="00754F12"/>
    <w:rsid w:val="00754F91"/>
    <w:rsid w:val="00757006"/>
    <w:rsid w:val="0075793D"/>
    <w:rsid w:val="00760058"/>
    <w:rsid w:val="00760B72"/>
    <w:rsid w:val="00761211"/>
    <w:rsid w:val="0076240A"/>
    <w:rsid w:val="00762CB2"/>
    <w:rsid w:val="00762CFF"/>
    <w:rsid w:val="00762F4B"/>
    <w:rsid w:val="0076428D"/>
    <w:rsid w:val="0076457E"/>
    <w:rsid w:val="00764787"/>
    <w:rsid w:val="00764911"/>
    <w:rsid w:val="00765008"/>
    <w:rsid w:val="007653F0"/>
    <w:rsid w:val="0076564F"/>
    <w:rsid w:val="00766172"/>
    <w:rsid w:val="007661E3"/>
    <w:rsid w:val="007663DD"/>
    <w:rsid w:val="007669BC"/>
    <w:rsid w:val="00766AA9"/>
    <w:rsid w:val="00770617"/>
    <w:rsid w:val="00771ECC"/>
    <w:rsid w:val="00772844"/>
    <w:rsid w:val="007737F9"/>
    <w:rsid w:val="007749DC"/>
    <w:rsid w:val="00775365"/>
    <w:rsid w:val="007754E6"/>
    <w:rsid w:val="00775B4A"/>
    <w:rsid w:val="0077624B"/>
    <w:rsid w:val="00776275"/>
    <w:rsid w:val="0077663F"/>
    <w:rsid w:val="0077742A"/>
    <w:rsid w:val="0077746F"/>
    <w:rsid w:val="00777626"/>
    <w:rsid w:val="00777645"/>
    <w:rsid w:val="007778DF"/>
    <w:rsid w:val="0078057A"/>
    <w:rsid w:val="00780A5E"/>
    <w:rsid w:val="00781214"/>
    <w:rsid w:val="007819B1"/>
    <w:rsid w:val="007826B0"/>
    <w:rsid w:val="00782E00"/>
    <w:rsid w:val="0078326F"/>
    <w:rsid w:val="007838EA"/>
    <w:rsid w:val="00783905"/>
    <w:rsid w:val="00783B87"/>
    <w:rsid w:val="00785292"/>
    <w:rsid w:val="0078565C"/>
    <w:rsid w:val="00785DDD"/>
    <w:rsid w:val="00785EAE"/>
    <w:rsid w:val="007871B3"/>
    <w:rsid w:val="00787AFE"/>
    <w:rsid w:val="00790CCE"/>
    <w:rsid w:val="00791A87"/>
    <w:rsid w:val="00791C13"/>
    <w:rsid w:val="0079207B"/>
    <w:rsid w:val="007920DF"/>
    <w:rsid w:val="0079237D"/>
    <w:rsid w:val="00792D0D"/>
    <w:rsid w:val="0079345C"/>
    <w:rsid w:val="00794364"/>
    <w:rsid w:val="0079494C"/>
    <w:rsid w:val="00795AE9"/>
    <w:rsid w:val="00795EBA"/>
    <w:rsid w:val="00796061"/>
    <w:rsid w:val="007961DE"/>
    <w:rsid w:val="007969F5"/>
    <w:rsid w:val="00797540"/>
    <w:rsid w:val="00797CBF"/>
    <w:rsid w:val="007A02CA"/>
    <w:rsid w:val="007A04EA"/>
    <w:rsid w:val="007A08EE"/>
    <w:rsid w:val="007A0B69"/>
    <w:rsid w:val="007A12C9"/>
    <w:rsid w:val="007A12CE"/>
    <w:rsid w:val="007A214E"/>
    <w:rsid w:val="007A2553"/>
    <w:rsid w:val="007A2A06"/>
    <w:rsid w:val="007A2AB5"/>
    <w:rsid w:val="007A2D51"/>
    <w:rsid w:val="007A3157"/>
    <w:rsid w:val="007A32C1"/>
    <w:rsid w:val="007A3CFB"/>
    <w:rsid w:val="007A4B9E"/>
    <w:rsid w:val="007A5155"/>
    <w:rsid w:val="007A5A87"/>
    <w:rsid w:val="007A5C5F"/>
    <w:rsid w:val="007A5E3E"/>
    <w:rsid w:val="007A6232"/>
    <w:rsid w:val="007A6A3C"/>
    <w:rsid w:val="007A6E61"/>
    <w:rsid w:val="007A6FA0"/>
    <w:rsid w:val="007A7B64"/>
    <w:rsid w:val="007A7E0D"/>
    <w:rsid w:val="007B0074"/>
    <w:rsid w:val="007B0B47"/>
    <w:rsid w:val="007B1D21"/>
    <w:rsid w:val="007B2E45"/>
    <w:rsid w:val="007B30B0"/>
    <w:rsid w:val="007B30D3"/>
    <w:rsid w:val="007B372B"/>
    <w:rsid w:val="007B3BFF"/>
    <w:rsid w:val="007B53EA"/>
    <w:rsid w:val="007B5555"/>
    <w:rsid w:val="007B5DA5"/>
    <w:rsid w:val="007B606B"/>
    <w:rsid w:val="007B6714"/>
    <w:rsid w:val="007B6C35"/>
    <w:rsid w:val="007B6D19"/>
    <w:rsid w:val="007B6F12"/>
    <w:rsid w:val="007C0209"/>
    <w:rsid w:val="007C0393"/>
    <w:rsid w:val="007C0ACD"/>
    <w:rsid w:val="007C0FBF"/>
    <w:rsid w:val="007C10E3"/>
    <w:rsid w:val="007C1BC5"/>
    <w:rsid w:val="007C267A"/>
    <w:rsid w:val="007C3E49"/>
    <w:rsid w:val="007C3E6B"/>
    <w:rsid w:val="007C413B"/>
    <w:rsid w:val="007C43BA"/>
    <w:rsid w:val="007C443F"/>
    <w:rsid w:val="007C4444"/>
    <w:rsid w:val="007C464E"/>
    <w:rsid w:val="007C4896"/>
    <w:rsid w:val="007C620F"/>
    <w:rsid w:val="007C6E07"/>
    <w:rsid w:val="007C7C26"/>
    <w:rsid w:val="007D1B45"/>
    <w:rsid w:val="007D1BDC"/>
    <w:rsid w:val="007D1EA9"/>
    <w:rsid w:val="007D26C9"/>
    <w:rsid w:val="007D2BBB"/>
    <w:rsid w:val="007D3E56"/>
    <w:rsid w:val="007D5933"/>
    <w:rsid w:val="007D5E90"/>
    <w:rsid w:val="007D63AC"/>
    <w:rsid w:val="007D6426"/>
    <w:rsid w:val="007D66C0"/>
    <w:rsid w:val="007D6AE9"/>
    <w:rsid w:val="007D7FA4"/>
    <w:rsid w:val="007E00A6"/>
    <w:rsid w:val="007E0704"/>
    <w:rsid w:val="007E0753"/>
    <w:rsid w:val="007E1F78"/>
    <w:rsid w:val="007E27C6"/>
    <w:rsid w:val="007E27E3"/>
    <w:rsid w:val="007E2F42"/>
    <w:rsid w:val="007E33EB"/>
    <w:rsid w:val="007E341A"/>
    <w:rsid w:val="007E3901"/>
    <w:rsid w:val="007E3FAE"/>
    <w:rsid w:val="007E4B31"/>
    <w:rsid w:val="007E4E83"/>
    <w:rsid w:val="007E58D1"/>
    <w:rsid w:val="007E6295"/>
    <w:rsid w:val="007E7FB1"/>
    <w:rsid w:val="007F0C98"/>
    <w:rsid w:val="007F0E85"/>
    <w:rsid w:val="007F17FC"/>
    <w:rsid w:val="007F1961"/>
    <w:rsid w:val="007F1FFC"/>
    <w:rsid w:val="007F2927"/>
    <w:rsid w:val="007F34FA"/>
    <w:rsid w:val="007F36F1"/>
    <w:rsid w:val="007F3D0B"/>
    <w:rsid w:val="007F415B"/>
    <w:rsid w:val="007F522B"/>
    <w:rsid w:val="007F58AF"/>
    <w:rsid w:val="007F62BD"/>
    <w:rsid w:val="007F6C64"/>
    <w:rsid w:val="0080079A"/>
    <w:rsid w:val="00800A11"/>
    <w:rsid w:val="00801B7C"/>
    <w:rsid w:val="00803308"/>
    <w:rsid w:val="008038B9"/>
    <w:rsid w:val="00803976"/>
    <w:rsid w:val="0080420C"/>
    <w:rsid w:val="00804A9A"/>
    <w:rsid w:val="00805B4F"/>
    <w:rsid w:val="00810FC3"/>
    <w:rsid w:val="00811593"/>
    <w:rsid w:val="0081241C"/>
    <w:rsid w:val="00813562"/>
    <w:rsid w:val="00813618"/>
    <w:rsid w:val="0081379B"/>
    <w:rsid w:val="008147DC"/>
    <w:rsid w:val="0081488F"/>
    <w:rsid w:val="00814F09"/>
    <w:rsid w:val="00815770"/>
    <w:rsid w:val="00815881"/>
    <w:rsid w:val="00815A71"/>
    <w:rsid w:val="00815D5A"/>
    <w:rsid w:val="00815D7F"/>
    <w:rsid w:val="00815ECD"/>
    <w:rsid w:val="00816853"/>
    <w:rsid w:val="00817253"/>
    <w:rsid w:val="008179D7"/>
    <w:rsid w:val="00817D6A"/>
    <w:rsid w:val="00820034"/>
    <w:rsid w:val="008205A8"/>
    <w:rsid w:val="008214FD"/>
    <w:rsid w:val="008218BE"/>
    <w:rsid w:val="008218D4"/>
    <w:rsid w:val="00822819"/>
    <w:rsid w:val="00822ABC"/>
    <w:rsid w:val="00822E49"/>
    <w:rsid w:val="008230A4"/>
    <w:rsid w:val="008231FD"/>
    <w:rsid w:val="008234A4"/>
    <w:rsid w:val="00823629"/>
    <w:rsid w:val="0082451D"/>
    <w:rsid w:val="008245F0"/>
    <w:rsid w:val="008259C7"/>
    <w:rsid w:val="00825D83"/>
    <w:rsid w:val="00826789"/>
    <w:rsid w:val="008275F1"/>
    <w:rsid w:val="00827730"/>
    <w:rsid w:val="00827B33"/>
    <w:rsid w:val="00827C04"/>
    <w:rsid w:val="00827DB6"/>
    <w:rsid w:val="00830011"/>
    <w:rsid w:val="0083092C"/>
    <w:rsid w:val="00830CA0"/>
    <w:rsid w:val="00830F1A"/>
    <w:rsid w:val="00831953"/>
    <w:rsid w:val="00831F44"/>
    <w:rsid w:val="008325B4"/>
    <w:rsid w:val="008330BA"/>
    <w:rsid w:val="00833C25"/>
    <w:rsid w:val="00833C67"/>
    <w:rsid w:val="00835154"/>
    <w:rsid w:val="008367B6"/>
    <w:rsid w:val="00837842"/>
    <w:rsid w:val="00840E44"/>
    <w:rsid w:val="00840FC6"/>
    <w:rsid w:val="00841959"/>
    <w:rsid w:val="00841C5E"/>
    <w:rsid w:val="008421D3"/>
    <w:rsid w:val="00842E0F"/>
    <w:rsid w:val="00842EBF"/>
    <w:rsid w:val="0084459A"/>
    <w:rsid w:val="00844B19"/>
    <w:rsid w:val="00844C8D"/>
    <w:rsid w:val="00844E47"/>
    <w:rsid w:val="00844EB3"/>
    <w:rsid w:val="008450BE"/>
    <w:rsid w:val="00845424"/>
    <w:rsid w:val="0084572B"/>
    <w:rsid w:val="0084586A"/>
    <w:rsid w:val="00845A0D"/>
    <w:rsid w:val="008462CD"/>
    <w:rsid w:val="00846C09"/>
    <w:rsid w:val="00846F5E"/>
    <w:rsid w:val="008501B6"/>
    <w:rsid w:val="00851077"/>
    <w:rsid w:val="00851A31"/>
    <w:rsid w:val="00851DE9"/>
    <w:rsid w:val="00851FA4"/>
    <w:rsid w:val="00852833"/>
    <w:rsid w:val="008555D4"/>
    <w:rsid w:val="008557B2"/>
    <w:rsid w:val="0085583E"/>
    <w:rsid w:val="00855BA5"/>
    <w:rsid w:val="00856760"/>
    <w:rsid w:val="008572A3"/>
    <w:rsid w:val="0085762A"/>
    <w:rsid w:val="00857A61"/>
    <w:rsid w:val="00857F0E"/>
    <w:rsid w:val="008606B6"/>
    <w:rsid w:val="00860C05"/>
    <w:rsid w:val="00860E9C"/>
    <w:rsid w:val="008612A9"/>
    <w:rsid w:val="008614CB"/>
    <w:rsid w:val="00861F1A"/>
    <w:rsid w:val="00862C61"/>
    <w:rsid w:val="0086307A"/>
    <w:rsid w:val="00863734"/>
    <w:rsid w:val="00863D7D"/>
    <w:rsid w:val="00864ABB"/>
    <w:rsid w:val="00865810"/>
    <w:rsid w:val="00865CA1"/>
    <w:rsid w:val="008668AE"/>
    <w:rsid w:val="0086698B"/>
    <w:rsid w:val="00867AD2"/>
    <w:rsid w:val="00867E77"/>
    <w:rsid w:val="008715E4"/>
    <w:rsid w:val="00871C72"/>
    <w:rsid w:val="00871D94"/>
    <w:rsid w:val="00871E30"/>
    <w:rsid w:val="00872A37"/>
    <w:rsid w:val="008731BE"/>
    <w:rsid w:val="008735EA"/>
    <w:rsid w:val="00873F9C"/>
    <w:rsid w:val="008744B3"/>
    <w:rsid w:val="008753BF"/>
    <w:rsid w:val="00877873"/>
    <w:rsid w:val="0088191E"/>
    <w:rsid w:val="008828D0"/>
    <w:rsid w:val="00883705"/>
    <w:rsid w:val="008841FC"/>
    <w:rsid w:val="008846A8"/>
    <w:rsid w:val="00884848"/>
    <w:rsid w:val="00884E53"/>
    <w:rsid w:val="00884F8A"/>
    <w:rsid w:val="00885475"/>
    <w:rsid w:val="008875AD"/>
    <w:rsid w:val="00887F37"/>
    <w:rsid w:val="00891086"/>
    <w:rsid w:val="0089108F"/>
    <w:rsid w:val="008914BE"/>
    <w:rsid w:val="0089243E"/>
    <w:rsid w:val="0089273A"/>
    <w:rsid w:val="008949C4"/>
    <w:rsid w:val="00894AF5"/>
    <w:rsid w:val="00895160"/>
    <w:rsid w:val="00895E6D"/>
    <w:rsid w:val="00896B5B"/>
    <w:rsid w:val="008971BB"/>
    <w:rsid w:val="00897218"/>
    <w:rsid w:val="00897C88"/>
    <w:rsid w:val="008A07C8"/>
    <w:rsid w:val="008A0E90"/>
    <w:rsid w:val="008A2161"/>
    <w:rsid w:val="008A2249"/>
    <w:rsid w:val="008A2A38"/>
    <w:rsid w:val="008A2FE7"/>
    <w:rsid w:val="008A3241"/>
    <w:rsid w:val="008A39AA"/>
    <w:rsid w:val="008A4FFF"/>
    <w:rsid w:val="008A53FA"/>
    <w:rsid w:val="008A6059"/>
    <w:rsid w:val="008A64D7"/>
    <w:rsid w:val="008A6717"/>
    <w:rsid w:val="008A6C46"/>
    <w:rsid w:val="008A7241"/>
    <w:rsid w:val="008A766F"/>
    <w:rsid w:val="008A7699"/>
    <w:rsid w:val="008B006B"/>
    <w:rsid w:val="008B0EB5"/>
    <w:rsid w:val="008B1563"/>
    <w:rsid w:val="008B1DA1"/>
    <w:rsid w:val="008B2326"/>
    <w:rsid w:val="008B2711"/>
    <w:rsid w:val="008B2D0F"/>
    <w:rsid w:val="008B5734"/>
    <w:rsid w:val="008B5802"/>
    <w:rsid w:val="008B5F57"/>
    <w:rsid w:val="008B6C3A"/>
    <w:rsid w:val="008B6D43"/>
    <w:rsid w:val="008B76B8"/>
    <w:rsid w:val="008C03E6"/>
    <w:rsid w:val="008C1374"/>
    <w:rsid w:val="008C15AC"/>
    <w:rsid w:val="008C268E"/>
    <w:rsid w:val="008C28FA"/>
    <w:rsid w:val="008C29A3"/>
    <w:rsid w:val="008C2EED"/>
    <w:rsid w:val="008C3B27"/>
    <w:rsid w:val="008C428D"/>
    <w:rsid w:val="008C48CF"/>
    <w:rsid w:val="008C48EE"/>
    <w:rsid w:val="008C516F"/>
    <w:rsid w:val="008C5C65"/>
    <w:rsid w:val="008C65FD"/>
    <w:rsid w:val="008C6731"/>
    <w:rsid w:val="008C751E"/>
    <w:rsid w:val="008D0003"/>
    <w:rsid w:val="008D01C0"/>
    <w:rsid w:val="008D2238"/>
    <w:rsid w:val="008D2BB5"/>
    <w:rsid w:val="008D365B"/>
    <w:rsid w:val="008D3AD8"/>
    <w:rsid w:val="008D4285"/>
    <w:rsid w:val="008D480E"/>
    <w:rsid w:val="008D4E00"/>
    <w:rsid w:val="008D5DBA"/>
    <w:rsid w:val="008D67A0"/>
    <w:rsid w:val="008D6811"/>
    <w:rsid w:val="008D6EA4"/>
    <w:rsid w:val="008D7068"/>
    <w:rsid w:val="008D75FB"/>
    <w:rsid w:val="008D7FC8"/>
    <w:rsid w:val="008E0620"/>
    <w:rsid w:val="008E07EE"/>
    <w:rsid w:val="008E0974"/>
    <w:rsid w:val="008E107F"/>
    <w:rsid w:val="008E189B"/>
    <w:rsid w:val="008E24F3"/>
    <w:rsid w:val="008E3BE8"/>
    <w:rsid w:val="008E3BEF"/>
    <w:rsid w:val="008E4866"/>
    <w:rsid w:val="008E4F43"/>
    <w:rsid w:val="008E6829"/>
    <w:rsid w:val="008E6C5B"/>
    <w:rsid w:val="008E6EBB"/>
    <w:rsid w:val="008F01DA"/>
    <w:rsid w:val="008F0915"/>
    <w:rsid w:val="008F1567"/>
    <w:rsid w:val="008F1DB0"/>
    <w:rsid w:val="008F3A26"/>
    <w:rsid w:val="008F3E76"/>
    <w:rsid w:val="008F3FF9"/>
    <w:rsid w:val="008F4703"/>
    <w:rsid w:val="008F489C"/>
    <w:rsid w:val="008F4D42"/>
    <w:rsid w:val="008F5236"/>
    <w:rsid w:val="008F59BE"/>
    <w:rsid w:val="008F5D87"/>
    <w:rsid w:val="008F6939"/>
    <w:rsid w:val="008F7160"/>
    <w:rsid w:val="008F7A50"/>
    <w:rsid w:val="009004D0"/>
    <w:rsid w:val="009005F9"/>
    <w:rsid w:val="009009B7"/>
    <w:rsid w:val="00901957"/>
    <w:rsid w:val="0090231D"/>
    <w:rsid w:val="00902CFB"/>
    <w:rsid w:val="00903222"/>
    <w:rsid w:val="00903414"/>
    <w:rsid w:val="00903C6A"/>
    <w:rsid w:val="00904499"/>
    <w:rsid w:val="00904F0E"/>
    <w:rsid w:val="0090515E"/>
    <w:rsid w:val="00905B5E"/>
    <w:rsid w:val="00905D76"/>
    <w:rsid w:val="009066BF"/>
    <w:rsid w:val="009076BC"/>
    <w:rsid w:val="00907B96"/>
    <w:rsid w:val="00910292"/>
    <w:rsid w:val="00911962"/>
    <w:rsid w:val="00911B9C"/>
    <w:rsid w:val="00912555"/>
    <w:rsid w:val="009146A2"/>
    <w:rsid w:val="009147FD"/>
    <w:rsid w:val="0091492F"/>
    <w:rsid w:val="0091539D"/>
    <w:rsid w:val="0091575E"/>
    <w:rsid w:val="00915C7A"/>
    <w:rsid w:val="009175BE"/>
    <w:rsid w:val="00917A2C"/>
    <w:rsid w:val="00917B23"/>
    <w:rsid w:val="00917BAF"/>
    <w:rsid w:val="00917DEE"/>
    <w:rsid w:val="00920520"/>
    <w:rsid w:val="009218C2"/>
    <w:rsid w:val="00921AD0"/>
    <w:rsid w:val="00922A6A"/>
    <w:rsid w:val="009230B7"/>
    <w:rsid w:val="00924A48"/>
    <w:rsid w:val="00924D5F"/>
    <w:rsid w:val="00925293"/>
    <w:rsid w:val="009256C7"/>
    <w:rsid w:val="009271B7"/>
    <w:rsid w:val="009302D5"/>
    <w:rsid w:val="00930ACB"/>
    <w:rsid w:val="00930C77"/>
    <w:rsid w:val="00930F65"/>
    <w:rsid w:val="0093167A"/>
    <w:rsid w:val="00932199"/>
    <w:rsid w:val="00932330"/>
    <w:rsid w:val="009329E8"/>
    <w:rsid w:val="00932DC8"/>
    <w:rsid w:val="009334E9"/>
    <w:rsid w:val="009335CA"/>
    <w:rsid w:val="009343F2"/>
    <w:rsid w:val="0093467F"/>
    <w:rsid w:val="00934C5F"/>
    <w:rsid w:val="00934D04"/>
    <w:rsid w:val="00934D76"/>
    <w:rsid w:val="009351BE"/>
    <w:rsid w:val="009376A9"/>
    <w:rsid w:val="00941FF3"/>
    <w:rsid w:val="00942061"/>
    <w:rsid w:val="00942617"/>
    <w:rsid w:val="009437E6"/>
    <w:rsid w:val="00944902"/>
    <w:rsid w:val="00945267"/>
    <w:rsid w:val="00945BAC"/>
    <w:rsid w:val="00945DCB"/>
    <w:rsid w:val="00946564"/>
    <w:rsid w:val="00946EB2"/>
    <w:rsid w:val="00950DB4"/>
    <w:rsid w:val="00951592"/>
    <w:rsid w:val="00951E45"/>
    <w:rsid w:val="00952A9B"/>
    <w:rsid w:val="00953AA3"/>
    <w:rsid w:val="00953AA4"/>
    <w:rsid w:val="00953D33"/>
    <w:rsid w:val="0095413E"/>
    <w:rsid w:val="00954886"/>
    <w:rsid w:val="00954A0D"/>
    <w:rsid w:val="00954ADC"/>
    <w:rsid w:val="00954EF9"/>
    <w:rsid w:val="00954F1E"/>
    <w:rsid w:val="00955381"/>
    <w:rsid w:val="00955558"/>
    <w:rsid w:val="009558DC"/>
    <w:rsid w:val="00955C01"/>
    <w:rsid w:val="009560E7"/>
    <w:rsid w:val="00956844"/>
    <w:rsid w:val="00957541"/>
    <w:rsid w:val="0095756A"/>
    <w:rsid w:val="009607A4"/>
    <w:rsid w:val="00960AA1"/>
    <w:rsid w:val="00960C9E"/>
    <w:rsid w:val="00961ABC"/>
    <w:rsid w:val="00962B1C"/>
    <w:rsid w:val="00962C46"/>
    <w:rsid w:val="00963C40"/>
    <w:rsid w:val="009648DC"/>
    <w:rsid w:val="00964D96"/>
    <w:rsid w:val="00965BD7"/>
    <w:rsid w:val="00965E51"/>
    <w:rsid w:val="009666E9"/>
    <w:rsid w:val="00966D69"/>
    <w:rsid w:val="00966DEB"/>
    <w:rsid w:val="00970A45"/>
    <w:rsid w:val="009715A8"/>
    <w:rsid w:val="009724A3"/>
    <w:rsid w:val="00972E43"/>
    <w:rsid w:val="00974076"/>
    <w:rsid w:val="009740B5"/>
    <w:rsid w:val="00974874"/>
    <w:rsid w:val="0097492A"/>
    <w:rsid w:val="009749E4"/>
    <w:rsid w:val="00975259"/>
    <w:rsid w:val="009757EB"/>
    <w:rsid w:val="00975F3A"/>
    <w:rsid w:val="00976184"/>
    <w:rsid w:val="00976954"/>
    <w:rsid w:val="00976F89"/>
    <w:rsid w:val="009779F3"/>
    <w:rsid w:val="0098100A"/>
    <w:rsid w:val="009810F8"/>
    <w:rsid w:val="00981365"/>
    <w:rsid w:val="00982745"/>
    <w:rsid w:val="009832E3"/>
    <w:rsid w:val="00983765"/>
    <w:rsid w:val="00984874"/>
    <w:rsid w:val="00984BEB"/>
    <w:rsid w:val="009852BA"/>
    <w:rsid w:val="009853E4"/>
    <w:rsid w:val="00986663"/>
    <w:rsid w:val="00986DA6"/>
    <w:rsid w:val="0099072B"/>
    <w:rsid w:val="00990D14"/>
    <w:rsid w:val="0099154B"/>
    <w:rsid w:val="00991E97"/>
    <w:rsid w:val="00992385"/>
    <w:rsid w:val="0099241D"/>
    <w:rsid w:val="00992833"/>
    <w:rsid w:val="00993A39"/>
    <w:rsid w:val="00993A44"/>
    <w:rsid w:val="00994CB8"/>
    <w:rsid w:val="00995817"/>
    <w:rsid w:val="009960AE"/>
    <w:rsid w:val="00996D66"/>
    <w:rsid w:val="00997200"/>
    <w:rsid w:val="009973FD"/>
    <w:rsid w:val="00997834"/>
    <w:rsid w:val="00997880"/>
    <w:rsid w:val="009A03B5"/>
    <w:rsid w:val="009A06CD"/>
    <w:rsid w:val="009A0E61"/>
    <w:rsid w:val="009A121F"/>
    <w:rsid w:val="009A1D87"/>
    <w:rsid w:val="009A1DA3"/>
    <w:rsid w:val="009A1DD4"/>
    <w:rsid w:val="009A59FF"/>
    <w:rsid w:val="009A66BE"/>
    <w:rsid w:val="009A6DFB"/>
    <w:rsid w:val="009A7ADF"/>
    <w:rsid w:val="009A7B8B"/>
    <w:rsid w:val="009B0A1F"/>
    <w:rsid w:val="009B0D44"/>
    <w:rsid w:val="009B170B"/>
    <w:rsid w:val="009B34F8"/>
    <w:rsid w:val="009B3798"/>
    <w:rsid w:val="009B53E0"/>
    <w:rsid w:val="009B575E"/>
    <w:rsid w:val="009B6328"/>
    <w:rsid w:val="009B6A51"/>
    <w:rsid w:val="009B6B33"/>
    <w:rsid w:val="009B7D34"/>
    <w:rsid w:val="009B7F4B"/>
    <w:rsid w:val="009B7FB8"/>
    <w:rsid w:val="009C0145"/>
    <w:rsid w:val="009C0C58"/>
    <w:rsid w:val="009C1590"/>
    <w:rsid w:val="009C1E03"/>
    <w:rsid w:val="009C28D0"/>
    <w:rsid w:val="009C2A51"/>
    <w:rsid w:val="009C4CB4"/>
    <w:rsid w:val="009C4E8E"/>
    <w:rsid w:val="009C5AA8"/>
    <w:rsid w:val="009C5FAC"/>
    <w:rsid w:val="009C6093"/>
    <w:rsid w:val="009C75BC"/>
    <w:rsid w:val="009C7902"/>
    <w:rsid w:val="009C7BFD"/>
    <w:rsid w:val="009D0135"/>
    <w:rsid w:val="009D1274"/>
    <w:rsid w:val="009D1F34"/>
    <w:rsid w:val="009D265F"/>
    <w:rsid w:val="009D31FC"/>
    <w:rsid w:val="009D3881"/>
    <w:rsid w:val="009D3936"/>
    <w:rsid w:val="009D405D"/>
    <w:rsid w:val="009D4874"/>
    <w:rsid w:val="009D48F4"/>
    <w:rsid w:val="009D5617"/>
    <w:rsid w:val="009D5F37"/>
    <w:rsid w:val="009D5F80"/>
    <w:rsid w:val="009D646C"/>
    <w:rsid w:val="009D66CA"/>
    <w:rsid w:val="009D6AA1"/>
    <w:rsid w:val="009D7BE9"/>
    <w:rsid w:val="009E053D"/>
    <w:rsid w:val="009E12EE"/>
    <w:rsid w:val="009E18D9"/>
    <w:rsid w:val="009E1D95"/>
    <w:rsid w:val="009E1E11"/>
    <w:rsid w:val="009E2120"/>
    <w:rsid w:val="009E2E42"/>
    <w:rsid w:val="009E352D"/>
    <w:rsid w:val="009E3991"/>
    <w:rsid w:val="009E39B3"/>
    <w:rsid w:val="009E3A9D"/>
    <w:rsid w:val="009E4A16"/>
    <w:rsid w:val="009E4C07"/>
    <w:rsid w:val="009E5B81"/>
    <w:rsid w:val="009F01D4"/>
    <w:rsid w:val="009F0666"/>
    <w:rsid w:val="009F123C"/>
    <w:rsid w:val="009F13E2"/>
    <w:rsid w:val="009F1538"/>
    <w:rsid w:val="009F1BFB"/>
    <w:rsid w:val="009F1D4A"/>
    <w:rsid w:val="009F23D7"/>
    <w:rsid w:val="009F23E6"/>
    <w:rsid w:val="009F2505"/>
    <w:rsid w:val="009F265D"/>
    <w:rsid w:val="009F2D97"/>
    <w:rsid w:val="009F2F11"/>
    <w:rsid w:val="009F2F7D"/>
    <w:rsid w:val="009F33CA"/>
    <w:rsid w:val="009F393C"/>
    <w:rsid w:val="009F41D7"/>
    <w:rsid w:val="009F4F6B"/>
    <w:rsid w:val="009F5174"/>
    <w:rsid w:val="009F539B"/>
    <w:rsid w:val="009F554A"/>
    <w:rsid w:val="009F684E"/>
    <w:rsid w:val="009F7113"/>
    <w:rsid w:val="009F7B82"/>
    <w:rsid w:val="00A00BFC"/>
    <w:rsid w:val="00A02C7D"/>
    <w:rsid w:val="00A02DC3"/>
    <w:rsid w:val="00A035BA"/>
    <w:rsid w:val="00A03621"/>
    <w:rsid w:val="00A0462F"/>
    <w:rsid w:val="00A04BD8"/>
    <w:rsid w:val="00A06233"/>
    <w:rsid w:val="00A06401"/>
    <w:rsid w:val="00A06D46"/>
    <w:rsid w:val="00A0706C"/>
    <w:rsid w:val="00A077C8"/>
    <w:rsid w:val="00A106C9"/>
    <w:rsid w:val="00A11649"/>
    <w:rsid w:val="00A11A41"/>
    <w:rsid w:val="00A12267"/>
    <w:rsid w:val="00A139E5"/>
    <w:rsid w:val="00A13A72"/>
    <w:rsid w:val="00A13B7E"/>
    <w:rsid w:val="00A13D57"/>
    <w:rsid w:val="00A13DE5"/>
    <w:rsid w:val="00A13F94"/>
    <w:rsid w:val="00A14414"/>
    <w:rsid w:val="00A149E7"/>
    <w:rsid w:val="00A1578C"/>
    <w:rsid w:val="00A15CA8"/>
    <w:rsid w:val="00A16616"/>
    <w:rsid w:val="00A16672"/>
    <w:rsid w:val="00A169C0"/>
    <w:rsid w:val="00A17AFA"/>
    <w:rsid w:val="00A2043B"/>
    <w:rsid w:val="00A20E1D"/>
    <w:rsid w:val="00A21030"/>
    <w:rsid w:val="00A21079"/>
    <w:rsid w:val="00A21F80"/>
    <w:rsid w:val="00A22215"/>
    <w:rsid w:val="00A22B68"/>
    <w:rsid w:val="00A231A9"/>
    <w:rsid w:val="00A23383"/>
    <w:rsid w:val="00A23B31"/>
    <w:rsid w:val="00A24E94"/>
    <w:rsid w:val="00A2506B"/>
    <w:rsid w:val="00A2510A"/>
    <w:rsid w:val="00A25B5E"/>
    <w:rsid w:val="00A26DA7"/>
    <w:rsid w:val="00A26ECB"/>
    <w:rsid w:val="00A271E3"/>
    <w:rsid w:val="00A3015D"/>
    <w:rsid w:val="00A308F1"/>
    <w:rsid w:val="00A310F3"/>
    <w:rsid w:val="00A319A3"/>
    <w:rsid w:val="00A319AD"/>
    <w:rsid w:val="00A32129"/>
    <w:rsid w:val="00A325AF"/>
    <w:rsid w:val="00A32622"/>
    <w:rsid w:val="00A326D9"/>
    <w:rsid w:val="00A32A18"/>
    <w:rsid w:val="00A32B9A"/>
    <w:rsid w:val="00A32FD9"/>
    <w:rsid w:val="00A349C6"/>
    <w:rsid w:val="00A35133"/>
    <w:rsid w:val="00A35888"/>
    <w:rsid w:val="00A36198"/>
    <w:rsid w:val="00A366AD"/>
    <w:rsid w:val="00A40A18"/>
    <w:rsid w:val="00A40A60"/>
    <w:rsid w:val="00A40B71"/>
    <w:rsid w:val="00A413DC"/>
    <w:rsid w:val="00A4147D"/>
    <w:rsid w:val="00A41812"/>
    <w:rsid w:val="00A42D7C"/>
    <w:rsid w:val="00A4326A"/>
    <w:rsid w:val="00A43766"/>
    <w:rsid w:val="00A43919"/>
    <w:rsid w:val="00A44193"/>
    <w:rsid w:val="00A44687"/>
    <w:rsid w:val="00A45B79"/>
    <w:rsid w:val="00A468D2"/>
    <w:rsid w:val="00A473E5"/>
    <w:rsid w:val="00A47F1A"/>
    <w:rsid w:val="00A50062"/>
    <w:rsid w:val="00A515C8"/>
    <w:rsid w:val="00A515FE"/>
    <w:rsid w:val="00A5226D"/>
    <w:rsid w:val="00A52B09"/>
    <w:rsid w:val="00A545A3"/>
    <w:rsid w:val="00A54C1D"/>
    <w:rsid w:val="00A54E30"/>
    <w:rsid w:val="00A55610"/>
    <w:rsid w:val="00A56196"/>
    <w:rsid w:val="00A5651D"/>
    <w:rsid w:val="00A567EF"/>
    <w:rsid w:val="00A56ECB"/>
    <w:rsid w:val="00A56FEB"/>
    <w:rsid w:val="00A5742D"/>
    <w:rsid w:val="00A6042E"/>
    <w:rsid w:val="00A60612"/>
    <w:rsid w:val="00A62283"/>
    <w:rsid w:val="00A622B3"/>
    <w:rsid w:val="00A624B2"/>
    <w:rsid w:val="00A635A8"/>
    <w:rsid w:val="00A63DB6"/>
    <w:rsid w:val="00A64A1D"/>
    <w:rsid w:val="00A65198"/>
    <w:rsid w:val="00A6538B"/>
    <w:rsid w:val="00A6569D"/>
    <w:rsid w:val="00A65F26"/>
    <w:rsid w:val="00A669F3"/>
    <w:rsid w:val="00A66F58"/>
    <w:rsid w:val="00A70374"/>
    <w:rsid w:val="00A70821"/>
    <w:rsid w:val="00A70A87"/>
    <w:rsid w:val="00A70B96"/>
    <w:rsid w:val="00A716DB"/>
    <w:rsid w:val="00A7216E"/>
    <w:rsid w:val="00A72E65"/>
    <w:rsid w:val="00A734B5"/>
    <w:rsid w:val="00A73C47"/>
    <w:rsid w:val="00A73D8C"/>
    <w:rsid w:val="00A74093"/>
    <w:rsid w:val="00A74528"/>
    <w:rsid w:val="00A74660"/>
    <w:rsid w:val="00A7506C"/>
    <w:rsid w:val="00A75475"/>
    <w:rsid w:val="00A765D6"/>
    <w:rsid w:val="00A7682C"/>
    <w:rsid w:val="00A76C15"/>
    <w:rsid w:val="00A76FE3"/>
    <w:rsid w:val="00A80AFA"/>
    <w:rsid w:val="00A811C8"/>
    <w:rsid w:val="00A814EC"/>
    <w:rsid w:val="00A81A6D"/>
    <w:rsid w:val="00A8252B"/>
    <w:rsid w:val="00A82C92"/>
    <w:rsid w:val="00A83FA5"/>
    <w:rsid w:val="00A84886"/>
    <w:rsid w:val="00A85DF1"/>
    <w:rsid w:val="00A86B96"/>
    <w:rsid w:val="00A87369"/>
    <w:rsid w:val="00A87C58"/>
    <w:rsid w:val="00A87C96"/>
    <w:rsid w:val="00A9086D"/>
    <w:rsid w:val="00A914C1"/>
    <w:rsid w:val="00A919C5"/>
    <w:rsid w:val="00A93750"/>
    <w:rsid w:val="00A942B8"/>
    <w:rsid w:val="00A94C01"/>
    <w:rsid w:val="00A94F6D"/>
    <w:rsid w:val="00A96154"/>
    <w:rsid w:val="00A96D9B"/>
    <w:rsid w:val="00A96E18"/>
    <w:rsid w:val="00A979D7"/>
    <w:rsid w:val="00AA04C9"/>
    <w:rsid w:val="00AA0552"/>
    <w:rsid w:val="00AA0734"/>
    <w:rsid w:val="00AA0CA0"/>
    <w:rsid w:val="00AA15C0"/>
    <w:rsid w:val="00AA1B6A"/>
    <w:rsid w:val="00AA1C8D"/>
    <w:rsid w:val="00AA2C0F"/>
    <w:rsid w:val="00AA2F42"/>
    <w:rsid w:val="00AA39F8"/>
    <w:rsid w:val="00AA5859"/>
    <w:rsid w:val="00AA7A92"/>
    <w:rsid w:val="00AB0465"/>
    <w:rsid w:val="00AB08D1"/>
    <w:rsid w:val="00AB08E4"/>
    <w:rsid w:val="00AB0C95"/>
    <w:rsid w:val="00AB11BC"/>
    <w:rsid w:val="00AB1F3C"/>
    <w:rsid w:val="00AB4496"/>
    <w:rsid w:val="00AB497B"/>
    <w:rsid w:val="00AB4A1E"/>
    <w:rsid w:val="00AB5639"/>
    <w:rsid w:val="00AB56F7"/>
    <w:rsid w:val="00AB5B84"/>
    <w:rsid w:val="00AB609F"/>
    <w:rsid w:val="00AB666E"/>
    <w:rsid w:val="00AB6729"/>
    <w:rsid w:val="00AB678E"/>
    <w:rsid w:val="00AB697D"/>
    <w:rsid w:val="00AB707E"/>
    <w:rsid w:val="00AB7D45"/>
    <w:rsid w:val="00AC08B8"/>
    <w:rsid w:val="00AC0C04"/>
    <w:rsid w:val="00AC0CEF"/>
    <w:rsid w:val="00AC12DA"/>
    <w:rsid w:val="00AC1662"/>
    <w:rsid w:val="00AC271D"/>
    <w:rsid w:val="00AC2D03"/>
    <w:rsid w:val="00AC322D"/>
    <w:rsid w:val="00AC32C2"/>
    <w:rsid w:val="00AC3630"/>
    <w:rsid w:val="00AC39BC"/>
    <w:rsid w:val="00AC64B0"/>
    <w:rsid w:val="00AC682A"/>
    <w:rsid w:val="00AC7162"/>
    <w:rsid w:val="00AC7841"/>
    <w:rsid w:val="00AC7F97"/>
    <w:rsid w:val="00AD0634"/>
    <w:rsid w:val="00AD06F8"/>
    <w:rsid w:val="00AD0775"/>
    <w:rsid w:val="00AD0E4D"/>
    <w:rsid w:val="00AD0EC7"/>
    <w:rsid w:val="00AD1288"/>
    <w:rsid w:val="00AD17DF"/>
    <w:rsid w:val="00AD593E"/>
    <w:rsid w:val="00AD5AC4"/>
    <w:rsid w:val="00AD5C63"/>
    <w:rsid w:val="00AD6B3E"/>
    <w:rsid w:val="00AD6DA4"/>
    <w:rsid w:val="00AE0008"/>
    <w:rsid w:val="00AE00AB"/>
    <w:rsid w:val="00AE20CE"/>
    <w:rsid w:val="00AE28AA"/>
    <w:rsid w:val="00AE2AFD"/>
    <w:rsid w:val="00AE3149"/>
    <w:rsid w:val="00AE37A8"/>
    <w:rsid w:val="00AE42F0"/>
    <w:rsid w:val="00AE44B3"/>
    <w:rsid w:val="00AE4C0C"/>
    <w:rsid w:val="00AE535F"/>
    <w:rsid w:val="00AE5612"/>
    <w:rsid w:val="00AE5A7F"/>
    <w:rsid w:val="00AE5D2E"/>
    <w:rsid w:val="00AE698C"/>
    <w:rsid w:val="00AE7EA1"/>
    <w:rsid w:val="00AE7FE5"/>
    <w:rsid w:val="00AF01C4"/>
    <w:rsid w:val="00AF0795"/>
    <w:rsid w:val="00AF0991"/>
    <w:rsid w:val="00AF0B19"/>
    <w:rsid w:val="00AF1E29"/>
    <w:rsid w:val="00AF20DA"/>
    <w:rsid w:val="00AF2955"/>
    <w:rsid w:val="00AF2A48"/>
    <w:rsid w:val="00AF333A"/>
    <w:rsid w:val="00AF34C6"/>
    <w:rsid w:val="00AF3C3E"/>
    <w:rsid w:val="00AF41D3"/>
    <w:rsid w:val="00AF45A2"/>
    <w:rsid w:val="00AF52B0"/>
    <w:rsid w:val="00AF53FA"/>
    <w:rsid w:val="00AF54B4"/>
    <w:rsid w:val="00AF5BC7"/>
    <w:rsid w:val="00AF609E"/>
    <w:rsid w:val="00AF6ACA"/>
    <w:rsid w:val="00AF749C"/>
    <w:rsid w:val="00B0013B"/>
    <w:rsid w:val="00B0061F"/>
    <w:rsid w:val="00B00DFF"/>
    <w:rsid w:val="00B0134D"/>
    <w:rsid w:val="00B01687"/>
    <w:rsid w:val="00B01807"/>
    <w:rsid w:val="00B025AA"/>
    <w:rsid w:val="00B02BB4"/>
    <w:rsid w:val="00B0446B"/>
    <w:rsid w:val="00B068FF"/>
    <w:rsid w:val="00B07DA2"/>
    <w:rsid w:val="00B1091F"/>
    <w:rsid w:val="00B11718"/>
    <w:rsid w:val="00B120CD"/>
    <w:rsid w:val="00B12497"/>
    <w:rsid w:val="00B12C1B"/>
    <w:rsid w:val="00B13354"/>
    <w:rsid w:val="00B140A1"/>
    <w:rsid w:val="00B14144"/>
    <w:rsid w:val="00B14A48"/>
    <w:rsid w:val="00B15DBB"/>
    <w:rsid w:val="00B160A8"/>
    <w:rsid w:val="00B165B4"/>
    <w:rsid w:val="00B16803"/>
    <w:rsid w:val="00B168F7"/>
    <w:rsid w:val="00B17B74"/>
    <w:rsid w:val="00B20963"/>
    <w:rsid w:val="00B21820"/>
    <w:rsid w:val="00B21FCE"/>
    <w:rsid w:val="00B229B3"/>
    <w:rsid w:val="00B22FFC"/>
    <w:rsid w:val="00B23514"/>
    <w:rsid w:val="00B238A3"/>
    <w:rsid w:val="00B238C2"/>
    <w:rsid w:val="00B24A89"/>
    <w:rsid w:val="00B24D73"/>
    <w:rsid w:val="00B24D8B"/>
    <w:rsid w:val="00B25336"/>
    <w:rsid w:val="00B254C3"/>
    <w:rsid w:val="00B258A5"/>
    <w:rsid w:val="00B2595C"/>
    <w:rsid w:val="00B25DC6"/>
    <w:rsid w:val="00B25FE0"/>
    <w:rsid w:val="00B2619F"/>
    <w:rsid w:val="00B27400"/>
    <w:rsid w:val="00B2781D"/>
    <w:rsid w:val="00B27898"/>
    <w:rsid w:val="00B27A76"/>
    <w:rsid w:val="00B30285"/>
    <w:rsid w:val="00B30422"/>
    <w:rsid w:val="00B306A2"/>
    <w:rsid w:val="00B30EAF"/>
    <w:rsid w:val="00B31985"/>
    <w:rsid w:val="00B32113"/>
    <w:rsid w:val="00B32DCA"/>
    <w:rsid w:val="00B32EDD"/>
    <w:rsid w:val="00B34563"/>
    <w:rsid w:val="00B34583"/>
    <w:rsid w:val="00B3466F"/>
    <w:rsid w:val="00B34882"/>
    <w:rsid w:val="00B34E89"/>
    <w:rsid w:val="00B357FF"/>
    <w:rsid w:val="00B359EC"/>
    <w:rsid w:val="00B35BE0"/>
    <w:rsid w:val="00B35D03"/>
    <w:rsid w:val="00B35E4E"/>
    <w:rsid w:val="00B36685"/>
    <w:rsid w:val="00B36B9D"/>
    <w:rsid w:val="00B36ECB"/>
    <w:rsid w:val="00B36FA0"/>
    <w:rsid w:val="00B37F96"/>
    <w:rsid w:val="00B4022C"/>
    <w:rsid w:val="00B4093C"/>
    <w:rsid w:val="00B419FA"/>
    <w:rsid w:val="00B41CEF"/>
    <w:rsid w:val="00B41E4E"/>
    <w:rsid w:val="00B4327A"/>
    <w:rsid w:val="00B441B0"/>
    <w:rsid w:val="00B4449A"/>
    <w:rsid w:val="00B44C9C"/>
    <w:rsid w:val="00B4541F"/>
    <w:rsid w:val="00B461D6"/>
    <w:rsid w:val="00B46657"/>
    <w:rsid w:val="00B477EB"/>
    <w:rsid w:val="00B47A28"/>
    <w:rsid w:val="00B51266"/>
    <w:rsid w:val="00B51522"/>
    <w:rsid w:val="00B54DB0"/>
    <w:rsid w:val="00B553E8"/>
    <w:rsid w:val="00B56621"/>
    <w:rsid w:val="00B56647"/>
    <w:rsid w:val="00B575A3"/>
    <w:rsid w:val="00B576BF"/>
    <w:rsid w:val="00B60033"/>
    <w:rsid w:val="00B60C6C"/>
    <w:rsid w:val="00B614AE"/>
    <w:rsid w:val="00B617C3"/>
    <w:rsid w:val="00B6272D"/>
    <w:rsid w:val="00B62770"/>
    <w:rsid w:val="00B62B9B"/>
    <w:rsid w:val="00B6369C"/>
    <w:rsid w:val="00B636E0"/>
    <w:rsid w:val="00B637E4"/>
    <w:rsid w:val="00B63803"/>
    <w:rsid w:val="00B64100"/>
    <w:rsid w:val="00B647E8"/>
    <w:rsid w:val="00B64C90"/>
    <w:rsid w:val="00B64E25"/>
    <w:rsid w:val="00B653AC"/>
    <w:rsid w:val="00B6559E"/>
    <w:rsid w:val="00B65792"/>
    <w:rsid w:val="00B65F17"/>
    <w:rsid w:val="00B65F73"/>
    <w:rsid w:val="00B66116"/>
    <w:rsid w:val="00B66608"/>
    <w:rsid w:val="00B6673D"/>
    <w:rsid w:val="00B66976"/>
    <w:rsid w:val="00B66F3D"/>
    <w:rsid w:val="00B6776A"/>
    <w:rsid w:val="00B6782F"/>
    <w:rsid w:val="00B678DF"/>
    <w:rsid w:val="00B7000C"/>
    <w:rsid w:val="00B702C4"/>
    <w:rsid w:val="00B705C3"/>
    <w:rsid w:val="00B70669"/>
    <w:rsid w:val="00B726D2"/>
    <w:rsid w:val="00B72869"/>
    <w:rsid w:val="00B7338D"/>
    <w:rsid w:val="00B73D57"/>
    <w:rsid w:val="00B74105"/>
    <w:rsid w:val="00B746BC"/>
    <w:rsid w:val="00B75475"/>
    <w:rsid w:val="00B76379"/>
    <w:rsid w:val="00B76C13"/>
    <w:rsid w:val="00B76FE1"/>
    <w:rsid w:val="00B80DC0"/>
    <w:rsid w:val="00B811FE"/>
    <w:rsid w:val="00B814CA"/>
    <w:rsid w:val="00B81C0B"/>
    <w:rsid w:val="00B81EC0"/>
    <w:rsid w:val="00B81FD2"/>
    <w:rsid w:val="00B824B5"/>
    <w:rsid w:val="00B8262A"/>
    <w:rsid w:val="00B83330"/>
    <w:rsid w:val="00B835DC"/>
    <w:rsid w:val="00B8465F"/>
    <w:rsid w:val="00B84F86"/>
    <w:rsid w:val="00B8507B"/>
    <w:rsid w:val="00B85177"/>
    <w:rsid w:val="00B852F9"/>
    <w:rsid w:val="00B85812"/>
    <w:rsid w:val="00B85D28"/>
    <w:rsid w:val="00B85F30"/>
    <w:rsid w:val="00B8676C"/>
    <w:rsid w:val="00B86E70"/>
    <w:rsid w:val="00B87A1F"/>
    <w:rsid w:val="00B90E4B"/>
    <w:rsid w:val="00B90E4F"/>
    <w:rsid w:val="00B918BE"/>
    <w:rsid w:val="00B91C80"/>
    <w:rsid w:val="00B91EF2"/>
    <w:rsid w:val="00B91FC9"/>
    <w:rsid w:val="00B923C9"/>
    <w:rsid w:val="00B92501"/>
    <w:rsid w:val="00B93875"/>
    <w:rsid w:val="00B93A29"/>
    <w:rsid w:val="00B93F76"/>
    <w:rsid w:val="00B95737"/>
    <w:rsid w:val="00B95A0E"/>
    <w:rsid w:val="00B95C32"/>
    <w:rsid w:val="00B96E6E"/>
    <w:rsid w:val="00B97450"/>
    <w:rsid w:val="00B976C2"/>
    <w:rsid w:val="00B97A9D"/>
    <w:rsid w:val="00BA0024"/>
    <w:rsid w:val="00BA0E70"/>
    <w:rsid w:val="00BA12A3"/>
    <w:rsid w:val="00BA12D6"/>
    <w:rsid w:val="00BA178A"/>
    <w:rsid w:val="00BA184B"/>
    <w:rsid w:val="00BA273F"/>
    <w:rsid w:val="00BA29BC"/>
    <w:rsid w:val="00BA2E90"/>
    <w:rsid w:val="00BA3226"/>
    <w:rsid w:val="00BA366C"/>
    <w:rsid w:val="00BA3EA7"/>
    <w:rsid w:val="00BA3F35"/>
    <w:rsid w:val="00BA4C5F"/>
    <w:rsid w:val="00BA51F9"/>
    <w:rsid w:val="00BA5264"/>
    <w:rsid w:val="00BA55E5"/>
    <w:rsid w:val="00BA630B"/>
    <w:rsid w:val="00BA63AF"/>
    <w:rsid w:val="00BA6C9B"/>
    <w:rsid w:val="00BA6CA1"/>
    <w:rsid w:val="00BA6F83"/>
    <w:rsid w:val="00BA6FAD"/>
    <w:rsid w:val="00BA71D7"/>
    <w:rsid w:val="00BA7962"/>
    <w:rsid w:val="00BB0DBA"/>
    <w:rsid w:val="00BB1612"/>
    <w:rsid w:val="00BB19F9"/>
    <w:rsid w:val="00BB1EF1"/>
    <w:rsid w:val="00BB2F9A"/>
    <w:rsid w:val="00BB3159"/>
    <w:rsid w:val="00BB4027"/>
    <w:rsid w:val="00BB40B9"/>
    <w:rsid w:val="00BB4B31"/>
    <w:rsid w:val="00BB4C80"/>
    <w:rsid w:val="00BB4EEE"/>
    <w:rsid w:val="00BB5CDF"/>
    <w:rsid w:val="00BB6A0E"/>
    <w:rsid w:val="00BB6DB1"/>
    <w:rsid w:val="00BB6E28"/>
    <w:rsid w:val="00BB7210"/>
    <w:rsid w:val="00BB74D7"/>
    <w:rsid w:val="00BB7B4B"/>
    <w:rsid w:val="00BC01FA"/>
    <w:rsid w:val="00BC046D"/>
    <w:rsid w:val="00BC084B"/>
    <w:rsid w:val="00BC134D"/>
    <w:rsid w:val="00BC14E5"/>
    <w:rsid w:val="00BC1D55"/>
    <w:rsid w:val="00BC206C"/>
    <w:rsid w:val="00BC2C51"/>
    <w:rsid w:val="00BC2F60"/>
    <w:rsid w:val="00BC2FCC"/>
    <w:rsid w:val="00BC47DB"/>
    <w:rsid w:val="00BC48AC"/>
    <w:rsid w:val="00BC568D"/>
    <w:rsid w:val="00BC614A"/>
    <w:rsid w:val="00BC6DFF"/>
    <w:rsid w:val="00BD1094"/>
    <w:rsid w:val="00BD11C7"/>
    <w:rsid w:val="00BD18A4"/>
    <w:rsid w:val="00BD219B"/>
    <w:rsid w:val="00BD29E4"/>
    <w:rsid w:val="00BD2FEF"/>
    <w:rsid w:val="00BD3AEB"/>
    <w:rsid w:val="00BD4142"/>
    <w:rsid w:val="00BD428C"/>
    <w:rsid w:val="00BD4B24"/>
    <w:rsid w:val="00BD5190"/>
    <w:rsid w:val="00BD51ED"/>
    <w:rsid w:val="00BD59F8"/>
    <w:rsid w:val="00BD5F1E"/>
    <w:rsid w:val="00BD60E2"/>
    <w:rsid w:val="00BD6938"/>
    <w:rsid w:val="00BE0DEE"/>
    <w:rsid w:val="00BE13C5"/>
    <w:rsid w:val="00BE18B2"/>
    <w:rsid w:val="00BE19E2"/>
    <w:rsid w:val="00BE2183"/>
    <w:rsid w:val="00BE24ED"/>
    <w:rsid w:val="00BE2951"/>
    <w:rsid w:val="00BE2E29"/>
    <w:rsid w:val="00BE326B"/>
    <w:rsid w:val="00BE3665"/>
    <w:rsid w:val="00BE4978"/>
    <w:rsid w:val="00BE4A74"/>
    <w:rsid w:val="00BE53A2"/>
    <w:rsid w:val="00BE7690"/>
    <w:rsid w:val="00BF00A2"/>
    <w:rsid w:val="00BF0178"/>
    <w:rsid w:val="00BF09A1"/>
    <w:rsid w:val="00BF0AA8"/>
    <w:rsid w:val="00BF1323"/>
    <w:rsid w:val="00BF140D"/>
    <w:rsid w:val="00BF198D"/>
    <w:rsid w:val="00BF202B"/>
    <w:rsid w:val="00BF26F1"/>
    <w:rsid w:val="00BF4B48"/>
    <w:rsid w:val="00BF4E4A"/>
    <w:rsid w:val="00BF4EFE"/>
    <w:rsid w:val="00BF588C"/>
    <w:rsid w:val="00BF5DF4"/>
    <w:rsid w:val="00BF79D4"/>
    <w:rsid w:val="00BF79DA"/>
    <w:rsid w:val="00C01582"/>
    <w:rsid w:val="00C01976"/>
    <w:rsid w:val="00C01E4A"/>
    <w:rsid w:val="00C02253"/>
    <w:rsid w:val="00C04649"/>
    <w:rsid w:val="00C063ED"/>
    <w:rsid w:val="00C06554"/>
    <w:rsid w:val="00C0679F"/>
    <w:rsid w:val="00C072AD"/>
    <w:rsid w:val="00C0765A"/>
    <w:rsid w:val="00C076DA"/>
    <w:rsid w:val="00C105C9"/>
    <w:rsid w:val="00C10880"/>
    <w:rsid w:val="00C110A5"/>
    <w:rsid w:val="00C1260E"/>
    <w:rsid w:val="00C12F02"/>
    <w:rsid w:val="00C12FB8"/>
    <w:rsid w:val="00C13383"/>
    <w:rsid w:val="00C13A6C"/>
    <w:rsid w:val="00C14D98"/>
    <w:rsid w:val="00C14EF1"/>
    <w:rsid w:val="00C157D9"/>
    <w:rsid w:val="00C157EA"/>
    <w:rsid w:val="00C15897"/>
    <w:rsid w:val="00C15C41"/>
    <w:rsid w:val="00C15CE5"/>
    <w:rsid w:val="00C17B3D"/>
    <w:rsid w:val="00C200ED"/>
    <w:rsid w:val="00C21338"/>
    <w:rsid w:val="00C2213D"/>
    <w:rsid w:val="00C22981"/>
    <w:rsid w:val="00C22CFB"/>
    <w:rsid w:val="00C22F12"/>
    <w:rsid w:val="00C23BF7"/>
    <w:rsid w:val="00C244D1"/>
    <w:rsid w:val="00C24D02"/>
    <w:rsid w:val="00C24D54"/>
    <w:rsid w:val="00C25479"/>
    <w:rsid w:val="00C26110"/>
    <w:rsid w:val="00C27A51"/>
    <w:rsid w:val="00C27A52"/>
    <w:rsid w:val="00C30364"/>
    <w:rsid w:val="00C30464"/>
    <w:rsid w:val="00C30F53"/>
    <w:rsid w:val="00C318C0"/>
    <w:rsid w:val="00C31AF9"/>
    <w:rsid w:val="00C32577"/>
    <w:rsid w:val="00C3280A"/>
    <w:rsid w:val="00C331F1"/>
    <w:rsid w:val="00C3471F"/>
    <w:rsid w:val="00C34B47"/>
    <w:rsid w:val="00C35862"/>
    <w:rsid w:val="00C35F14"/>
    <w:rsid w:val="00C361D3"/>
    <w:rsid w:val="00C3679F"/>
    <w:rsid w:val="00C36863"/>
    <w:rsid w:val="00C36A75"/>
    <w:rsid w:val="00C36CED"/>
    <w:rsid w:val="00C36D26"/>
    <w:rsid w:val="00C374F8"/>
    <w:rsid w:val="00C37C6D"/>
    <w:rsid w:val="00C409BF"/>
    <w:rsid w:val="00C40D0F"/>
    <w:rsid w:val="00C413BF"/>
    <w:rsid w:val="00C41BC3"/>
    <w:rsid w:val="00C423B6"/>
    <w:rsid w:val="00C42C17"/>
    <w:rsid w:val="00C42CDA"/>
    <w:rsid w:val="00C431D1"/>
    <w:rsid w:val="00C455BD"/>
    <w:rsid w:val="00C462A2"/>
    <w:rsid w:val="00C46DE3"/>
    <w:rsid w:val="00C52EB2"/>
    <w:rsid w:val="00C52F6A"/>
    <w:rsid w:val="00C532BA"/>
    <w:rsid w:val="00C53591"/>
    <w:rsid w:val="00C54586"/>
    <w:rsid w:val="00C54DA6"/>
    <w:rsid w:val="00C55FDF"/>
    <w:rsid w:val="00C565C5"/>
    <w:rsid w:val="00C61341"/>
    <w:rsid w:val="00C61583"/>
    <w:rsid w:val="00C6169A"/>
    <w:rsid w:val="00C61FA7"/>
    <w:rsid w:val="00C640CA"/>
    <w:rsid w:val="00C647D1"/>
    <w:rsid w:val="00C65CE2"/>
    <w:rsid w:val="00C65EE4"/>
    <w:rsid w:val="00C6740E"/>
    <w:rsid w:val="00C67BE4"/>
    <w:rsid w:val="00C7073B"/>
    <w:rsid w:val="00C7082D"/>
    <w:rsid w:val="00C708A8"/>
    <w:rsid w:val="00C70F95"/>
    <w:rsid w:val="00C70FE2"/>
    <w:rsid w:val="00C71B4B"/>
    <w:rsid w:val="00C71B98"/>
    <w:rsid w:val="00C725E8"/>
    <w:rsid w:val="00C73790"/>
    <w:rsid w:val="00C73EA3"/>
    <w:rsid w:val="00C740C3"/>
    <w:rsid w:val="00C741F4"/>
    <w:rsid w:val="00C744ED"/>
    <w:rsid w:val="00C74CAB"/>
    <w:rsid w:val="00C7506F"/>
    <w:rsid w:val="00C759E0"/>
    <w:rsid w:val="00C7665C"/>
    <w:rsid w:val="00C76957"/>
    <w:rsid w:val="00C77D5F"/>
    <w:rsid w:val="00C80136"/>
    <w:rsid w:val="00C80371"/>
    <w:rsid w:val="00C80422"/>
    <w:rsid w:val="00C81388"/>
    <w:rsid w:val="00C8278F"/>
    <w:rsid w:val="00C82FE1"/>
    <w:rsid w:val="00C83353"/>
    <w:rsid w:val="00C83573"/>
    <w:rsid w:val="00C83961"/>
    <w:rsid w:val="00C83D1C"/>
    <w:rsid w:val="00C84B26"/>
    <w:rsid w:val="00C853FC"/>
    <w:rsid w:val="00C858D5"/>
    <w:rsid w:val="00C8597C"/>
    <w:rsid w:val="00C86187"/>
    <w:rsid w:val="00C86304"/>
    <w:rsid w:val="00C864D9"/>
    <w:rsid w:val="00C87FE3"/>
    <w:rsid w:val="00C90006"/>
    <w:rsid w:val="00C909C0"/>
    <w:rsid w:val="00C91308"/>
    <w:rsid w:val="00C93B1B"/>
    <w:rsid w:val="00C94106"/>
    <w:rsid w:val="00C95106"/>
    <w:rsid w:val="00C9549F"/>
    <w:rsid w:val="00C962B0"/>
    <w:rsid w:val="00C96A56"/>
    <w:rsid w:val="00C97563"/>
    <w:rsid w:val="00C97875"/>
    <w:rsid w:val="00C97F81"/>
    <w:rsid w:val="00CA178F"/>
    <w:rsid w:val="00CA2B8F"/>
    <w:rsid w:val="00CA3436"/>
    <w:rsid w:val="00CA36E7"/>
    <w:rsid w:val="00CA48D8"/>
    <w:rsid w:val="00CA4B30"/>
    <w:rsid w:val="00CA4DC6"/>
    <w:rsid w:val="00CA51BB"/>
    <w:rsid w:val="00CA6D70"/>
    <w:rsid w:val="00CA700E"/>
    <w:rsid w:val="00CA7111"/>
    <w:rsid w:val="00CA7FC0"/>
    <w:rsid w:val="00CB0561"/>
    <w:rsid w:val="00CB0E56"/>
    <w:rsid w:val="00CB110F"/>
    <w:rsid w:val="00CB1156"/>
    <w:rsid w:val="00CB15D6"/>
    <w:rsid w:val="00CB2932"/>
    <w:rsid w:val="00CB310A"/>
    <w:rsid w:val="00CB3269"/>
    <w:rsid w:val="00CB3CA3"/>
    <w:rsid w:val="00CB5D17"/>
    <w:rsid w:val="00CB7464"/>
    <w:rsid w:val="00CB7752"/>
    <w:rsid w:val="00CB7B76"/>
    <w:rsid w:val="00CB7D33"/>
    <w:rsid w:val="00CC0BB1"/>
    <w:rsid w:val="00CC1861"/>
    <w:rsid w:val="00CC1B7C"/>
    <w:rsid w:val="00CC201C"/>
    <w:rsid w:val="00CC2482"/>
    <w:rsid w:val="00CC2651"/>
    <w:rsid w:val="00CC2C90"/>
    <w:rsid w:val="00CC2FF6"/>
    <w:rsid w:val="00CC4FD6"/>
    <w:rsid w:val="00CC564F"/>
    <w:rsid w:val="00CC56E6"/>
    <w:rsid w:val="00CC6F0C"/>
    <w:rsid w:val="00CC742F"/>
    <w:rsid w:val="00CC78B5"/>
    <w:rsid w:val="00CD0E6D"/>
    <w:rsid w:val="00CD1237"/>
    <w:rsid w:val="00CD2B8B"/>
    <w:rsid w:val="00CD2C72"/>
    <w:rsid w:val="00CD37C9"/>
    <w:rsid w:val="00CD4021"/>
    <w:rsid w:val="00CD4B83"/>
    <w:rsid w:val="00CD50FB"/>
    <w:rsid w:val="00CD586E"/>
    <w:rsid w:val="00CD5A62"/>
    <w:rsid w:val="00CD5AB1"/>
    <w:rsid w:val="00CD6222"/>
    <w:rsid w:val="00CD630D"/>
    <w:rsid w:val="00CD79CB"/>
    <w:rsid w:val="00CD7D6C"/>
    <w:rsid w:val="00CD7D9C"/>
    <w:rsid w:val="00CE12B3"/>
    <w:rsid w:val="00CE1A9E"/>
    <w:rsid w:val="00CE21A5"/>
    <w:rsid w:val="00CE2E57"/>
    <w:rsid w:val="00CE2F39"/>
    <w:rsid w:val="00CE3443"/>
    <w:rsid w:val="00CE359D"/>
    <w:rsid w:val="00CE47B3"/>
    <w:rsid w:val="00CE578B"/>
    <w:rsid w:val="00CE5A3B"/>
    <w:rsid w:val="00CE6E69"/>
    <w:rsid w:val="00CE71F7"/>
    <w:rsid w:val="00CE777E"/>
    <w:rsid w:val="00CF0657"/>
    <w:rsid w:val="00CF2216"/>
    <w:rsid w:val="00CF2466"/>
    <w:rsid w:val="00CF2DCB"/>
    <w:rsid w:val="00CF2F32"/>
    <w:rsid w:val="00CF316E"/>
    <w:rsid w:val="00CF3506"/>
    <w:rsid w:val="00CF38D3"/>
    <w:rsid w:val="00CF3CAB"/>
    <w:rsid w:val="00CF4100"/>
    <w:rsid w:val="00CF47C8"/>
    <w:rsid w:val="00CF48E9"/>
    <w:rsid w:val="00CF4CED"/>
    <w:rsid w:val="00CF527C"/>
    <w:rsid w:val="00CF53C2"/>
    <w:rsid w:val="00CF6E0B"/>
    <w:rsid w:val="00CF6E21"/>
    <w:rsid w:val="00CF6FC1"/>
    <w:rsid w:val="00CF7AB0"/>
    <w:rsid w:val="00CF7B6B"/>
    <w:rsid w:val="00D00C9C"/>
    <w:rsid w:val="00D010E3"/>
    <w:rsid w:val="00D0266A"/>
    <w:rsid w:val="00D02877"/>
    <w:rsid w:val="00D03C7F"/>
    <w:rsid w:val="00D04CAF"/>
    <w:rsid w:val="00D05034"/>
    <w:rsid w:val="00D05177"/>
    <w:rsid w:val="00D05D0A"/>
    <w:rsid w:val="00D05F3E"/>
    <w:rsid w:val="00D06E93"/>
    <w:rsid w:val="00D06F9C"/>
    <w:rsid w:val="00D072F8"/>
    <w:rsid w:val="00D07369"/>
    <w:rsid w:val="00D07669"/>
    <w:rsid w:val="00D07AEC"/>
    <w:rsid w:val="00D07BFD"/>
    <w:rsid w:val="00D10536"/>
    <w:rsid w:val="00D1085C"/>
    <w:rsid w:val="00D112CE"/>
    <w:rsid w:val="00D12C7C"/>
    <w:rsid w:val="00D12E8D"/>
    <w:rsid w:val="00D13844"/>
    <w:rsid w:val="00D14F97"/>
    <w:rsid w:val="00D15135"/>
    <w:rsid w:val="00D15AEE"/>
    <w:rsid w:val="00D16B27"/>
    <w:rsid w:val="00D1744B"/>
    <w:rsid w:val="00D17AA3"/>
    <w:rsid w:val="00D2002A"/>
    <w:rsid w:val="00D20441"/>
    <w:rsid w:val="00D20A3B"/>
    <w:rsid w:val="00D21361"/>
    <w:rsid w:val="00D21F55"/>
    <w:rsid w:val="00D21FBF"/>
    <w:rsid w:val="00D222C2"/>
    <w:rsid w:val="00D23AF8"/>
    <w:rsid w:val="00D23C04"/>
    <w:rsid w:val="00D23F05"/>
    <w:rsid w:val="00D24039"/>
    <w:rsid w:val="00D24247"/>
    <w:rsid w:val="00D24445"/>
    <w:rsid w:val="00D248A3"/>
    <w:rsid w:val="00D24ED0"/>
    <w:rsid w:val="00D264DC"/>
    <w:rsid w:val="00D26A32"/>
    <w:rsid w:val="00D26F8C"/>
    <w:rsid w:val="00D278C0"/>
    <w:rsid w:val="00D27D57"/>
    <w:rsid w:val="00D27E19"/>
    <w:rsid w:val="00D315FD"/>
    <w:rsid w:val="00D33842"/>
    <w:rsid w:val="00D33EE5"/>
    <w:rsid w:val="00D34CC4"/>
    <w:rsid w:val="00D35597"/>
    <w:rsid w:val="00D35BCB"/>
    <w:rsid w:val="00D35D76"/>
    <w:rsid w:val="00D35DBB"/>
    <w:rsid w:val="00D36A2D"/>
    <w:rsid w:val="00D371DE"/>
    <w:rsid w:val="00D373D4"/>
    <w:rsid w:val="00D37AAD"/>
    <w:rsid w:val="00D4092B"/>
    <w:rsid w:val="00D415BF"/>
    <w:rsid w:val="00D42331"/>
    <w:rsid w:val="00D42CC6"/>
    <w:rsid w:val="00D43888"/>
    <w:rsid w:val="00D43ACC"/>
    <w:rsid w:val="00D43D55"/>
    <w:rsid w:val="00D44378"/>
    <w:rsid w:val="00D4574D"/>
    <w:rsid w:val="00D45F5C"/>
    <w:rsid w:val="00D46442"/>
    <w:rsid w:val="00D47FC7"/>
    <w:rsid w:val="00D50454"/>
    <w:rsid w:val="00D5106A"/>
    <w:rsid w:val="00D51846"/>
    <w:rsid w:val="00D52646"/>
    <w:rsid w:val="00D52D30"/>
    <w:rsid w:val="00D53324"/>
    <w:rsid w:val="00D53724"/>
    <w:rsid w:val="00D539EA"/>
    <w:rsid w:val="00D55F30"/>
    <w:rsid w:val="00D560C7"/>
    <w:rsid w:val="00D56671"/>
    <w:rsid w:val="00D56F5F"/>
    <w:rsid w:val="00D57A96"/>
    <w:rsid w:val="00D605B1"/>
    <w:rsid w:val="00D60CD6"/>
    <w:rsid w:val="00D60D59"/>
    <w:rsid w:val="00D613D5"/>
    <w:rsid w:val="00D614E2"/>
    <w:rsid w:val="00D61CB7"/>
    <w:rsid w:val="00D61DEB"/>
    <w:rsid w:val="00D625BF"/>
    <w:rsid w:val="00D62B52"/>
    <w:rsid w:val="00D64124"/>
    <w:rsid w:val="00D641C6"/>
    <w:rsid w:val="00D64A87"/>
    <w:rsid w:val="00D64B3B"/>
    <w:rsid w:val="00D6529E"/>
    <w:rsid w:val="00D656AF"/>
    <w:rsid w:val="00D6628A"/>
    <w:rsid w:val="00D662B4"/>
    <w:rsid w:val="00D66828"/>
    <w:rsid w:val="00D668F3"/>
    <w:rsid w:val="00D670EC"/>
    <w:rsid w:val="00D67399"/>
    <w:rsid w:val="00D70454"/>
    <w:rsid w:val="00D705AC"/>
    <w:rsid w:val="00D73EF7"/>
    <w:rsid w:val="00D73FBC"/>
    <w:rsid w:val="00D746EA"/>
    <w:rsid w:val="00D74908"/>
    <w:rsid w:val="00D75748"/>
    <w:rsid w:val="00D75A28"/>
    <w:rsid w:val="00D75A78"/>
    <w:rsid w:val="00D77576"/>
    <w:rsid w:val="00D80300"/>
    <w:rsid w:val="00D80936"/>
    <w:rsid w:val="00D8115F"/>
    <w:rsid w:val="00D8124D"/>
    <w:rsid w:val="00D818E4"/>
    <w:rsid w:val="00D8254F"/>
    <w:rsid w:val="00D8275C"/>
    <w:rsid w:val="00D82E41"/>
    <w:rsid w:val="00D83179"/>
    <w:rsid w:val="00D83270"/>
    <w:rsid w:val="00D8372C"/>
    <w:rsid w:val="00D84875"/>
    <w:rsid w:val="00D84965"/>
    <w:rsid w:val="00D85336"/>
    <w:rsid w:val="00D8567F"/>
    <w:rsid w:val="00D85EA5"/>
    <w:rsid w:val="00D86AB0"/>
    <w:rsid w:val="00D8750A"/>
    <w:rsid w:val="00D905CC"/>
    <w:rsid w:val="00D90A20"/>
    <w:rsid w:val="00D92196"/>
    <w:rsid w:val="00D924E3"/>
    <w:rsid w:val="00D92CB2"/>
    <w:rsid w:val="00D92F54"/>
    <w:rsid w:val="00D936CB"/>
    <w:rsid w:val="00D93F80"/>
    <w:rsid w:val="00D94198"/>
    <w:rsid w:val="00D94FE5"/>
    <w:rsid w:val="00D954C0"/>
    <w:rsid w:val="00D95774"/>
    <w:rsid w:val="00D95B57"/>
    <w:rsid w:val="00D95BC3"/>
    <w:rsid w:val="00D96902"/>
    <w:rsid w:val="00D96C43"/>
    <w:rsid w:val="00D96EE0"/>
    <w:rsid w:val="00D96FA9"/>
    <w:rsid w:val="00D971B4"/>
    <w:rsid w:val="00D97835"/>
    <w:rsid w:val="00DA0682"/>
    <w:rsid w:val="00DA1354"/>
    <w:rsid w:val="00DA151D"/>
    <w:rsid w:val="00DA2173"/>
    <w:rsid w:val="00DA26BD"/>
    <w:rsid w:val="00DA34BE"/>
    <w:rsid w:val="00DA494A"/>
    <w:rsid w:val="00DA51F5"/>
    <w:rsid w:val="00DA64D0"/>
    <w:rsid w:val="00DB00D7"/>
    <w:rsid w:val="00DB1A22"/>
    <w:rsid w:val="00DB1CDE"/>
    <w:rsid w:val="00DB20FE"/>
    <w:rsid w:val="00DB239E"/>
    <w:rsid w:val="00DB290D"/>
    <w:rsid w:val="00DB3127"/>
    <w:rsid w:val="00DB33D7"/>
    <w:rsid w:val="00DB3CEA"/>
    <w:rsid w:val="00DB40BD"/>
    <w:rsid w:val="00DB447B"/>
    <w:rsid w:val="00DB44AD"/>
    <w:rsid w:val="00DB4707"/>
    <w:rsid w:val="00DB5117"/>
    <w:rsid w:val="00DB5DE2"/>
    <w:rsid w:val="00DB6D24"/>
    <w:rsid w:val="00DB6EBA"/>
    <w:rsid w:val="00DB790E"/>
    <w:rsid w:val="00DB7A49"/>
    <w:rsid w:val="00DC0C59"/>
    <w:rsid w:val="00DC0CC2"/>
    <w:rsid w:val="00DC0E5A"/>
    <w:rsid w:val="00DC1791"/>
    <w:rsid w:val="00DC18D7"/>
    <w:rsid w:val="00DC33D0"/>
    <w:rsid w:val="00DC3400"/>
    <w:rsid w:val="00DC34BD"/>
    <w:rsid w:val="00DC3978"/>
    <w:rsid w:val="00DC3B86"/>
    <w:rsid w:val="00DC5720"/>
    <w:rsid w:val="00DC5B2F"/>
    <w:rsid w:val="00DC61E2"/>
    <w:rsid w:val="00DC6A9E"/>
    <w:rsid w:val="00DC6C8E"/>
    <w:rsid w:val="00DC6CAC"/>
    <w:rsid w:val="00DC6F10"/>
    <w:rsid w:val="00DD0169"/>
    <w:rsid w:val="00DD0FE7"/>
    <w:rsid w:val="00DD2542"/>
    <w:rsid w:val="00DD2793"/>
    <w:rsid w:val="00DD3152"/>
    <w:rsid w:val="00DD3B90"/>
    <w:rsid w:val="00DD4527"/>
    <w:rsid w:val="00DD48BD"/>
    <w:rsid w:val="00DD48C4"/>
    <w:rsid w:val="00DD4E57"/>
    <w:rsid w:val="00DD4F22"/>
    <w:rsid w:val="00DD627C"/>
    <w:rsid w:val="00DD638A"/>
    <w:rsid w:val="00DD78C1"/>
    <w:rsid w:val="00DE0FCB"/>
    <w:rsid w:val="00DE10CB"/>
    <w:rsid w:val="00DE1CA4"/>
    <w:rsid w:val="00DE1CC8"/>
    <w:rsid w:val="00DE26F7"/>
    <w:rsid w:val="00DE32F4"/>
    <w:rsid w:val="00DE3591"/>
    <w:rsid w:val="00DE35A5"/>
    <w:rsid w:val="00DE46AF"/>
    <w:rsid w:val="00DE4A3E"/>
    <w:rsid w:val="00DE50A0"/>
    <w:rsid w:val="00DE54C1"/>
    <w:rsid w:val="00DE68BD"/>
    <w:rsid w:val="00DE695C"/>
    <w:rsid w:val="00DE6DBA"/>
    <w:rsid w:val="00DE6F51"/>
    <w:rsid w:val="00DE7347"/>
    <w:rsid w:val="00DE7C6B"/>
    <w:rsid w:val="00DE7E68"/>
    <w:rsid w:val="00DF021B"/>
    <w:rsid w:val="00DF0963"/>
    <w:rsid w:val="00DF0C97"/>
    <w:rsid w:val="00DF126B"/>
    <w:rsid w:val="00DF43B9"/>
    <w:rsid w:val="00DF4F4A"/>
    <w:rsid w:val="00DF4F56"/>
    <w:rsid w:val="00DF512A"/>
    <w:rsid w:val="00DF51C4"/>
    <w:rsid w:val="00DF5315"/>
    <w:rsid w:val="00DF6D32"/>
    <w:rsid w:val="00DF7B9F"/>
    <w:rsid w:val="00E005BA"/>
    <w:rsid w:val="00E00705"/>
    <w:rsid w:val="00E00850"/>
    <w:rsid w:val="00E00D8E"/>
    <w:rsid w:val="00E0156D"/>
    <w:rsid w:val="00E0173D"/>
    <w:rsid w:val="00E019AE"/>
    <w:rsid w:val="00E01BA2"/>
    <w:rsid w:val="00E01DB5"/>
    <w:rsid w:val="00E023C5"/>
    <w:rsid w:val="00E0240B"/>
    <w:rsid w:val="00E0297E"/>
    <w:rsid w:val="00E0326E"/>
    <w:rsid w:val="00E032A7"/>
    <w:rsid w:val="00E04530"/>
    <w:rsid w:val="00E05127"/>
    <w:rsid w:val="00E0526D"/>
    <w:rsid w:val="00E06693"/>
    <w:rsid w:val="00E0724E"/>
    <w:rsid w:val="00E07D45"/>
    <w:rsid w:val="00E104A6"/>
    <w:rsid w:val="00E105FB"/>
    <w:rsid w:val="00E11F83"/>
    <w:rsid w:val="00E12CC3"/>
    <w:rsid w:val="00E12D0E"/>
    <w:rsid w:val="00E12F6C"/>
    <w:rsid w:val="00E1318B"/>
    <w:rsid w:val="00E13920"/>
    <w:rsid w:val="00E14B16"/>
    <w:rsid w:val="00E14CC1"/>
    <w:rsid w:val="00E150FF"/>
    <w:rsid w:val="00E16E16"/>
    <w:rsid w:val="00E16E76"/>
    <w:rsid w:val="00E17B5D"/>
    <w:rsid w:val="00E17D26"/>
    <w:rsid w:val="00E20033"/>
    <w:rsid w:val="00E20F5E"/>
    <w:rsid w:val="00E214F4"/>
    <w:rsid w:val="00E21B77"/>
    <w:rsid w:val="00E226CD"/>
    <w:rsid w:val="00E23183"/>
    <w:rsid w:val="00E23CA4"/>
    <w:rsid w:val="00E24E86"/>
    <w:rsid w:val="00E254B8"/>
    <w:rsid w:val="00E255A1"/>
    <w:rsid w:val="00E26093"/>
    <w:rsid w:val="00E26F8D"/>
    <w:rsid w:val="00E27331"/>
    <w:rsid w:val="00E274B6"/>
    <w:rsid w:val="00E27F30"/>
    <w:rsid w:val="00E3098F"/>
    <w:rsid w:val="00E31E50"/>
    <w:rsid w:val="00E322B5"/>
    <w:rsid w:val="00E32D8F"/>
    <w:rsid w:val="00E3325F"/>
    <w:rsid w:val="00E347B6"/>
    <w:rsid w:val="00E3491C"/>
    <w:rsid w:val="00E35178"/>
    <w:rsid w:val="00E35AF1"/>
    <w:rsid w:val="00E37403"/>
    <w:rsid w:val="00E375DB"/>
    <w:rsid w:val="00E37D03"/>
    <w:rsid w:val="00E405AE"/>
    <w:rsid w:val="00E409C0"/>
    <w:rsid w:val="00E416BA"/>
    <w:rsid w:val="00E417F5"/>
    <w:rsid w:val="00E41B05"/>
    <w:rsid w:val="00E41B1F"/>
    <w:rsid w:val="00E42949"/>
    <w:rsid w:val="00E43694"/>
    <w:rsid w:val="00E4661D"/>
    <w:rsid w:val="00E47267"/>
    <w:rsid w:val="00E47727"/>
    <w:rsid w:val="00E47C9E"/>
    <w:rsid w:val="00E50069"/>
    <w:rsid w:val="00E50774"/>
    <w:rsid w:val="00E50CBC"/>
    <w:rsid w:val="00E523BC"/>
    <w:rsid w:val="00E52CD0"/>
    <w:rsid w:val="00E52E31"/>
    <w:rsid w:val="00E52F18"/>
    <w:rsid w:val="00E543EC"/>
    <w:rsid w:val="00E5495A"/>
    <w:rsid w:val="00E54FCF"/>
    <w:rsid w:val="00E5545A"/>
    <w:rsid w:val="00E55A38"/>
    <w:rsid w:val="00E5607A"/>
    <w:rsid w:val="00E563E9"/>
    <w:rsid w:val="00E56AD8"/>
    <w:rsid w:val="00E56D86"/>
    <w:rsid w:val="00E571FD"/>
    <w:rsid w:val="00E57402"/>
    <w:rsid w:val="00E6045C"/>
    <w:rsid w:val="00E60498"/>
    <w:rsid w:val="00E60795"/>
    <w:rsid w:val="00E60D51"/>
    <w:rsid w:val="00E61D66"/>
    <w:rsid w:val="00E62AF5"/>
    <w:rsid w:val="00E62BEB"/>
    <w:rsid w:val="00E63038"/>
    <w:rsid w:val="00E6364C"/>
    <w:rsid w:val="00E63D27"/>
    <w:rsid w:val="00E64488"/>
    <w:rsid w:val="00E659EF"/>
    <w:rsid w:val="00E668EC"/>
    <w:rsid w:val="00E66A32"/>
    <w:rsid w:val="00E66CE0"/>
    <w:rsid w:val="00E66E82"/>
    <w:rsid w:val="00E67697"/>
    <w:rsid w:val="00E70AEA"/>
    <w:rsid w:val="00E71508"/>
    <w:rsid w:val="00E7196F"/>
    <w:rsid w:val="00E71D04"/>
    <w:rsid w:val="00E71F75"/>
    <w:rsid w:val="00E726BC"/>
    <w:rsid w:val="00E731EB"/>
    <w:rsid w:val="00E733B7"/>
    <w:rsid w:val="00E73BD0"/>
    <w:rsid w:val="00E74BC1"/>
    <w:rsid w:val="00E751B0"/>
    <w:rsid w:val="00E75467"/>
    <w:rsid w:val="00E75921"/>
    <w:rsid w:val="00E759FA"/>
    <w:rsid w:val="00E7664D"/>
    <w:rsid w:val="00E77088"/>
    <w:rsid w:val="00E773E7"/>
    <w:rsid w:val="00E778D1"/>
    <w:rsid w:val="00E77DC5"/>
    <w:rsid w:val="00E80B5E"/>
    <w:rsid w:val="00E82183"/>
    <w:rsid w:val="00E822CD"/>
    <w:rsid w:val="00E826DA"/>
    <w:rsid w:val="00E827A0"/>
    <w:rsid w:val="00E828A9"/>
    <w:rsid w:val="00E8316D"/>
    <w:rsid w:val="00E834FE"/>
    <w:rsid w:val="00E858D1"/>
    <w:rsid w:val="00E85EB3"/>
    <w:rsid w:val="00E8697A"/>
    <w:rsid w:val="00E86DBE"/>
    <w:rsid w:val="00E873E1"/>
    <w:rsid w:val="00E9031F"/>
    <w:rsid w:val="00E909B9"/>
    <w:rsid w:val="00E90CD6"/>
    <w:rsid w:val="00E90E4E"/>
    <w:rsid w:val="00E9145A"/>
    <w:rsid w:val="00E920B0"/>
    <w:rsid w:val="00E926F5"/>
    <w:rsid w:val="00E927BB"/>
    <w:rsid w:val="00E92BBF"/>
    <w:rsid w:val="00E92F65"/>
    <w:rsid w:val="00E95442"/>
    <w:rsid w:val="00E958B6"/>
    <w:rsid w:val="00E95DBE"/>
    <w:rsid w:val="00E95DF7"/>
    <w:rsid w:val="00E96C08"/>
    <w:rsid w:val="00EA2127"/>
    <w:rsid w:val="00EA2A41"/>
    <w:rsid w:val="00EA4A74"/>
    <w:rsid w:val="00EA4B24"/>
    <w:rsid w:val="00EA4E79"/>
    <w:rsid w:val="00EA524F"/>
    <w:rsid w:val="00EA529A"/>
    <w:rsid w:val="00EA52DC"/>
    <w:rsid w:val="00EA65BF"/>
    <w:rsid w:val="00EA6A8E"/>
    <w:rsid w:val="00EA6D27"/>
    <w:rsid w:val="00EA760C"/>
    <w:rsid w:val="00EA78F2"/>
    <w:rsid w:val="00EB0455"/>
    <w:rsid w:val="00EB0D98"/>
    <w:rsid w:val="00EB253B"/>
    <w:rsid w:val="00EB2686"/>
    <w:rsid w:val="00EB27F4"/>
    <w:rsid w:val="00EB29F1"/>
    <w:rsid w:val="00EB313A"/>
    <w:rsid w:val="00EB3227"/>
    <w:rsid w:val="00EB3761"/>
    <w:rsid w:val="00EB4375"/>
    <w:rsid w:val="00EB583A"/>
    <w:rsid w:val="00EB5AE2"/>
    <w:rsid w:val="00EB5C00"/>
    <w:rsid w:val="00EB630C"/>
    <w:rsid w:val="00EB6EC2"/>
    <w:rsid w:val="00EB6F9B"/>
    <w:rsid w:val="00EB713E"/>
    <w:rsid w:val="00EB76DB"/>
    <w:rsid w:val="00EB7DCC"/>
    <w:rsid w:val="00EC0908"/>
    <w:rsid w:val="00EC16A8"/>
    <w:rsid w:val="00EC1A05"/>
    <w:rsid w:val="00EC1DA1"/>
    <w:rsid w:val="00EC2D2C"/>
    <w:rsid w:val="00EC2E75"/>
    <w:rsid w:val="00EC2F18"/>
    <w:rsid w:val="00EC302B"/>
    <w:rsid w:val="00EC30A2"/>
    <w:rsid w:val="00EC3147"/>
    <w:rsid w:val="00EC36FC"/>
    <w:rsid w:val="00EC380E"/>
    <w:rsid w:val="00EC3A8B"/>
    <w:rsid w:val="00EC3C9F"/>
    <w:rsid w:val="00EC47B2"/>
    <w:rsid w:val="00EC4AA2"/>
    <w:rsid w:val="00EC4AB3"/>
    <w:rsid w:val="00EC4E1A"/>
    <w:rsid w:val="00EC5297"/>
    <w:rsid w:val="00EC565A"/>
    <w:rsid w:val="00EC56E9"/>
    <w:rsid w:val="00EC6796"/>
    <w:rsid w:val="00EC68FC"/>
    <w:rsid w:val="00EC6AA3"/>
    <w:rsid w:val="00EC6E74"/>
    <w:rsid w:val="00EC765D"/>
    <w:rsid w:val="00ED0049"/>
    <w:rsid w:val="00ED0238"/>
    <w:rsid w:val="00ED0248"/>
    <w:rsid w:val="00ED0497"/>
    <w:rsid w:val="00ED056D"/>
    <w:rsid w:val="00ED0585"/>
    <w:rsid w:val="00ED0882"/>
    <w:rsid w:val="00ED15DB"/>
    <w:rsid w:val="00ED1727"/>
    <w:rsid w:val="00ED1FC4"/>
    <w:rsid w:val="00ED21F0"/>
    <w:rsid w:val="00ED2785"/>
    <w:rsid w:val="00ED2ADC"/>
    <w:rsid w:val="00ED318F"/>
    <w:rsid w:val="00ED5052"/>
    <w:rsid w:val="00ED6AFD"/>
    <w:rsid w:val="00ED760C"/>
    <w:rsid w:val="00EE0739"/>
    <w:rsid w:val="00EE0CE3"/>
    <w:rsid w:val="00EE17DD"/>
    <w:rsid w:val="00EE1F74"/>
    <w:rsid w:val="00EE25C6"/>
    <w:rsid w:val="00EE2ADB"/>
    <w:rsid w:val="00EE4049"/>
    <w:rsid w:val="00EE4C26"/>
    <w:rsid w:val="00EE4D9F"/>
    <w:rsid w:val="00EE54D2"/>
    <w:rsid w:val="00EE558B"/>
    <w:rsid w:val="00EE621B"/>
    <w:rsid w:val="00EE6A81"/>
    <w:rsid w:val="00EE6C9B"/>
    <w:rsid w:val="00EE6F89"/>
    <w:rsid w:val="00EE7ECA"/>
    <w:rsid w:val="00EF0254"/>
    <w:rsid w:val="00EF0259"/>
    <w:rsid w:val="00EF080E"/>
    <w:rsid w:val="00EF0D1B"/>
    <w:rsid w:val="00EF21F3"/>
    <w:rsid w:val="00EF40A1"/>
    <w:rsid w:val="00EF46B7"/>
    <w:rsid w:val="00EF4CE9"/>
    <w:rsid w:val="00EF4D08"/>
    <w:rsid w:val="00EF568D"/>
    <w:rsid w:val="00EF5E89"/>
    <w:rsid w:val="00EF5EA0"/>
    <w:rsid w:val="00EF6310"/>
    <w:rsid w:val="00EF6F41"/>
    <w:rsid w:val="00EF7244"/>
    <w:rsid w:val="00EF7862"/>
    <w:rsid w:val="00EF7D63"/>
    <w:rsid w:val="00F01321"/>
    <w:rsid w:val="00F02C3C"/>
    <w:rsid w:val="00F031D1"/>
    <w:rsid w:val="00F03957"/>
    <w:rsid w:val="00F04176"/>
    <w:rsid w:val="00F04A26"/>
    <w:rsid w:val="00F04E74"/>
    <w:rsid w:val="00F058EB"/>
    <w:rsid w:val="00F05CF8"/>
    <w:rsid w:val="00F060F1"/>
    <w:rsid w:val="00F06B79"/>
    <w:rsid w:val="00F06D18"/>
    <w:rsid w:val="00F075D6"/>
    <w:rsid w:val="00F10E88"/>
    <w:rsid w:val="00F116A4"/>
    <w:rsid w:val="00F117F9"/>
    <w:rsid w:val="00F12457"/>
    <w:rsid w:val="00F126AA"/>
    <w:rsid w:val="00F12CF3"/>
    <w:rsid w:val="00F1356D"/>
    <w:rsid w:val="00F13764"/>
    <w:rsid w:val="00F13CEC"/>
    <w:rsid w:val="00F1403B"/>
    <w:rsid w:val="00F1434D"/>
    <w:rsid w:val="00F16B09"/>
    <w:rsid w:val="00F17011"/>
    <w:rsid w:val="00F17040"/>
    <w:rsid w:val="00F17331"/>
    <w:rsid w:val="00F17CAC"/>
    <w:rsid w:val="00F20F67"/>
    <w:rsid w:val="00F2101B"/>
    <w:rsid w:val="00F21AB6"/>
    <w:rsid w:val="00F221F1"/>
    <w:rsid w:val="00F226D3"/>
    <w:rsid w:val="00F230FA"/>
    <w:rsid w:val="00F2325F"/>
    <w:rsid w:val="00F23822"/>
    <w:rsid w:val="00F25184"/>
    <w:rsid w:val="00F256EE"/>
    <w:rsid w:val="00F26E4E"/>
    <w:rsid w:val="00F30719"/>
    <w:rsid w:val="00F31427"/>
    <w:rsid w:val="00F324CA"/>
    <w:rsid w:val="00F327ED"/>
    <w:rsid w:val="00F329D3"/>
    <w:rsid w:val="00F32F00"/>
    <w:rsid w:val="00F33385"/>
    <w:rsid w:val="00F33BFE"/>
    <w:rsid w:val="00F34552"/>
    <w:rsid w:val="00F347BB"/>
    <w:rsid w:val="00F351CA"/>
    <w:rsid w:val="00F3538D"/>
    <w:rsid w:val="00F41365"/>
    <w:rsid w:val="00F418EB"/>
    <w:rsid w:val="00F424F6"/>
    <w:rsid w:val="00F42708"/>
    <w:rsid w:val="00F437ED"/>
    <w:rsid w:val="00F446E7"/>
    <w:rsid w:val="00F4496A"/>
    <w:rsid w:val="00F44D7F"/>
    <w:rsid w:val="00F4582B"/>
    <w:rsid w:val="00F45922"/>
    <w:rsid w:val="00F46063"/>
    <w:rsid w:val="00F463C8"/>
    <w:rsid w:val="00F46B94"/>
    <w:rsid w:val="00F50F67"/>
    <w:rsid w:val="00F51E73"/>
    <w:rsid w:val="00F520EE"/>
    <w:rsid w:val="00F523B2"/>
    <w:rsid w:val="00F532FD"/>
    <w:rsid w:val="00F5337F"/>
    <w:rsid w:val="00F53665"/>
    <w:rsid w:val="00F53B76"/>
    <w:rsid w:val="00F54214"/>
    <w:rsid w:val="00F56976"/>
    <w:rsid w:val="00F57BF0"/>
    <w:rsid w:val="00F60731"/>
    <w:rsid w:val="00F60848"/>
    <w:rsid w:val="00F60AF4"/>
    <w:rsid w:val="00F60F7A"/>
    <w:rsid w:val="00F61545"/>
    <w:rsid w:val="00F61886"/>
    <w:rsid w:val="00F6256B"/>
    <w:rsid w:val="00F628A1"/>
    <w:rsid w:val="00F62EAA"/>
    <w:rsid w:val="00F632CD"/>
    <w:rsid w:val="00F6428A"/>
    <w:rsid w:val="00F65723"/>
    <w:rsid w:val="00F658A5"/>
    <w:rsid w:val="00F65FB2"/>
    <w:rsid w:val="00F6605C"/>
    <w:rsid w:val="00F67FF7"/>
    <w:rsid w:val="00F70F83"/>
    <w:rsid w:val="00F71F40"/>
    <w:rsid w:val="00F7201C"/>
    <w:rsid w:val="00F7276D"/>
    <w:rsid w:val="00F72AE2"/>
    <w:rsid w:val="00F730E9"/>
    <w:rsid w:val="00F748D9"/>
    <w:rsid w:val="00F74BA8"/>
    <w:rsid w:val="00F7581F"/>
    <w:rsid w:val="00F76210"/>
    <w:rsid w:val="00F763C3"/>
    <w:rsid w:val="00F81731"/>
    <w:rsid w:val="00F81C9F"/>
    <w:rsid w:val="00F81DF8"/>
    <w:rsid w:val="00F81F00"/>
    <w:rsid w:val="00F82FF8"/>
    <w:rsid w:val="00F83D7B"/>
    <w:rsid w:val="00F84BFD"/>
    <w:rsid w:val="00F856C3"/>
    <w:rsid w:val="00F85B20"/>
    <w:rsid w:val="00F85BC5"/>
    <w:rsid w:val="00F865FA"/>
    <w:rsid w:val="00F86D80"/>
    <w:rsid w:val="00F86EC2"/>
    <w:rsid w:val="00F87AF1"/>
    <w:rsid w:val="00F87FE3"/>
    <w:rsid w:val="00F907CA"/>
    <w:rsid w:val="00F90EB3"/>
    <w:rsid w:val="00F91062"/>
    <w:rsid w:val="00F91201"/>
    <w:rsid w:val="00F91920"/>
    <w:rsid w:val="00F92786"/>
    <w:rsid w:val="00F92B66"/>
    <w:rsid w:val="00F92CB5"/>
    <w:rsid w:val="00F93363"/>
    <w:rsid w:val="00F944A2"/>
    <w:rsid w:val="00F94AF6"/>
    <w:rsid w:val="00F9524A"/>
    <w:rsid w:val="00F95544"/>
    <w:rsid w:val="00F959D5"/>
    <w:rsid w:val="00F95C53"/>
    <w:rsid w:val="00F95DAA"/>
    <w:rsid w:val="00F9641E"/>
    <w:rsid w:val="00F964DD"/>
    <w:rsid w:val="00FA03A6"/>
    <w:rsid w:val="00FA092F"/>
    <w:rsid w:val="00FA127D"/>
    <w:rsid w:val="00FA1A5B"/>
    <w:rsid w:val="00FA23FF"/>
    <w:rsid w:val="00FA2D77"/>
    <w:rsid w:val="00FA3534"/>
    <w:rsid w:val="00FA433C"/>
    <w:rsid w:val="00FA4768"/>
    <w:rsid w:val="00FA5225"/>
    <w:rsid w:val="00FA5736"/>
    <w:rsid w:val="00FA576C"/>
    <w:rsid w:val="00FA5A8A"/>
    <w:rsid w:val="00FA6128"/>
    <w:rsid w:val="00FA61AA"/>
    <w:rsid w:val="00FB05C1"/>
    <w:rsid w:val="00FB0686"/>
    <w:rsid w:val="00FB07BA"/>
    <w:rsid w:val="00FB1539"/>
    <w:rsid w:val="00FB177B"/>
    <w:rsid w:val="00FB2FF6"/>
    <w:rsid w:val="00FB3400"/>
    <w:rsid w:val="00FB41B7"/>
    <w:rsid w:val="00FB460A"/>
    <w:rsid w:val="00FB4671"/>
    <w:rsid w:val="00FB46E4"/>
    <w:rsid w:val="00FB4F54"/>
    <w:rsid w:val="00FB5CBB"/>
    <w:rsid w:val="00FB66BA"/>
    <w:rsid w:val="00FB699E"/>
    <w:rsid w:val="00FB7675"/>
    <w:rsid w:val="00FB7DF1"/>
    <w:rsid w:val="00FC01B3"/>
    <w:rsid w:val="00FC1063"/>
    <w:rsid w:val="00FC122A"/>
    <w:rsid w:val="00FC1A35"/>
    <w:rsid w:val="00FC1BCF"/>
    <w:rsid w:val="00FC2B5E"/>
    <w:rsid w:val="00FC3742"/>
    <w:rsid w:val="00FC46E9"/>
    <w:rsid w:val="00FC4956"/>
    <w:rsid w:val="00FC4BB1"/>
    <w:rsid w:val="00FC654E"/>
    <w:rsid w:val="00FC7249"/>
    <w:rsid w:val="00FC7299"/>
    <w:rsid w:val="00FC7AD7"/>
    <w:rsid w:val="00FD01B1"/>
    <w:rsid w:val="00FD04A1"/>
    <w:rsid w:val="00FD1537"/>
    <w:rsid w:val="00FD15F4"/>
    <w:rsid w:val="00FD1AB2"/>
    <w:rsid w:val="00FD1B29"/>
    <w:rsid w:val="00FD2F88"/>
    <w:rsid w:val="00FD347F"/>
    <w:rsid w:val="00FD3A22"/>
    <w:rsid w:val="00FD5540"/>
    <w:rsid w:val="00FD5CE3"/>
    <w:rsid w:val="00FD6558"/>
    <w:rsid w:val="00FD6D66"/>
    <w:rsid w:val="00FD6DA8"/>
    <w:rsid w:val="00FD6F1B"/>
    <w:rsid w:val="00FD6F2E"/>
    <w:rsid w:val="00FD70F1"/>
    <w:rsid w:val="00FD758B"/>
    <w:rsid w:val="00FD76B4"/>
    <w:rsid w:val="00FE02E7"/>
    <w:rsid w:val="00FE0C90"/>
    <w:rsid w:val="00FE1564"/>
    <w:rsid w:val="00FE17F0"/>
    <w:rsid w:val="00FE1F2A"/>
    <w:rsid w:val="00FE2B0D"/>
    <w:rsid w:val="00FE2B73"/>
    <w:rsid w:val="00FE2FF6"/>
    <w:rsid w:val="00FE3B02"/>
    <w:rsid w:val="00FE3CA1"/>
    <w:rsid w:val="00FE4C3E"/>
    <w:rsid w:val="00FE5AA3"/>
    <w:rsid w:val="00FE6370"/>
    <w:rsid w:val="00FE6F2A"/>
    <w:rsid w:val="00FE7413"/>
    <w:rsid w:val="00FE77B6"/>
    <w:rsid w:val="00FE7AAC"/>
    <w:rsid w:val="00FE7AE1"/>
    <w:rsid w:val="00FF12AC"/>
    <w:rsid w:val="00FF15EE"/>
    <w:rsid w:val="00FF1836"/>
    <w:rsid w:val="00FF18CE"/>
    <w:rsid w:val="00FF2A38"/>
    <w:rsid w:val="00FF47D6"/>
    <w:rsid w:val="00FF54C7"/>
    <w:rsid w:val="00FF56F0"/>
    <w:rsid w:val="00FF577A"/>
    <w:rsid w:val="00FF6172"/>
    <w:rsid w:val="00FF61B6"/>
    <w:rsid w:val="00FF6703"/>
    <w:rsid w:val="00FF7266"/>
    <w:rsid w:val="00FF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footnote text" w:uiPriority="99"/>
    <w:lsdException w:name="caption" w:qFormat="1"/>
    <w:lsdException w:name="footnote reference" w:uiPriority="99"/>
    <w:lsdException w:name="Body Text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rsid w:val="006E373F"/>
    <w:pPr>
      <w:spacing w:before="40" w:after="40"/>
      <w:jc w:val="both"/>
    </w:pPr>
    <w:rPr>
      <w:sz w:val="24"/>
      <w:szCs w:val="24"/>
    </w:rPr>
  </w:style>
  <w:style w:type="paragraph" w:styleId="1">
    <w:name w:val="heading 1"/>
    <w:basedOn w:val="a5"/>
    <w:next w:val="a6"/>
    <w:qFormat/>
    <w:rsid w:val="00CD586E"/>
    <w:pPr>
      <w:keepNext/>
      <w:numPr>
        <w:numId w:val="16"/>
      </w:numPr>
      <w:spacing w:before="200" w:after="120" w:line="240" w:lineRule="atLeast"/>
      <w:outlineLvl w:val="0"/>
    </w:pPr>
    <w:rPr>
      <w:rFonts w:asciiTheme="minorHAnsi" w:hAnsiTheme="minorHAnsi" w:cs="Arial"/>
      <w:b/>
      <w:bCs/>
      <w:color w:val="437A28"/>
      <w:kern w:val="32"/>
      <w:sz w:val="36"/>
      <w:szCs w:val="28"/>
    </w:rPr>
  </w:style>
  <w:style w:type="paragraph" w:styleId="22">
    <w:name w:val="heading 2"/>
    <w:basedOn w:val="a5"/>
    <w:next w:val="a6"/>
    <w:link w:val="23"/>
    <w:qFormat/>
    <w:rsid w:val="00EB29F1"/>
    <w:pPr>
      <w:keepNext/>
      <w:numPr>
        <w:ilvl w:val="1"/>
        <w:numId w:val="16"/>
      </w:numPr>
      <w:spacing w:before="360" w:after="0" w:line="360" w:lineRule="auto"/>
      <w:outlineLvl w:val="1"/>
    </w:pPr>
    <w:rPr>
      <w:rFonts w:asciiTheme="minorHAnsi" w:hAnsiTheme="minorHAnsi" w:cs="Arial"/>
      <w:b/>
      <w:bCs/>
      <w:iCs/>
      <w:color w:val="437A28"/>
      <w:sz w:val="32"/>
    </w:rPr>
  </w:style>
  <w:style w:type="paragraph" w:styleId="31">
    <w:name w:val="heading 3"/>
    <w:basedOn w:val="a5"/>
    <w:next w:val="a6"/>
    <w:link w:val="32"/>
    <w:qFormat/>
    <w:rsid w:val="0093167A"/>
    <w:pPr>
      <w:keepNext/>
      <w:numPr>
        <w:ilvl w:val="2"/>
        <w:numId w:val="16"/>
      </w:numPr>
      <w:spacing w:before="360" w:after="200"/>
      <w:outlineLvl w:val="2"/>
    </w:pPr>
    <w:rPr>
      <w:rFonts w:asciiTheme="minorHAnsi" w:hAnsiTheme="minorHAnsi" w:cs="Arial"/>
      <w:b/>
      <w:bCs/>
      <w:color w:val="437A28"/>
      <w:sz w:val="28"/>
      <w:szCs w:val="28"/>
    </w:rPr>
  </w:style>
  <w:style w:type="paragraph" w:styleId="4">
    <w:name w:val="heading 4"/>
    <w:basedOn w:val="a5"/>
    <w:next w:val="a6"/>
    <w:link w:val="40"/>
    <w:qFormat/>
    <w:rsid w:val="001C2CED"/>
    <w:pPr>
      <w:keepNext/>
      <w:numPr>
        <w:ilvl w:val="3"/>
        <w:numId w:val="16"/>
      </w:numPr>
      <w:spacing w:before="360" w:after="200" w:line="240" w:lineRule="atLeast"/>
      <w:outlineLvl w:val="3"/>
    </w:pPr>
    <w:rPr>
      <w:rFonts w:asciiTheme="majorHAnsi" w:hAnsiTheme="majorHAnsi"/>
      <w:b/>
      <w:bCs/>
      <w:i/>
      <w:color w:val="17365D" w:themeColor="text2" w:themeShade="BF"/>
      <w:szCs w:val="20"/>
    </w:rPr>
  </w:style>
  <w:style w:type="paragraph" w:styleId="50">
    <w:name w:val="heading 5"/>
    <w:basedOn w:val="a5"/>
    <w:next w:val="a6"/>
    <w:qFormat/>
    <w:rsid w:val="004D7707"/>
    <w:pPr>
      <w:keepNext/>
      <w:numPr>
        <w:ilvl w:val="4"/>
        <w:numId w:val="16"/>
      </w:numPr>
      <w:spacing w:before="120" w:line="240" w:lineRule="atLeast"/>
      <w:outlineLvl w:val="4"/>
    </w:pPr>
    <w:rPr>
      <w:rFonts w:ascii="Arial" w:hAnsi="Arial"/>
      <w:bCs/>
      <w:iCs/>
      <w:szCs w:val="20"/>
    </w:rPr>
  </w:style>
  <w:style w:type="paragraph" w:styleId="6">
    <w:name w:val="heading 6"/>
    <w:basedOn w:val="a5"/>
    <w:next w:val="a5"/>
    <w:qFormat/>
    <w:rsid w:val="004D7707"/>
    <w:pPr>
      <w:numPr>
        <w:ilvl w:val="5"/>
        <w:numId w:val="16"/>
      </w:numPr>
      <w:spacing w:before="240" w:line="240" w:lineRule="atLeast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rsid w:val="004D7707"/>
    <w:pPr>
      <w:numPr>
        <w:ilvl w:val="6"/>
        <w:numId w:val="16"/>
      </w:numPr>
      <w:spacing w:before="240" w:line="240" w:lineRule="atLeast"/>
      <w:outlineLvl w:val="6"/>
    </w:pPr>
  </w:style>
  <w:style w:type="paragraph" w:styleId="8">
    <w:name w:val="heading 8"/>
    <w:basedOn w:val="a5"/>
    <w:next w:val="a5"/>
    <w:qFormat/>
    <w:rsid w:val="004D7707"/>
    <w:pPr>
      <w:numPr>
        <w:ilvl w:val="7"/>
        <w:numId w:val="16"/>
      </w:numPr>
      <w:spacing w:before="240" w:line="240" w:lineRule="atLeast"/>
      <w:outlineLvl w:val="7"/>
    </w:pPr>
    <w:rPr>
      <w:i/>
      <w:iCs/>
    </w:rPr>
  </w:style>
  <w:style w:type="paragraph" w:styleId="9">
    <w:name w:val="heading 9"/>
    <w:basedOn w:val="a5"/>
    <w:next w:val="a5"/>
    <w:qFormat/>
    <w:rsid w:val="004D7707"/>
    <w:pPr>
      <w:numPr>
        <w:ilvl w:val="8"/>
        <w:numId w:val="16"/>
      </w:numPr>
      <w:spacing w:before="240" w:line="240" w:lineRule="atLeast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6">
    <w:name w:val="Body Text"/>
    <w:basedOn w:val="a5"/>
    <w:link w:val="10"/>
    <w:uiPriority w:val="99"/>
    <w:rsid w:val="00BB4C80"/>
    <w:pPr>
      <w:spacing w:after="120" w:line="240" w:lineRule="atLeast"/>
    </w:pPr>
    <w:rPr>
      <w:rFonts w:asciiTheme="minorHAnsi" w:hAnsiTheme="minorHAnsi" w:cstheme="minorHAnsi"/>
    </w:rPr>
  </w:style>
  <w:style w:type="character" w:customStyle="1" w:styleId="10">
    <w:name w:val="Основной текст Знак1"/>
    <w:link w:val="a6"/>
    <w:uiPriority w:val="99"/>
    <w:rsid w:val="00BB4C80"/>
    <w:rPr>
      <w:rFonts w:asciiTheme="minorHAnsi" w:hAnsiTheme="minorHAnsi" w:cstheme="minorHAnsi"/>
      <w:sz w:val="24"/>
      <w:szCs w:val="24"/>
    </w:rPr>
  </w:style>
  <w:style w:type="paragraph" w:customStyle="1" w:styleId="Headingunnumbered">
    <w:name w:val="Heading unnumbered"/>
    <w:basedOn w:val="a5"/>
    <w:next w:val="a6"/>
    <w:rsid w:val="004D7707"/>
    <w:pPr>
      <w:keepNext/>
      <w:spacing w:after="120" w:line="240" w:lineRule="atLeast"/>
      <w:jc w:val="center"/>
    </w:pPr>
    <w:rPr>
      <w:rFonts w:ascii="Arial" w:hAnsi="Arial"/>
      <w:b/>
      <w:sz w:val="36"/>
      <w:szCs w:val="36"/>
    </w:rPr>
  </w:style>
  <w:style w:type="table" w:styleId="aa">
    <w:name w:val="Table Grid"/>
    <w:basedOn w:val="a8"/>
    <w:rsid w:val="004D7707"/>
    <w:tblPr>
      <w:tblInd w:w="7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</w:tblStylePr>
    <w:tblStylePr w:type="firstCol">
      <w:tblPr/>
      <w:tcPr>
        <w:tcBorders>
          <w:left w:val="single" w:sz="4" w:space="0" w:color="auto"/>
        </w:tcBorders>
      </w:tcPr>
    </w:tblStylePr>
    <w:tblStylePr w:type="lastCol">
      <w:tblPr/>
      <w:tcPr>
        <w:tcBorders>
          <w:right w:val="single" w:sz="4" w:space="0" w:color="auto"/>
        </w:tcBorders>
      </w:tcPr>
    </w:tblStylePr>
  </w:style>
  <w:style w:type="paragraph" w:customStyle="1" w:styleId="Tabletitle">
    <w:name w:val="Table title"/>
    <w:basedOn w:val="a5"/>
    <w:rsid w:val="004D7707"/>
    <w:pPr>
      <w:keepNext/>
      <w:spacing w:after="120" w:line="240" w:lineRule="atLeast"/>
      <w:jc w:val="right"/>
    </w:pPr>
    <w:rPr>
      <w:b/>
      <w:szCs w:val="20"/>
    </w:rPr>
  </w:style>
  <w:style w:type="paragraph" w:customStyle="1" w:styleId="Tabletext">
    <w:name w:val="Table text"/>
    <w:basedOn w:val="a6"/>
    <w:rsid w:val="004D7707"/>
    <w:pPr>
      <w:spacing w:before="60" w:after="60"/>
    </w:pPr>
  </w:style>
  <w:style w:type="paragraph" w:customStyle="1" w:styleId="Tableheader">
    <w:name w:val="Table header"/>
    <w:basedOn w:val="a6"/>
    <w:rsid w:val="004D7707"/>
    <w:pPr>
      <w:keepNext/>
      <w:spacing w:before="60" w:after="60"/>
      <w:jc w:val="center"/>
    </w:pPr>
    <w:rPr>
      <w:b/>
    </w:rPr>
  </w:style>
  <w:style w:type="paragraph" w:customStyle="1" w:styleId="Figuretitle">
    <w:name w:val="Figure title"/>
    <w:basedOn w:val="a5"/>
    <w:next w:val="a6"/>
    <w:rsid w:val="004D7707"/>
    <w:pPr>
      <w:spacing w:before="120" w:after="120" w:line="240" w:lineRule="atLeast"/>
      <w:jc w:val="center"/>
    </w:pPr>
    <w:rPr>
      <w:b/>
      <w:szCs w:val="20"/>
    </w:rPr>
  </w:style>
  <w:style w:type="paragraph" w:styleId="a">
    <w:name w:val="List Number"/>
    <w:basedOn w:val="a5"/>
    <w:rsid w:val="004D7707"/>
    <w:pPr>
      <w:numPr>
        <w:numId w:val="7"/>
      </w:numPr>
      <w:spacing w:after="120" w:line="240" w:lineRule="atLeast"/>
    </w:pPr>
    <w:rPr>
      <w:szCs w:val="20"/>
    </w:rPr>
  </w:style>
  <w:style w:type="paragraph" w:styleId="2">
    <w:name w:val="List Number 2"/>
    <w:basedOn w:val="a5"/>
    <w:rsid w:val="004D7707"/>
    <w:pPr>
      <w:numPr>
        <w:numId w:val="8"/>
      </w:numPr>
      <w:tabs>
        <w:tab w:val="clear" w:pos="643"/>
        <w:tab w:val="num" w:pos="360"/>
      </w:tabs>
      <w:spacing w:after="120" w:line="240" w:lineRule="atLeast"/>
      <w:ind w:left="0" w:firstLine="0"/>
    </w:pPr>
    <w:rPr>
      <w:szCs w:val="20"/>
    </w:rPr>
  </w:style>
  <w:style w:type="paragraph" w:customStyle="1" w:styleId="LogoHeaderTitlesmall">
    <w:name w:val="Logo Header Title small"/>
    <w:basedOn w:val="LogoHeaderTitle"/>
    <w:rsid w:val="004D7707"/>
    <w:rPr>
      <w:spacing w:val="70"/>
      <w:sz w:val="20"/>
      <w:lang w:val="en-US"/>
    </w:rPr>
  </w:style>
  <w:style w:type="paragraph" w:customStyle="1" w:styleId="LogoHeaderTitle">
    <w:name w:val="Logo Header Title"/>
    <w:basedOn w:val="LogoHeader"/>
    <w:rsid w:val="004D7707"/>
    <w:rPr>
      <w:rFonts w:ascii="Lucida Sans" w:hAnsi="Lucida Sans"/>
      <w:b/>
      <w:sz w:val="52"/>
      <w:szCs w:val="32"/>
    </w:rPr>
  </w:style>
  <w:style w:type="paragraph" w:customStyle="1" w:styleId="LogoHeader">
    <w:name w:val="Logo Header"/>
    <w:basedOn w:val="a5"/>
    <w:rsid w:val="004D7707"/>
    <w:rPr>
      <w:rFonts w:ascii="Bookman Old Style" w:hAnsi="Bookman Old Style" w:cs="Arial"/>
      <w:color w:val="000080"/>
      <w:sz w:val="20"/>
      <w:szCs w:val="14"/>
      <w:lang w:eastAsia="en-US"/>
    </w:rPr>
  </w:style>
  <w:style w:type="paragraph" w:styleId="3">
    <w:name w:val="List Number 3"/>
    <w:basedOn w:val="a5"/>
    <w:rsid w:val="004D7707"/>
    <w:pPr>
      <w:numPr>
        <w:numId w:val="9"/>
      </w:numPr>
      <w:spacing w:after="120" w:line="240" w:lineRule="atLeast"/>
    </w:pPr>
    <w:rPr>
      <w:szCs w:val="20"/>
    </w:rPr>
  </w:style>
  <w:style w:type="paragraph" w:styleId="ab">
    <w:name w:val="List Continue"/>
    <w:basedOn w:val="a5"/>
    <w:rsid w:val="004D7707"/>
    <w:pPr>
      <w:spacing w:after="120" w:line="240" w:lineRule="atLeast"/>
      <w:ind w:left="1077"/>
    </w:pPr>
    <w:rPr>
      <w:szCs w:val="20"/>
    </w:rPr>
  </w:style>
  <w:style w:type="paragraph" w:styleId="24">
    <w:name w:val="List Continue 2"/>
    <w:basedOn w:val="a5"/>
    <w:rsid w:val="004D7707"/>
    <w:pPr>
      <w:spacing w:after="120" w:line="240" w:lineRule="atLeast"/>
      <w:ind w:left="1435"/>
    </w:pPr>
    <w:rPr>
      <w:szCs w:val="20"/>
    </w:rPr>
  </w:style>
  <w:style w:type="paragraph" w:styleId="33">
    <w:name w:val="List Continue 3"/>
    <w:basedOn w:val="a5"/>
    <w:rsid w:val="004D7707"/>
    <w:pPr>
      <w:spacing w:after="120" w:line="240" w:lineRule="atLeast"/>
      <w:ind w:left="1792"/>
    </w:pPr>
    <w:rPr>
      <w:szCs w:val="20"/>
    </w:rPr>
  </w:style>
  <w:style w:type="paragraph" w:styleId="a0">
    <w:name w:val="List Bullet"/>
    <w:basedOn w:val="a5"/>
    <w:rsid w:val="004D7707"/>
    <w:pPr>
      <w:numPr>
        <w:numId w:val="1"/>
      </w:numPr>
      <w:spacing w:after="120" w:line="240" w:lineRule="atLeast"/>
    </w:pPr>
    <w:rPr>
      <w:szCs w:val="20"/>
    </w:rPr>
  </w:style>
  <w:style w:type="paragraph" w:styleId="20">
    <w:name w:val="List Bullet 2"/>
    <w:basedOn w:val="a5"/>
    <w:rsid w:val="009715A8"/>
    <w:pPr>
      <w:numPr>
        <w:numId w:val="5"/>
      </w:numPr>
      <w:spacing w:after="120" w:line="240" w:lineRule="atLeast"/>
      <w:ind w:left="0" w:firstLine="720"/>
    </w:pPr>
    <w:rPr>
      <w:szCs w:val="20"/>
    </w:rPr>
  </w:style>
  <w:style w:type="paragraph" w:styleId="30">
    <w:name w:val="List Bullet 3"/>
    <w:basedOn w:val="a5"/>
    <w:rsid w:val="004D7707"/>
    <w:pPr>
      <w:numPr>
        <w:numId w:val="6"/>
      </w:numPr>
      <w:spacing w:after="120" w:line="240" w:lineRule="atLeast"/>
    </w:pPr>
    <w:rPr>
      <w:szCs w:val="20"/>
    </w:rPr>
  </w:style>
  <w:style w:type="character" w:customStyle="1" w:styleId="Info">
    <w:name w:val="Info"/>
    <w:rsid w:val="004D7707"/>
    <w:rPr>
      <w:i/>
      <w:color w:val="0000FF"/>
    </w:rPr>
  </w:style>
  <w:style w:type="paragraph" w:styleId="ac">
    <w:name w:val="caption"/>
    <w:basedOn w:val="a5"/>
    <w:next w:val="a5"/>
    <w:link w:val="ad"/>
    <w:qFormat/>
    <w:rsid w:val="004D7707"/>
    <w:pPr>
      <w:spacing w:after="120" w:line="240" w:lineRule="atLeast"/>
      <w:ind w:left="720"/>
    </w:pPr>
    <w:rPr>
      <w:b/>
      <w:bCs/>
      <w:sz w:val="20"/>
      <w:szCs w:val="20"/>
    </w:rPr>
  </w:style>
  <w:style w:type="paragraph" w:customStyle="1" w:styleId="DocTitle">
    <w:name w:val="Doc Title"/>
    <w:basedOn w:val="a5"/>
    <w:next w:val="a6"/>
    <w:rsid w:val="004D7707"/>
    <w:pPr>
      <w:spacing w:before="1440" w:after="120" w:line="240" w:lineRule="atLeast"/>
      <w:ind w:left="720"/>
      <w:jc w:val="right"/>
    </w:pPr>
    <w:rPr>
      <w:rFonts w:ascii="Arial" w:hAnsi="Arial"/>
      <w:b/>
      <w:sz w:val="44"/>
      <w:szCs w:val="44"/>
    </w:rPr>
  </w:style>
  <w:style w:type="paragraph" w:customStyle="1" w:styleId="Version">
    <w:name w:val="Version"/>
    <w:basedOn w:val="DocTitle"/>
    <w:next w:val="a6"/>
    <w:rsid w:val="004D7707"/>
    <w:pPr>
      <w:spacing w:before="0"/>
    </w:pPr>
    <w:rPr>
      <w:sz w:val="28"/>
      <w:szCs w:val="28"/>
    </w:rPr>
  </w:style>
  <w:style w:type="paragraph" w:styleId="ae">
    <w:name w:val="header"/>
    <w:basedOn w:val="a5"/>
    <w:link w:val="af"/>
    <w:rsid w:val="004D7707"/>
    <w:pPr>
      <w:tabs>
        <w:tab w:val="center" w:pos="4677"/>
        <w:tab w:val="right" w:pos="9355"/>
      </w:tabs>
      <w:spacing w:line="240" w:lineRule="atLeast"/>
    </w:pPr>
    <w:rPr>
      <w:i/>
      <w:sz w:val="20"/>
      <w:szCs w:val="20"/>
    </w:rPr>
  </w:style>
  <w:style w:type="paragraph" w:styleId="af0">
    <w:name w:val="footer"/>
    <w:basedOn w:val="a5"/>
    <w:rsid w:val="004D7707"/>
    <w:pPr>
      <w:tabs>
        <w:tab w:val="center" w:pos="4677"/>
        <w:tab w:val="right" w:pos="9355"/>
      </w:tabs>
      <w:spacing w:line="240" w:lineRule="atLeast"/>
      <w:jc w:val="center"/>
    </w:pPr>
    <w:rPr>
      <w:sz w:val="20"/>
      <w:szCs w:val="20"/>
    </w:rPr>
  </w:style>
  <w:style w:type="character" w:styleId="af1">
    <w:name w:val="page number"/>
    <w:basedOn w:val="a7"/>
    <w:rsid w:val="004D7707"/>
  </w:style>
  <w:style w:type="paragraph" w:customStyle="1" w:styleId="DocSubtitle">
    <w:name w:val="Doc Subtitle"/>
    <w:basedOn w:val="DocTitle"/>
    <w:next w:val="a6"/>
    <w:rsid w:val="004D7707"/>
    <w:pPr>
      <w:spacing w:before="0"/>
    </w:pPr>
    <w:rPr>
      <w:lang w:val="en-US"/>
    </w:rPr>
  </w:style>
  <w:style w:type="paragraph" w:styleId="11">
    <w:name w:val="toc 1"/>
    <w:basedOn w:val="a5"/>
    <w:next w:val="a5"/>
    <w:autoRedefine/>
    <w:uiPriority w:val="39"/>
    <w:qFormat/>
    <w:rsid w:val="00F65723"/>
    <w:pPr>
      <w:spacing w:before="240" w:after="0"/>
    </w:pPr>
    <w:rPr>
      <w:rFonts w:ascii="Calibri" w:hAnsi="Calibri"/>
      <w:b/>
      <w:bCs/>
      <w:caps/>
      <w:color w:val="437A28"/>
    </w:rPr>
  </w:style>
  <w:style w:type="paragraph" w:styleId="25">
    <w:name w:val="toc 2"/>
    <w:basedOn w:val="a5"/>
    <w:next w:val="a5"/>
    <w:autoRedefine/>
    <w:uiPriority w:val="39"/>
    <w:qFormat/>
    <w:rsid w:val="00633310"/>
    <w:pPr>
      <w:spacing w:before="120" w:after="0" w:line="360" w:lineRule="auto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34">
    <w:name w:val="toc 3"/>
    <w:basedOn w:val="a5"/>
    <w:next w:val="a5"/>
    <w:autoRedefine/>
    <w:uiPriority w:val="39"/>
    <w:qFormat/>
    <w:rsid w:val="00633310"/>
    <w:pPr>
      <w:spacing w:before="0" w:after="0"/>
      <w:ind w:left="238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5"/>
    <w:next w:val="a5"/>
    <w:autoRedefine/>
    <w:uiPriority w:val="39"/>
    <w:rsid w:val="0069183A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5"/>
    <w:next w:val="a5"/>
    <w:autoRedefine/>
    <w:semiHidden/>
    <w:rsid w:val="004D7707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5"/>
    <w:next w:val="a5"/>
    <w:autoRedefine/>
    <w:semiHidden/>
    <w:rsid w:val="004D7707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5"/>
    <w:next w:val="a5"/>
    <w:autoRedefine/>
    <w:semiHidden/>
    <w:rsid w:val="004D7707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5"/>
    <w:next w:val="a5"/>
    <w:autoRedefine/>
    <w:semiHidden/>
    <w:rsid w:val="004D7707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5"/>
    <w:next w:val="a5"/>
    <w:autoRedefine/>
    <w:semiHidden/>
    <w:rsid w:val="004D7707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styleId="af2">
    <w:name w:val="Hyperlink"/>
    <w:uiPriority w:val="99"/>
    <w:rsid w:val="004D7707"/>
    <w:rPr>
      <w:color w:val="0000FF"/>
      <w:u w:val="single"/>
    </w:rPr>
  </w:style>
  <w:style w:type="paragraph" w:customStyle="1" w:styleId="Appendix1">
    <w:name w:val="Appendix 1"/>
    <w:basedOn w:val="1"/>
    <w:next w:val="a6"/>
    <w:rsid w:val="004D7707"/>
    <w:pPr>
      <w:pageBreakBefore/>
      <w:numPr>
        <w:numId w:val="0"/>
      </w:numPr>
    </w:pPr>
  </w:style>
  <w:style w:type="paragraph" w:customStyle="1" w:styleId="List2ndlevel">
    <w:name w:val="List 2nd level"/>
    <w:basedOn w:val="a6"/>
    <w:rsid w:val="004D7707"/>
    <w:pPr>
      <w:numPr>
        <w:numId w:val="4"/>
      </w:numPr>
      <w:tabs>
        <w:tab w:val="clear" w:pos="0"/>
        <w:tab w:val="num" w:pos="360"/>
      </w:tabs>
      <w:ind w:left="720" w:firstLine="0"/>
    </w:pPr>
  </w:style>
  <w:style w:type="paragraph" w:customStyle="1" w:styleId="Tablelistbullet">
    <w:name w:val="Table list bullet"/>
    <w:basedOn w:val="Tabletext"/>
    <w:rsid w:val="004D7707"/>
    <w:pPr>
      <w:numPr>
        <w:numId w:val="10"/>
      </w:numPr>
      <w:tabs>
        <w:tab w:val="clear" w:pos="0"/>
        <w:tab w:val="num" w:pos="360"/>
      </w:tabs>
      <w:ind w:left="0" w:firstLine="0"/>
    </w:pPr>
  </w:style>
  <w:style w:type="paragraph" w:customStyle="1" w:styleId="Referenceslist">
    <w:name w:val="References list"/>
    <w:basedOn w:val="a6"/>
    <w:rsid w:val="004D7707"/>
    <w:pPr>
      <w:numPr>
        <w:numId w:val="3"/>
      </w:numPr>
      <w:tabs>
        <w:tab w:val="clear" w:pos="0"/>
        <w:tab w:val="num" w:pos="360"/>
      </w:tabs>
      <w:ind w:left="720"/>
    </w:pPr>
  </w:style>
  <w:style w:type="paragraph" w:customStyle="1" w:styleId="Note">
    <w:name w:val="Note"/>
    <w:basedOn w:val="a6"/>
    <w:link w:val="Note0"/>
    <w:rsid w:val="004D7707"/>
    <w:pPr>
      <w:ind w:left="1435"/>
    </w:pPr>
  </w:style>
  <w:style w:type="character" w:customStyle="1" w:styleId="Note0">
    <w:name w:val="Note Знак"/>
    <w:basedOn w:val="10"/>
    <w:link w:val="Note"/>
    <w:rsid w:val="004D7707"/>
    <w:rPr>
      <w:rFonts w:asciiTheme="minorHAnsi" w:hAnsiTheme="minorHAnsi" w:cstheme="minorHAnsi"/>
      <w:sz w:val="24"/>
      <w:szCs w:val="24"/>
      <w:lang w:val="ru-RU" w:eastAsia="ru-RU" w:bidi="ar-SA"/>
    </w:rPr>
  </w:style>
  <w:style w:type="character" w:customStyle="1" w:styleId="Definition">
    <w:name w:val="Definition"/>
    <w:rsid w:val="004D7707"/>
    <w:rPr>
      <w:b/>
      <w:i/>
      <w:szCs w:val="20"/>
    </w:rPr>
  </w:style>
  <w:style w:type="paragraph" w:customStyle="1" w:styleId="Appendix2">
    <w:name w:val="Appendix 2"/>
    <w:basedOn w:val="22"/>
    <w:next w:val="a6"/>
    <w:rsid w:val="004D7707"/>
    <w:pPr>
      <w:numPr>
        <w:numId w:val="2"/>
      </w:numPr>
    </w:pPr>
    <w:rPr>
      <w:lang w:val="en-US"/>
    </w:rPr>
  </w:style>
  <w:style w:type="paragraph" w:customStyle="1" w:styleId="Appendix3">
    <w:name w:val="Appendix 3"/>
    <w:basedOn w:val="31"/>
    <w:next w:val="a6"/>
    <w:rsid w:val="004D7707"/>
    <w:pPr>
      <w:numPr>
        <w:numId w:val="2"/>
      </w:numPr>
    </w:pPr>
    <w:rPr>
      <w:lang w:val="en-US"/>
    </w:rPr>
  </w:style>
  <w:style w:type="paragraph" w:customStyle="1" w:styleId="Appendix4">
    <w:name w:val="Appendix 4"/>
    <w:basedOn w:val="4"/>
    <w:next w:val="a6"/>
    <w:rsid w:val="004D7707"/>
    <w:pPr>
      <w:numPr>
        <w:numId w:val="2"/>
      </w:numPr>
    </w:pPr>
    <w:rPr>
      <w:lang w:val="en-US"/>
    </w:rPr>
  </w:style>
  <w:style w:type="table" w:customStyle="1" w:styleId="TableInvisible">
    <w:name w:val="Table Invisible"/>
    <w:basedOn w:val="aa"/>
    <w:rsid w:val="004D7707"/>
    <w:tblPr/>
    <w:tblStylePr w:type="firstRow">
      <w:tblPr/>
      <w:trPr>
        <w:tblHeader/>
      </w:tr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3">
    <w:name w:val="Document Map"/>
    <w:basedOn w:val="a5"/>
    <w:semiHidden/>
    <w:rsid w:val="004D7707"/>
    <w:pPr>
      <w:shd w:val="clear" w:color="auto" w:fill="000080"/>
      <w:spacing w:after="120" w:line="240" w:lineRule="atLeast"/>
      <w:ind w:left="720"/>
    </w:pPr>
    <w:rPr>
      <w:rFonts w:ascii="Tahoma" w:hAnsi="Tahoma" w:cs="Tahoma"/>
      <w:sz w:val="20"/>
      <w:szCs w:val="20"/>
    </w:rPr>
  </w:style>
  <w:style w:type="paragraph" w:customStyle="1" w:styleId="12">
    <w:name w:val="Приложение 1"/>
    <w:basedOn w:val="1"/>
    <w:rsid w:val="004D7707"/>
    <w:pPr>
      <w:pageBreakBefore/>
      <w:widowControl w:val="0"/>
      <w:numPr>
        <w:numId w:val="0"/>
      </w:numPr>
      <w:tabs>
        <w:tab w:val="num" w:pos="0"/>
      </w:tabs>
      <w:spacing w:before="120" w:line="288" w:lineRule="auto"/>
      <w:jc w:val="center"/>
    </w:pPr>
    <w:rPr>
      <w:rFonts w:cs="Times New Roman"/>
      <w:bCs w:val="0"/>
      <w:kern w:val="0"/>
      <w:szCs w:val="24"/>
      <w:lang w:eastAsia="en-US"/>
    </w:rPr>
  </w:style>
  <w:style w:type="character" w:styleId="af4">
    <w:name w:val="annotation reference"/>
    <w:rsid w:val="004D7707"/>
    <w:rPr>
      <w:sz w:val="16"/>
      <w:szCs w:val="16"/>
    </w:rPr>
  </w:style>
  <w:style w:type="paragraph" w:styleId="af5">
    <w:name w:val="annotation text"/>
    <w:basedOn w:val="a5"/>
    <w:link w:val="af6"/>
    <w:rsid w:val="004D7707"/>
    <w:pPr>
      <w:widowControl w:val="0"/>
      <w:spacing w:line="288" w:lineRule="auto"/>
      <w:ind w:firstLine="720"/>
    </w:pPr>
    <w:rPr>
      <w:sz w:val="20"/>
      <w:szCs w:val="20"/>
      <w:lang w:val="en-US" w:eastAsia="en-US"/>
    </w:rPr>
  </w:style>
  <w:style w:type="character" w:customStyle="1" w:styleId="af6">
    <w:name w:val="Текст примечания Знак"/>
    <w:link w:val="af5"/>
    <w:rsid w:val="004D7707"/>
    <w:rPr>
      <w:lang w:val="en-US" w:eastAsia="en-US" w:bidi="ar-SA"/>
    </w:rPr>
  </w:style>
  <w:style w:type="paragraph" w:styleId="af7">
    <w:name w:val="Balloon Text"/>
    <w:basedOn w:val="a5"/>
    <w:semiHidden/>
    <w:rsid w:val="004D7707"/>
    <w:pPr>
      <w:spacing w:after="120" w:line="240" w:lineRule="atLeast"/>
      <w:ind w:left="720"/>
    </w:pPr>
    <w:rPr>
      <w:rFonts w:ascii="Tahoma" w:hAnsi="Tahoma" w:cs="Tahoma"/>
      <w:sz w:val="16"/>
      <w:szCs w:val="16"/>
    </w:rPr>
  </w:style>
  <w:style w:type="paragraph" w:styleId="af8">
    <w:name w:val="annotation subject"/>
    <w:basedOn w:val="af5"/>
    <w:next w:val="af5"/>
    <w:semiHidden/>
    <w:rsid w:val="004D7707"/>
    <w:pPr>
      <w:widowControl/>
      <w:spacing w:after="120" w:line="240" w:lineRule="atLeast"/>
      <w:ind w:left="720" w:firstLine="0"/>
    </w:pPr>
    <w:rPr>
      <w:b/>
      <w:bCs/>
      <w:lang w:val="ru-RU" w:eastAsia="ru-RU"/>
    </w:rPr>
  </w:style>
  <w:style w:type="paragraph" w:styleId="af9">
    <w:name w:val="Normal (Web)"/>
    <w:basedOn w:val="a5"/>
    <w:rsid w:val="004D7707"/>
    <w:pPr>
      <w:spacing w:before="100" w:beforeAutospacing="1" w:after="100" w:afterAutospacing="1"/>
    </w:pPr>
  </w:style>
  <w:style w:type="character" w:customStyle="1" w:styleId="-">
    <w:name w:val="Обычный - зеленый"/>
    <w:rsid w:val="004D7707"/>
    <w:rPr>
      <w:rFonts w:ascii="Verdana" w:hAnsi="Verdana"/>
      <w:color w:val="99CC00"/>
      <w:sz w:val="20"/>
    </w:rPr>
  </w:style>
  <w:style w:type="character" w:styleId="afa">
    <w:name w:val="Emphasis"/>
    <w:uiPriority w:val="20"/>
    <w:qFormat/>
    <w:rsid w:val="004D7707"/>
    <w:rPr>
      <w:i/>
      <w:spacing w:val="0"/>
    </w:rPr>
  </w:style>
  <w:style w:type="character" w:customStyle="1" w:styleId="afb">
    <w:name w:val="Основной текст Знак"/>
    <w:rsid w:val="004D7707"/>
    <w:rPr>
      <w:sz w:val="24"/>
      <w:lang w:val="ru-RU" w:eastAsia="ru-RU" w:bidi="ar-SA"/>
    </w:rPr>
  </w:style>
  <w:style w:type="paragraph" w:customStyle="1" w:styleId="13">
    <w:name w:val="Обычный1"/>
    <w:basedOn w:val="a5"/>
    <w:rsid w:val="004D7707"/>
    <w:pPr>
      <w:spacing w:before="60"/>
      <w:ind w:left="900"/>
    </w:pPr>
    <w:rPr>
      <w:rFonts w:eastAsia="Calibri"/>
    </w:rPr>
  </w:style>
  <w:style w:type="paragraph" w:customStyle="1" w:styleId="afc">
    <w:name w:val="Текст обычный"/>
    <w:basedOn w:val="a5"/>
    <w:rsid w:val="004D7707"/>
    <w:pPr>
      <w:spacing w:line="360" w:lineRule="auto"/>
      <w:ind w:firstLine="709"/>
    </w:pPr>
    <w:rPr>
      <w:sz w:val="28"/>
      <w:szCs w:val="20"/>
      <w:lang w:eastAsia="en-US"/>
    </w:rPr>
  </w:style>
  <w:style w:type="paragraph" w:customStyle="1" w:styleId="afd">
    <w:name w:val="Обычный.Абзац"/>
    <w:autoRedefine/>
    <w:rsid w:val="004D7707"/>
    <w:pPr>
      <w:ind w:firstLine="680"/>
      <w:jc w:val="both"/>
    </w:pPr>
    <w:rPr>
      <w:sz w:val="24"/>
      <w:szCs w:val="24"/>
    </w:rPr>
  </w:style>
  <w:style w:type="paragraph" w:customStyle="1" w:styleId="14">
    <w:name w:val="çàãîëîâîê 1"/>
    <w:basedOn w:val="a5"/>
    <w:next w:val="a5"/>
    <w:rsid w:val="004D7707"/>
    <w:pPr>
      <w:keepNext/>
      <w:autoSpaceDE w:val="0"/>
      <w:autoSpaceDN w:val="0"/>
      <w:adjustRightInd w:val="0"/>
      <w:ind w:left="709" w:hanging="709"/>
      <w:jc w:val="right"/>
    </w:pPr>
  </w:style>
  <w:style w:type="paragraph" w:customStyle="1" w:styleId="Figure">
    <w:name w:val="Figure"/>
    <w:basedOn w:val="Figuretitle"/>
    <w:rsid w:val="004D7707"/>
    <w:pPr>
      <w:keepNext/>
    </w:pPr>
  </w:style>
  <w:style w:type="paragraph" w:customStyle="1" w:styleId="Tablelistnumbered">
    <w:name w:val="Table list numbered"/>
    <w:basedOn w:val="Tabletext"/>
    <w:rsid w:val="004D7707"/>
    <w:pPr>
      <w:numPr>
        <w:numId w:val="11"/>
      </w:numPr>
      <w:ind w:left="0" w:firstLine="0"/>
    </w:pPr>
  </w:style>
  <w:style w:type="paragraph" w:customStyle="1" w:styleId="a3">
    <w:name w:val="Нумерованный основной текст"/>
    <w:basedOn w:val="a5"/>
    <w:rsid w:val="004D7707"/>
    <w:pPr>
      <w:numPr>
        <w:numId w:val="12"/>
      </w:numPr>
      <w:spacing w:after="120" w:line="240" w:lineRule="atLeast"/>
    </w:pPr>
  </w:style>
  <w:style w:type="paragraph" w:styleId="afe">
    <w:name w:val="Body Text Indent"/>
    <w:basedOn w:val="a5"/>
    <w:rsid w:val="004D7707"/>
    <w:pPr>
      <w:spacing w:line="360" w:lineRule="auto"/>
      <w:ind w:firstLine="720"/>
    </w:pPr>
  </w:style>
  <w:style w:type="paragraph" w:customStyle="1" w:styleId="11812">
    <w:name w:val="Стиль Заголовок 1 + Перед:  18 пт После:  12 пт Междустр.интервал..."/>
    <w:basedOn w:val="1"/>
    <w:rsid w:val="005F1E78"/>
    <w:pPr>
      <w:spacing w:before="360" w:after="240" w:line="240" w:lineRule="auto"/>
    </w:pPr>
    <w:rPr>
      <w:rFonts w:cs="Times New Roman"/>
      <w:szCs w:val="20"/>
    </w:rPr>
  </w:style>
  <w:style w:type="paragraph" w:styleId="aff">
    <w:name w:val="List Paragraph"/>
    <w:aliases w:val="Indention_list"/>
    <w:basedOn w:val="a5"/>
    <w:link w:val="aff0"/>
    <w:uiPriority w:val="34"/>
    <w:qFormat/>
    <w:rsid w:val="00DE10CB"/>
    <w:pPr>
      <w:spacing w:after="80" w:line="240" w:lineRule="atLeast"/>
      <w:contextualSpacing/>
    </w:pPr>
  </w:style>
  <w:style w:type="character" w:customStyle="1" w:styleId="32">
    <w:name w:val="Заголовок 3 Знак"/>
    <w:basedOn w:val="a7"/>
    <w:link w:val="31"/>
    <w:rsid w:val="0093167A"/>
    <w:rPr>
      <w:rFonts w:asciiTheme="minorHAnsi" w:hAnsiTheme="minorHAnsi" w:cs="Arial"/>
      <w:b/>
      <w:bCs/>
      <w:color w:val="437A28"/>
      <w:sz w:val="28"/>
      <w:szCs w:val="28"/>
    </w:rPr>
  </w:style>
  <w:style w:type="character" w:customStyle="1" w:styleId="af">
    <w:name w:val="Верхний колонтитул Знак"/>
    <w:basedOn w:val="a7"/>
    <w:link w:val="ae"/>
    <w:uiPriority w:val="99"/>
    <w:rsid w:val="00DF5315"/>
    <w:rPr>
      <w:i/>
    </w:rPr>
  </w:style>
  <w:style w:type="paragraph" w:styleId="35">
    <w:name w:val="Body Text Indent 3"/>
    <w:basedOn w:val="a5"/>
    <w:link w:val="36"/>
    <w:rsid w:val="00C063E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7"/>
    <w:link w:val="35"/>
    <w:rsid w:val="00C063ED"/>
    <w:rPr>
      <w:sz w:val="16"/>
      <w:szCs w:val="16"/>
    </w:rPr>
  </w:style>
  <w:style w:type="paragraph" w:styleId="aff1">
    <w:name w:val="TOC Heading"/>
    <w:basedOn w:val="1"/>
    <w:next w:val="a5"/>
    <w:uiPriority w:val="39"/>
    <w:unhideWhenUsed/>
    <w:qFormat/>
    <w:rsid w:val="00CD586E"/>
    <w:pPr>
      <w:keepLines/>
      <w:numPr>
        <w:numId w:val="0"/>
      </w:numPr>
      <w:spacing w:before="480" w:after="0" w:line="276" w:lineRule="auto"/>
      <w:jc w:val="left"/>
      <w:outlineLvl w:val="9"/>
    </w:pPr>
    <w:rPr>
      <w:rFonts w:eastAsiaTheme="majorEastAsia" w:cstheme="minorHAnsi"/>
      <w:kern w:val="0"/>
      <w:sz w:val="28"/>
    </w:rPr>
  </w:style>
  <w:style w:type="paragraph" w:customStyle="1" w:styleId="a2">
    <w:name w:val="МаркированныйСписок"/>
    <w:basedOn w:val="a6"/>
    <w:link w:val="aff2"/>
    <w:qFormat/>
    <w:rsid w:val="00FC1063"/>
    <w:pPr>
      <w:numPr>
        <w:numId w:val="14"/>
      </w:numPr>
      <w:spacing w:before="0" w:after="40"/>
      <w:ind w:left="284" w:hanging="284"/>
    </w:pPr>
    <w:rPr>
      <w:color w:val="000000" w:themeColor="text1"/>
    </w:rPr>
  </w:style>
  <w:style w:type="paragraph" w:customStyle="1" w:styleId="21">
    <w:name w:val="Список2"/>
    <w:basedOn w:val="a6"/>
    <w:link w:val="26"/>
    <w:qFormat/>
    <w:rsid w:val="00A72E65"/>
    <w:pPr>
      <w:numPr>
        <w:numId w:val="13"/>
      </w:numPr>
      <w:spacing w:after="0"/>
      <w:ind w:left="568" w:hanging="284"/>
    </w:pPr>
  </w:style>
  <w:style w:type="character" w:customStyle="1" w:styleId="aff2">
    <w:name w:val="МаркированныйСписок Знак"/>
    <w:basedOn w:val="10"/>
    <w:link w:val="a2"/>
    <w:rsid w:val="00FC1063"/>
    <w:rPr>
      <w:rFonts w:asciiTheme="minorHAnsi" w:hAnsiTheme="minorHAnsi" w:cstheme="minorHAnsi"/>
      <w:color w:val="000000" w:themeColor="text1"/>
      <w:sz w:val="24"/>
      <w:szCs w:val="24"/>
    </w:rPr>
  </w:style>
  <w:style w:type="character" w:customStyle="1" w:styleId="26">
    <w:name w:val="Список2 Знак"/>
    <w:basedOn w:val="10"/>
    <w:link w:val="21"/>
    <w:rsid w:val="00A72E65"/>
    <w:rPr>
      <w:rFonts w:asciiTheme="minorHAnsi" w:hAnsiTheme="minorHAnsi" w:cstheme="minorHAnsi"/>
      <w:sz w:val="24"/>
      <w:szCs w:val="24"/>
    </w:rPr>
  </w:style>
  <w:style w:type="paragraph" w:customStyle="1" w:styleId="aff3">
    <w:name w:val="НумерованныйСписок"/>
    <w:link w:val="aff4"/>
    <w:qFormat/>
    <w:rsid w:val="00C725E8"/>
    <w:pPr>
      <w:spacing w:after="40" w:line="200" w:lineRule="atLeast"/>
      <w:jc w:val="both"/>
    </w:pPr>
    <w:rPr>
      <w:rFonts w:asciiTheme="minorHAnsi" w:hAnsiTheme="minorHAnsi"/>
      <w:b/>
      <w:bCs/>
      <w:sz w:val="24"/>
      <w:szCs w:val="24"/>
    </w:rPr>
  </w:style>
  <w:style w:type="paragraph" w:customStyle="1" w:styleId="aff5">
    <w:name w:val="Пример"/>
    <w:basedOn w:val="a6"/>
    <w:link w:val="aff6"/>
    <w:qFormat/>
    <w:rsid w:val="004111AE"/>
    <w:pPr>
      <w:spacing w:before="200" w:after="0"/>
    </w:pPr>
    <w:rPr>
      <w:i/>
    </w:rPr>
  </w:style>
  <w:style w:type="character" w:customStyle="1" w:styleId="40">
    <w:name w:val="Заголовок 4 Знак"/>
    <w:basedOn w:val="a7"/>
    <w:link w:val="4"/>
    <w:rsid w:val="001C2CED"/>
    <w:rPr>
      <w:rFonts w:asciiTheme="majorHAnsi" w:hAnsiTheme="majorHAnsi"/>
      <w:b/>
      <w:bCs/>
      <w:i/>
      <w:color w:val="17365D" w:themeColor="text2" w:themeShade="BF"/>
      <w:sz w:val="24"/>
    </w:rPr>
  </w:style>
  <w:style w:type="character" w:customStyle="1" w:styleId="aff4">
    <w:name w:val="НумерованныйСписок Знак"/>
    <w:basedOn w:val="40"/>
    <w:link w:val="aff3"/>
    <w:rsid w:val="00C725E8"/>
    <w:rPr>
      <w:rFonts w:asciiTheme="minorHAnsi" w:hAnsiTheme="minorHAnsi"/>
      <w:b/>
      <w:bCs/>
      <w:i w:val="0"/>
      <w:color w:val="17365D" w:themeColor="text2" w:themeShade="BF"/>
      <w:sz w:val="24"/>
      <w:szCs w:val="24"/>
    </w:rPr>
  </w:style>
  <w:style w:type="paragraph" w:styleId="aff7">
    <w:name w:val="Plain Text"/>
    <w:basedOn w:val="a5"/>
    <w:link w:val="aff8"/>
    <w:uiPriority w:val="99"/>
    <w:rsid w:val="00FA433C"/>
    <w:pPr>
      <w:spacing w:before="0"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6">
    <w:name w:val="Пример Знак"/>
    <w:basedOn w:val="10"/>
    <w:link w:val="aff5"/>
    <w:rsid w:val="004111AE"/>
    <w:rPr>
      <w:rFonts w:asciiTheme="minorHAnsi" w:hAnsiTheme="minorHAnsi" w:cstheme="minorHAnsi"/>
      <w:i/>
      <w:sz w:val="24"/>
      <w:szCs w:val="24"/>
      <w:lang w:val="ru-RU" w:eastAsia="ru-RU" w:bidi="ar-SA"/>
    </w:rPr>
  </w:style>
  <w:style w:type="character" w:customStyle="1" w:styleId="aff8">
    <w:name w:val="Текст Знак"/>
    <w:basedOn w:val="a7"/>
    <w:link w:val="aff7"/>
    <w:uiPriority w:val="99"/>
    <w:rsid w:val="00FA433C"/>
    <w:rPr>
      <w:rFonts w:ascii="Courier New" w:hAnsi="Courier New" w:cs="Courier New"/>
    </w:rPr>
  </w:style>
  <w:style w:type="character" w:styleId="aff9">
    <w:name w:val="Intense Emphasis"/>
    <w:basedOn w:val="a7"/>
    <w:uiPriority w:val="99"/>
    <w:rsid w:val="00FF577A"/>
    <w:rPr>
      <w:rFonts w:cs="Times New Roman"/>
      <w:b/>
      <w:bCs/>
      <w:i/>
      <w:iCs/>
      <w:color w:val="4F81BD"/>
    </w:rPr>
  </w:style>
  <w:style w:type="paragraph" w:styleId="affa">
    <w:name w:val="No Spacing"/>
    <w:uiPriority w:val="99"/>
    <w:rsid w:val="00447288"/>
    <w:rPr>
      <w:rFonts w:ascii="Calibri" w:hAnsi="Calibri"/>
      <w:sz w:val="22"/>
      <w:szCs w:val="22"/>
      <w:lang w:eastAsia="en-US"/>
    </w:rPr>
  </w:style>
  <w:style w:type="character" w:customStyle="1" w:styleId="Iniiaiieoeoo">
    <w:name w:val="Iniiaiie o?eoo"/>
    <w:uiPriority w:val="99"/>
    <w:rsid w:val="00606B87"/>
  </w:style>
  <w:style w:type="character" w:styleId="affb">
    <w:name w:val="footnote reference"/>
    <w:basedOn w:val="a7"/>
    <w:uiPriority w:val="99"/>
    <w:rsid w:val="00966D69"/>
    <w:rPr>
      <w:vertAlign w:val="superscript"/>
    </w:rPr>
  </w:style>
  <w:style w:type="paragraph" w:styleId="affc">
    <w:name w:val="footnote text"/>
    <w:basedOn w:val="a5"/>
    <w:link w:val="affd"/>
    <w:uiPriority w:val="99"/>
    <w:rsid w:val="00966D69"/>
    <w:pPr>
      <w:autoSpaceDE w:val="0"/>
      <w:autoSpaceDN w:val="0"/>
      <w:spacing w:before="0" w:after="120"/>
    </w:pPr>
    <w:rPr>
      <w:sz w:val="16"/>
      <w:szCs w:val="16"/>
    </w:rPr>
  </w:style>
  <w:style w:type="character" w:customStyle="1" w:styleId="affd">
    <w:name w:val="Текст сноски Знак"/>
    <w:basedOn w:val="a7"/>
    <w:link w:val="affc"/>
    <w:uiPriority w:val="99"/>
    <w:rsid w:val="00966D69"/>
    <w:rPr>
      <w:sz w:val="16"/>
      <w:szCs w:val="16"/>
    </w:rPr>
  </w:style>
  <w:style w:type="paragraph" w:customStyle="1" w:styleId="Tablehead">
    <w:name w:val="Table_head"/>
    <w:link w:val="Tablehead0"/>
    <w:qFormat/>
    <w:rsid w:val="00340512"/>
    <w:pPr>
      <w:spacing w:before="100" w:after="100" w:line="240" w:lineRule="atLeast"/>
      <w:jc w:val="center"/>
    </w:pPr>
    <w:rPr>
      <w:rFonts w:asciiTheme="minorHAnsi" w:hAnsiTheme="minorHAnsi" w:cstheme="minorHAnsi"/>
      <w:b/>
      <w:color w:val="FFFFFF" w:themeColor="background1"/>
      <w:sz w:val="24"/>
      <w:szCs w:val="28"/>
    </w:rPr>
  </w:style>
  <w:style w:type="table" w:customStyle="1" w:styleId="Table">
    <w:name w:val="Table"/>
    <w:basedOn w:val="a8"/>
    <w:uiPriority w:val="99"/>
    <w:rsid w:val="008828D0"/>
    <w:tblPr/>
  </w:style>
  <w:style w:type="paragraph" w:customStyle="1" w:styleId="Tablebody">
    <w:name w:val="Table_body"/>
    <w:basedOn w:val="Tablehead"/>
    <w:link w:val="Tablebody0"/>
    <w:qFormat/>
    <w:rsid w:val="00FC1063"/>
    <w:pPr>
      <w:spacing w:before="60" w:after="60"/>
      <w:jc w:val="both"/>
    </w:pPr>
    <w:rPr>
      <w:b w:val="0"/>
      <w:lang w:val="en-US"/>
    </w:rPr>
  </w:style>
  <w:style w:type="paragraph" w:customStyle="1" w:styleId="Notehead">
    <w:name w:val="Note_head"/>
    <w:basedOn w:val="a5"/>
    <w:link w:val="Notehead0"/>
    <w:rsid w:val="008828D0"/>
    <w:pPr>
      <w:spacing w:before="200" w:after="0" w:line="240" w:lineRule="atLeast"/>
    </w:pPr>
    <w:rPr>
      <w:b/>
      <w:i/>
    </w:rPr>
  </w:style>
  <w:style w:type="character" w:customStyle="1" w:styleId="Tablehead0">
    <w:name w:val="Table_head Знак"/>
    <w:basedOn w:val="a7"/>
    <w:link w:val="Tablehead"/>
    <w:rsid w:val="00340512"/>
    <w:rPr>
      <w:rFonts w:asciiTheme="minorHAnsi" w:hAnsiTheme="minorHAnsi" w:cstheme="minorHAnsi"/>
      <w:b/>
      <w:color w:val="FFFFFF" w:themeColor="background1"/>
      <w:sz w:val="24"/>
      <w:szCs w:val="28"/>
    </w:rPr>
  </w:style>
  <w:style w:type="character" w:customStyle="1" w:styleId="Tablebody0">
    <w:name w:val="Table_body Знак"/>
    <w:basedOn w:val="Tablehead0"/>
    <w:link w:val="Tablebody"/>
    <w:rsid w:val="00FC1063"/>
    <w:rPr>
      <w:rFonts w:asciiTheme="minorHAnsi" w:hAnsiTheme="minorHAnsi" w:cstheme="minorHAnsi"/>
      <w:b w:val="0"/>
      <w:color w:val="FFFFFF" w:themeColor="background1"/>
      <w:sz w:val="24"/>
      <w:szCs w:val="24"/>
      <w:lang w:val="en-US"/>
    </w:rPr>
  </w:style>
  <w:style w:type="paragraph" w:customStyle="1" w:styleId="Notebody">
    <w:name w:val="Note_body"/>
    <w:basedOn w:val="a5"/>
    <w:link w:val="Notebody0"/>
    <w:qFormat/>
    <w:rsid w:val="00DE10CB"/>
    <w:pPr>
      <w:spacing w:before="0" w:after="0" w:line="240" w:lineRule="atLeast"/>
    </w:pPr>
    <w:rPr>
      <w:i/>
      <w:sz w:val="22"/>
    </w:rPr>
  </w:style>
  <w:style w:type="character" w:customStyle="1" w:styleId="Notehead0">
    <w:name w:val="Note_head Знак"/>
    <w:basedOn w:val="a7"/>
    <w:link w:val="Notehead"/>
    <w:rsid w:val="008828D0"/>
    <w:rPr>
      <w:b/>
      <w:i/>
      <w:sz w:val="24"/>
      <w:szCs w:val="24"/>
    </w:rPr>
  </w:style>
  <w:style w:type="paragraph" w:customStyle="1" w:styleId="INDENTION">
    <w:name w:val="INDENTION"/>
    <w:basedOn w:val="a5"/>
    <w:link w:val="INDENTION0"/>
    <w:qFormat/>
    <w:rsid w:val="0071560B"/>
    <w:pPr>
      <w:spacing w:before="0" w:line="360" w:lineRule="auto"/>
    </w:pPr>
    <w:rPr>
      <w:rFonts w:asciiTheme="minorHAnsi" w:hAnsiTheme="minorHAnsi"/>
    </w:rPr>
  </w:style>
  <w:style w:type="character" w:customStyle="1" w:styleId="Notebody0">
    <w:name w:val="Note_body Знак"/>
    <w:basedOn w:val="a7"/>
    <w:link w:val="Notebody"/>
    <w:rsid w:val="00DE10CB"/>
    <w:rPr>
      <w:i/>
      <w:sz w:val="22"/>
      <w:szCs w:val="24"/>
    </w:rPr>
  </w:style>
  <w:style w:type="character" w:styleId="affe">
    <w:name w:val="Intense Reference"/>
    <w:basedOn w:val="a7"/>
    <w:uiPriority w:val="32"/>
    <w:qFormat/>
    <w:rsid w:val="00DE10CB"/>
    <w:rPr>
      <w:b/>
      <w:bCs/>
      <w:smallCaps/>
      <w:color w:val="C0504D" w:themeColor="accent2"/>
      <w:spacing w:val="5"/>
      <w:u w:val="single"/>
    </w:rPr>
  </w:style>
  <w:style w:type="character" w:customStyle="1" w:styleId="INDENTION0">
    <w:name w:val="INDENTION Знак"/>
    <w:basedOn w:val="a7"/>
    <w:link w:val="INDENTION"/>
    <w:rsid w:val="0071560B"/>
    <w:rPr>
      <w:rFonts w:asciiTheme="minorHAnsi" w:hAnsiTheme="minorHAnsi"/>
      <w:sz w:val="24"/>
      <w:szCs w:val="24"/>
    </w:rPr>
  </w:style>
  <w:style w:type="paragraph" w:customStyle="1" w:styleId="WARNING">
    <w:name w:val="WARNING"/>
    <w:basedOn w:val="a5"/>
    <w:link w:val="WARNING0"/>
    <w:rsid w:val="00FC1063"/>
    <w:pPr>
      <w:spacing w:before="200" w:after="0" w:line="240" w:lineRule="atLeast"/>
    </w:pPr>
    <w:rPr>
      <w:rFonts w:asciiTheme="minorHAnsi" w:hAnsiTheme="minorHAnsi"/>
      <w:b/>
      <w:color w:val="C00000"/>
      <w:u w:val="single"/>
    </w:rPr>
  </w:style>
  <w:style w:type="paragraph" w:customStyle="1" w:styleId="Warnbody">
    <w:name w:val="Warn_body"/>
    <w:basedOn w:val="WARNING"/>
    <w:link w:val="Warnbody0"/>
    <w:rsid w:val="00DE10CB"/>
    <w:pPr>
      <w:spacing w:before="0"/>
    </w:pPr>
    <w:rPr>
      <w:b w:val="0"/>
      <w:color w:val="auto"/>
      <w:sz w:val="22"/>
      <w:u w:val="none"/>
    </w:rPr>
  </w:style>
  <w:style w:type="character" w:customStyle="1" w:styleId="WARNING0">
    <w:name w:val="WARNING Знак"/>
    <w:basedOn w:val="a7"/>
    <w:link w:val="WARNING"/>
    <w:rsid w:val="00FC1063"/>
    <w:rPr>
      <w:rFonts w:asciiTheme="minorHAnsi" w:hAnsiTheme="minorHAnsi"/>
      <w:b/>
      <w:color w:val="C00000"/>
      <w:sz w:val="24"/>
      <w:szCs w:val="24"/>
      <w:u w:val="single"/>
    </w:rPr>
  </w:style>
  <w:style w:type="character" w:customStyle="1" w:styleId="Warnbody0">
    <w:name w:val="Warn_body Знак"/>
    <w:basedOn w:val="WARNING0"/>
    <w:link w:val="Warnbody"/>
    <w:rsid w:val="00DE10CB"/>
    <w:rPr>
      <w:rFonts w:asciiTheme="minorHAnsi" w:hAnsiTheme="minorHAnsi"/>
      <w:b w:val="0"/>
      <w:color w:val="C00000"/>
      <w:sz w:val="22"/>
      <w:szCs w:val="24"/>
      <w:u w:val="single"/>
    </w:rPr>
  </w:style>
  <w:style w:type="paragraph" w:customStyle="1" w:styleId="Picture">
    <w:name w:val="Picture"/>
    <w:basedOn w:val="a5"/>
    <w:link w:val="Picture0"/>
    <w:rsid w:val="00747CFE"/>
    <w:pPr>
      <w:spacing w:before="0" w:after="120" w:line="240" w:lineRule="atLeast"/>
    </w:pPr>
    <w:rPr>
      <w:bCs/>
      <w:i/>
      <w:sz w:val="22"/>
    </w:rPr>
  </w:style>
  <w:style w:type="paragraph" w:customStyle="1" w:styleId="Tabletitle0">
    <w:name w:val="Table_title"/>
    <w:basedOn w:val="Picture"/>
    <w:link w:val="Tabletitle1"/>
    <w:qFormat/>
    <w:rsid w:val="00335A07"/>
    <w:pPr>
      <w:spacing w:before="200"/>
      <w:jc w:val="right"/>
    </w:pPr>
    <w:rPr>
      <w:rFonts w:asciiTheme="minorHAnsi" w:hAnsiTheme="minorHAnsi"/>
      <w:i w:val="0"/>
      <w:color w:val="365F91" w:themeColor="accent1" w:themeShade="BF"/>
    </w:rPr>
  </w:style>
  <w:style w:type="character" w:customStyle="1" w:styleId="Picture0">
    <w:name w:val="Picture Знак"/>
    <w:basedOn w:val="a7"/>
    <w:link w:val="Picture"/>
    <w:rsid w:val="00747CFE"/>
    <w:rPr>
      <w:bCs/>
      <w:i/>
      <w:sz w:val="22"/>
      <w:szCs w:val="24"/>
    </w:rPr>
  </w:style>
  <w:style w:type="character" w:customStyle="1" w:styleId="Tabletitle1">
    <w:name w:val="Table_title Знак"/>
    <w:basedOn w:val="Picture0"/>
    <w:link w:val="Tabletitle0"/>
    <w:rsid w:val="00335A07"/>
    <w:rPr>
      <w:rFonts w:asciiTheme="minorHAnsi" w:hAnsiTheme="minorHAnsi"/>
      <w:bCs/>
      <w:i w:val="0"/>
      <w:color w:val="365F91" w:themeColor="accent1" w:themeShade="BF"/>
      <w:sz w:val="22"/>
      <w:szCs w:val="24"/>
    </w:rPr>
  </w:style>
  <w:style w:type="paragraph" w:customStyle="1" w:styleId="afff">
    <w:name w:val="ТАБЛИЦЫ"/>
    <w:basedOn w:val="a6"/>
    <w:link w:val="afff0"/>
    <w:rsid w:val="007C620F"/>
    <w:pPr>
      <w:spacing w:before="100" w:after="100"/>
    </w:pPr>
  </w:style>
  <w:style w:type="character" w:customStyle="1" w:styleId="afff0">
    <w:name w:val="ТАБЛИЦЫ Знак"/>
    <w:basedOn w:val="10"/>
    <w:link w:val="afff"/>
    <w:rsid w:val="007C620F"/>
    <w:rPr>
      <w:rFonts w:asciiTheme="minorHAnsi" w:hAnsiTheme="minorHAnsi" w:cstheme="minorHAnsi"/>
      <w:sz w:val="24"/>
      <w:szCs w:val="24"/>
      <w:lang w:val="ru-RU" w:eastAsia="ru-RU" w:bidi="ar-SA"/>
    </w:rPr>
  </w:style>
  <w:style w:type="paragraph" w:customStyle="1" w:styleId="afff1">
    <w:name w:val="Основной_ТЗ"/>
    <w:basedOn w:val="a5"/>
    <w:link w:val="15"/>
    <w:rsid w:val="00EE6A81"/>
    <w:pPr>
      <w:spacing w:before="0" w:after="0"/>
      <w:ind w:firstLine="567"/>
    </w:pPr>
    <w:rPr>
      <w:sz w:val="22"/>
      <w:szCs w:val="22"/>
      <w:lang w:eastAsia="en-US"/>
    </w:rPr>
  </w:style>
  <w:style w:type="character" w:customStyle="1" w:styleId="15">
    <w:name w:val="Основной_ТЗ Знак1"/>
    <w:link w:val="afff1"/>
    <w:rsid w:val="00EE6A81"/>
    <w:rPr>
      <w:sz w:val="22"/>
      <w:szCs w:val="22"/>
      <w:lang w:eastAsia="en-US"/>
    </w:rPr>
  </w:style>
  <w:style w:type="character" w:customStyle="1" w:styleId="23">
    <w:name w:val="Заголовок 2 Знак"/>
    <w:basedOn w:val="a7"/>
    <w:link w:val="22"/>
    <w:rsid w:val="00EB29F1"/>
    <w:rPr>
      <w:rFonts w:asciiTheme="minorHAnsi" w:hAnsiTheme="minorHAnsi" w:cs="Arial"/>
      <w:b/>
      <w:bCs/>
      <w:iCs/>
      <w:color w:val="437A28"/>
      <w:sz w:val="32"/>
      <w:szCs w:val="24"/>
    </w:rPr>
  </w:style>
  <w:style w:type="character" w:customStyle="1" w:styleId="code">
    <w:name w:val="code"/>
    <w:rsid w:val="00841959"/>
    <w:rPr>
      <w:rFonts w:ascii="Courier New" w:hAnsi="Courier New" w:cs="Courier New"/>
    </w:rPr>
  </w:style>
  <w:style w:type="paragraph" w:customStyle="1" w:styleId="afff2">
    <w:name w:val="Перед списком"/>
    <w:basedOn w:val="INDENTION"/>
    <w:link w:val="afff3"/>
    <w:rsid w:val="00545EC2"/>
    <w:pPr>
      <w:spacing w:before="80" w:after="120"/>
    </w:pPr>
    <w:rPr>
      <w:lang w:val="en-US"/>
    </w:rPr>
  </w:style>
  <w:style w:type="paragraph" w:customStyle="1" w:styleId="afff4">
    <w:name w:val="Подпись к картинкам"/>
    <w:basedOn w:val="ac"/>
    <w:link w:val="afff5"/>
    <w:qFormat/>
    <w:rsid w:val="000D06AF"/>
    <w:pPr>
      <w:spacing w:before="0" w:after="0"/>
      <w:ind w:hanging="720"/>
    </w:pPr>
    <w:rPr>
      <w:rFonts w:asciiTheme="minorHAnsi" w:hAnsiTheme="minorHAnsi" w:cstheme="minorHAnsi"/>
      <w:i/>
    </w:rPr>
  </w:style>
  <w:style w:type="character" w:customStyle="1" w:styleId="afff3">
    <w:name w:val="Перед списком Знак"/>
    <w:basedOn w:val="INDENTION0"/>
    <w:link w:val="afff2"/>
    <w:rsid w:val="00545EC2"/>
    <w:rPr>
      <w:rFonts w:asciiTheme="minorHAnsi" w:hAnsiTheme="minorHAnsi"/>
      <w:sz w:val="24"/>
      <w:szCs w:val="24"/>
      <w:lang w:val="en-US"/>
    </w:rPr>
  </w:style>
  <w:style w:type="character" w:customStyle="1" w:styleId="ad">
    <w:name w:val="Название объекта Знак"/>
    <w:basedOn w:val="a7"/>
    <w:link w:val="ac"/>
    <w:rsid w:val="000D06AF"/>
    <w:rPr>
      <w:b/>
      <w:bCs/>
    </w:rPr>
  </w:style>
  <w:style w:type="character" w:customStyle="1" w:styleId="afff5">
    <w:name w:val="Подпись к картинкам Знак"/>
    <w:basedOn w:val="ad"/>
    <w:link w:val="afff4"/>
    <w:rsid w:val="000D06AF"/>
    <w:rPr>
      <w:rFonts w:asciiTheme="minorHAnsi" w:hAnsiTheme="minorHAnsi" w:cstheme="minorHAnsi"/>
      <w:b/>
      <w:bCs/>
      <w:i/>
    </w:rPr>
  </w:style>
  <w:style w:type="paragraph" w:customStyle="1" w:styleId="27">
    <w:name w:val="Перед списком2"/>
    <w:basedOn w:val="afff2"/>
    <w:link w:val="28"/>
    <w:qFormat/>
    <w:rsid w:val="00A2043B"/>
    <w:pPr>
      <w:spacing w:after="80"/>
    </w:pPr>
  </w:style>
  <w:style w:type="character" w:customStyle="1" w:styleId="28">
    <w:name w:val="Перед списком2 Знак"/>
    <w:basedOn w:val="afff3"/>
    <w:link w:val="27"/>
    <w:rsid w:val="00A2043B"/>
    <w:rPr>
      <w:rFonts w:asciiTheme="minorHAnsi" w:hAnsiTheme="minorHAnsi"/>
      <w:sz w:val="24"/>
      <w:szCs w:val="24"/>
      <w:lang w:val="en-US"/>
    </w:rPr>
  </w:style>
  <w:style w:type="paragraph" w:styleId="5">
    <w:name w:val="List Number 5"/>
    <w:basedOn w:val="a5"/>
    <w:rsid w:val="009E352D"/>
    <w:pPr>
      <w:numPr>
        <w:numId w:val="15"/>
      </w:numPr>
      <w:spacing w:before="0" w:after="0"/>
      <w:jc w:val="left"/>
    </w:pPr>
    <w:rPr>
      <w:rFonts w:eastAsia="MS Mincho"/>
      <w:lang w:val="en-GB" w:eastAsia="en-GB"/>
    </w:rPr>
  </w:style>
  <w:style w:type="paragraph" w:customStyle="1" w:styleId="afff6">
    <w:name w:val="Примечание"/>
    <w:basedOn w:val="INDENTION"/>
    <w:link w:val="afff7"/>
    <w:qFormat/>
    <w:rsid w:val="00FC1063"/>
    <w:rPr>
      <w:i/>
      <w:color w:val="17365D" w:themeColor="text2" w:themeShade="BF"/>
      <w:sz w:val="20"/>
      <w:szCs w:val="20"/>
    </w:rPr>
  </w:style>
  <w:style w:type="paragraph" w:customStyle="1" w:styleId="Warningtext">
    <w:name w:val="Warning_text"/>
    <w:basedOn w:val="Notebody"/>
    <w:link w:val="Warningtext0"/>
    <w:qFormat/>
    <w:rsid w:val="00FC1063"/>
    <w:rPr>
      <w:rFonts w:asciiTheme="minorHAnsi" w:hAnsiTheme="minorHAnsi" w:cstheme="minorHAnsi"/>
      <w:color w:val="943634" w:themeColor="accent2" w:themeShade="BF"/>
      <w:sz w:val="20"/>
      <w:szCs w:val="20"/>
    </w:rPr>
  </w:style>
  <w:style w:type="character" w:customStyle="1" w:styleId="afff7">
    <w:name w:val="Примечание Знак"/>
    <w:basedOn w:val="INDENTION0"/>
    <w:link w:val="afff6"/>
    <w:rsid w:val="00FC1063"/>
    <w:rPr>
      <w:rFonts w:asciiTheme="minorHAnsi" w:hAnsiTheme="minorHAnsi"/>
      <w:i/>
      <w:color w:val="17365D" w:themeColor="text2" w:themeShade="BF"/>
      <w:sz w:val="24"/>
      <w:szCs w:val="24"/>
    </w:rPr>
  </w:style>
  <w:style w:type="paragraph" w:customStyle="1" w:styleId="Warningtitle">
    <w:name w:val="Warning_title"/>
    <w:basedOn w:val="WARNING"/>
    <w:link w:val="Warningtitle0"/>
    <w:qFormat/>
    <w:rsid w:val="00FC1063"/>
    <w:pPr>
      <w:spacing w:before="100"/>
    </w:pPr>
    <w:rPr>
      <w:rFonts w:cstheme="minorHAnsi"/>
      <w:i/>
      <w:color w:val="943634" w:themeColor="accent2" w:themeShade="BF"/>
    </w:rPr>
  </w:style>
  <w:style w:type="character" w:customStyle="1" w:styleId="Warningtext0">
    <w:name w:val="Warning_text Знак"/>
    <w:basedOn w:val="Notebody0"/>
    <w:link w:val="Warningtext"/>
    <w:rsid w:val="00FC1063"/>
    <w:rPr>
      <w:rFonts w:asciiTheme="minorHAnsi" w:hAnsiTheme="minorHAnsi" w:cstheme="minorHAnsi"/>
      <w:i/>
      <w:color w:val="943634" w:themeColor="accent2" w:themeShade="BF"/>
      <w:sz w:val="22"/>
      <w:szCs w:val="24"/>
    </w:rPr>
  </w:style>
  <w:style w:type="character" w:customStyle="1" w:styleId="Warningtitle0">
    <w:name w:val="Warning_title Знак"/>
    <w:basedOn w:val="WARNING0"/>
    <w:link w:val="Warningtitle"/>
    <w:rsid w:val="00FC1063"/>
    <w:rPr>
      <w:rFonts w:asciiTheme="minorHAnsi" w:hAnsiTheme="minorHAnsi" w:cstheme="minorHAnsi"/>
      <w:b/>
      <w:i/>
      <w:color w:val="943634" w:themeColor="accent2" w:themeShade="BF"/>
      <w:sz w:val="24"/>
      <w:szCs w:val="24"/>
      <w:u w:val="single"/>
    </w:rPr>
  </w:style>
  <w:style w:type="paragraph" w:customStyle="1" w:styleId="afff8">
    <w:name w:val="Абзац перед списком"/>
    <w:basedOn w:val="a5"/>
    <w:link w:val="afff9"/>
    <w:qFormat/>
    <w:rsid w:val="000D7393"/>
    <w:pPr>
      <w:spacing w:before="200" w:after="120"/>
    </w:pPr>
    <w:rPr>
      <w:rFonts w:asciiTheme="minorHAnsi" w:hAnsiTheme="minorHAnsi" w:cstheme="minorHAnsi"/>
    </w:rPr>
  </w:style>
  <w:style w:type="character" w:customStyle="1" w:styleId="afff9">
    <w:name w:val="Абзац перед списком Знак"/>
    <w:basedOn w:val="a7"/>
    <w:link w:val="afff8"/>
    <w:rsid w:val="000D7393"/>
    <w:rPr>
      <w:rFonts w:asciiTheme="minorHAnsi" w:hAnsiTheme="minorHAnsi" w:cstheme="minorHAnsi"/>
      <w:sz w:val="24"/>
      <w:szCs w:val="24"/>
    </w:rPr>
  </w:style>
  <w:style w:type="character" w:styleId="afffa">
    <w:name w:val="FollowedHyperlink"/>
    <w:basedOn w:val="a7"/>
    <w:rsid w:val="00022D1D"/>
    <w:rPr>
      <w:color w:val="800080" w:themeColor="followedHyperlink"/>
      <w:u w:val="single"/>
    </w:rPr>
  </w:style>
  <w:style w:type="character" w:styleId="afffb">
    <w:name w:val="Strong"/>
    <w:basedOn w:val="a7"/>
    <w:uiPriority w:val="22"/>
    <w:qFormat/>
    <w:rsid w:val="00EC4AA2"/>
    <w:rPr>
      <w:b/>
      <w:bCs/>
    </w:rPr>
  </w:style>
  <w:style w:type="character" w:customStyle="1" w:styleId="apple-converted-space">
    <w:name w:val="apple-converted-space"/>
    <w:basedOn w:val="a7"/>
    <w:rsid w:val="00EC4AA2"/>
  </w:style>
  <w:style w:type="paragraph" w:customStyle="1" w:styleId="afffc">
    <w:name w:val="Заголовок без номера"/>
    <w:next w:val="a5"/>
    <w:link w:val="afffd"/>
    <w:qFormat/>
    <w:rsid w:val="00CD586E"/>
    <w:pPr>
      <w:spacing w:line="360" w:lineRule="auto"/>
    </w:pPr>
    <w:rPr>
      <w:rFonts w:asciiTheme="minorHAnsi" w:hAnsiTheme="minorHAnsi" w:cs="Tahoma"/>
      <w:b/>
      <w:color w:val="437A28"/>
      <w:sz w:val="40"/>
      <w:szCs w:val="40"/>
    </w:rPr>
  </w:style>
  <w:style w:type="paragraph" w:customStyle="1" w:styleId="afffe">
    <w:name w:val="Кнопка"/>
    <w:basedOn w:val="INDENTION"/>
    <w:link w:val="affff"/>
    <w:qFormat/>
    <w:rsid w:val="00464767"/>
    <w:rPr>
      <w:b/>
      <w:color w:val="437A28"/>
    </w:rPr>
  </w:style>
  <w:style w:type="character" w:customStyle="1" w:styleId="afffd">
    <w:name w:val="Заголовок без номера Знак"/>
    <w:basedOn w:val="a7"/>
    <w:link w:val="afffc"/>
    <w:rsid w:val="00CD586E"/>
    <w:rPr>
      <w:rFonts w:asciiTheme="minorHAnsi" w:hAnsiTheme="minorHAnsi" w:cs="Tahoma"/>
      <w:b/>
      <w:color w:val="437A28"/>
      <w:sz w:val="40"/>
      <w:szCs w:val="40"/>
    </w:rPr>
  </w:style>
  <w:style w:type="character" w:customStyle="1" w:styleId="affff">
    <w:name w:val="Кнопка Знак"/>
    <w:basedOn w:val="INDENTION0"/>
    <w:link w:val="afffe"/>
    <w:rsid w:val="00464767"/>
    <w:rPr>
      <w:rFonts w:asciiTheme="minorHAnsi" w:hAnsiTheme="minorHAnsi"/>
      <w:b/>
      <w:color w:val="437A28"/>
      <w:sz w:val="24"/>
      <w:szCs w:val="24"/>
    </w:rPr>
  </w:style>
  <w:style w:type="paragraph" w:customStyle="1" w:styleId="100">
    <w:name w:val="Стиль Заголовок 1 + Слева:  0 см Первая строка:  0 см"/>
    <w:basedOn w:val="1"/>
    <w:qFormat/>
    <w:rsid w:val="00D03C7F"/>
    <w:pPr>
      <w:ind w:left="0" w:firstLine="0"/>
    </w:pPr>
    <w:rPr>
      <w:rFonts w:cs="Times New Roman"/>
      <w:szCs w:val="20"/>
    </w:rPr>
  </w:style>
  <w:style w:type="paragraph" w:customStyle="1" w:styleId="a1">
    <w:name w:val="Сообщение"/>
    <w:basedOn w:val="aff"/>
    <w:link w:val="affff0"/>
    <w:rsid w:val="00D05034"/>
    <w:pPr>
      <w:numPr>
        <w:numId w:val="20"/>
      </w:numPr>
      <w:spacing w:line="360" w:lineRule="auto"/>
    </w:pPr>
    <w:rPr>
      <w:shd w:val="clear" w:color="auto" w:fill="FFC000"/>
    </w:rPr>
  </w:style>
  <w:style w:type="paragraph" w:customStyle="1" w:styleId="affff1">
    <w:name w:val="Сообщение на дисплее"/>
    <w:basedOn w:val="a5"/>
    <w:link w:val="affff2"/>
    <w:rsid w:val="00D05034"/>
    <w:pPr>
      <w:spacing w:line="360" w:lineRule="auto"/>
      <w:ind w:left="360"/>
    </w:pPr>
    <w:rPr>
      <w:rFonts w:asciiTheme="minorHAnsi" w:hAnsiTheme="minorHAnsi"/>
      <w:b/>
      <w:color w:val="437A28"/>
      <w:bdr w:val="single" w:sz="4" w:space="0" w:color="D99594" w:themeColor="accent2" w:themeTint="99"/>
      <w:shd w:val="clear" w:color="auto" w:fill="FFC000"/>
    </w:rPr>
  </w:style>
  <w:style w:type="character" w:customStyle="1" w:styleId="aff0">
    <w:name w:val="Абзац списка Знак"/>
    <w:aliases w:val="Indention_list Знак"/>
    <w:basedOn w:val="a7"/>
    <w:link w:val="aff"/>
    <w:uiPriority w:val="34"/>
    <w:rsid w:val="00D05034"/>
    <w:rPr>
      <w:sz w:val="24"/>
      <w:szCs w:val="24"/>
    </w:rPr>
  </w:style>
  <w:style w:type="character" w:customStyle="1" w:styleId="affff0">
    <w:name w:val="Сообщение Знак"/>
    <w:basedOn w:val="aff0"/>
    <w:link w:val="a1"/>
    <w:rsid w:val="00D05034"/>
    <w:rPr>
      <w:sz w:val="24"/>
      <w:szCs w:val="24"/>
    </w:rPr>
  </w:style>
  <w:style w:type="paragraph" w:customStyle="1" w:styleId="affff3">
    <w:name w:val="Кнопка Отмена"/>
    <w:basedOn w:val="INDENTION"/>
    <w:link w:val="affff4"/>
    <w:qFormat/>
    <w:rsid w:val="00067F6A"/>
    <w:rPr>
      <w:b/>
      <w:color w:val="C00000"/>
    </w:rPr>
  </w:style>
  <w:style w:type="character" w:customStyle="1" w:styleId="affff2">
    <w:name w:val="Сообщение на дисплее Знак"/>
    <w:basedOn w:val="aff0"/>
    <w:link w:val="affff1"/>
    <w:rsid w:val="00D05034"/>
    <w:rPr>
      <w:rFonts w:asciiTheme="minorHAnsi" w:hAnsiTheme="minorHAnsi"/>
      <w:b/>
      <w:color w:val="437A28"/>
      <w:sz w:val="24"/>
      <w:szCs w:val="24"/>
      <w:bdr w:val="single" w:sz="4" w:space="0" w:color="D99594" w:themeColor="accent2" w:themeTint="99"/>
    </w:rPr>
  </w:style>
  <w:style w:type="character" w:customStyle="1" w:styleId="affff4">
    <w:name w:val="Кнопка Отмена Знак"/>
    <w:basedOn w:val="INDENTION0"/>
    <w:link w:val="affff3"/>
    <w:rsid w:val="00067F6A"/>
    <w:rPr>
      <w:rFonts w:asciiTheme="minorHAnsi" w:hAnsiTheme="minorHAnsi"/>
      <w:b/>
      <w:color w:val="C00000"/>
      <w:sz w:val="24"/>
      <w:szCs w:val="24"/>
    </w:rPr>
  </w:style>
  <w:style w:type="character" w:styleId="affff5">
    <w:name w:val="Placeholder Text"/>
    <w:basedOn w:val="a7"/>
    <w:uiPriority w:val="99"/>
    <w:semiHidden/>
    <w:rsid w:val="00E52F18"/>
    <w:rPr>
      <w:color w:val="808080"/>
    </w:rPr>
  </w:style>
  <w:style w:type="paragraph" w:customStyle="1" w:styleId="affff6">
    <w:name w:val="Рис"/>
    <w:basedOn w:val="ac"/>
    <w:next w:val="INDENTION"/>
    <w:link w:val="affff7"/>
    <w:qFormat/>
    <w:rsid w:val="00DE68BD"/>
    <w:pPr>
      <w:spacing w:before="120" w:after="240" w:line="360" w:lineRule="auto"/>
      <w:ind w:left="0"/>
      <w:jc w:val="center"/>
    </w:pPr>
    <w:rPr>
      <w:rFonts w:asciiTheme="minorHAnsi" w:hAnsiTheme="minorHAnsi"/>
      <w:color w:val="437A28"/>
    </w:rPr>
  </w:style>
  <w:style w:type="paragraph" w:customStyle="1" w:styleId="affff8">
    <w:name w:val="РИСУНОК"/>
    <w:basedOn w:val="a5"/>
    <w:link w:val="affff9"/>
    <w:qFormat/>
    <w:rsid w:val="00B824B5"/>
    <w:pPr>
      <w:keepNext/>
      <w:jc w:val="center"/>
    </w:pPr>
  </w:style>
  <w:style w:type="character" w:customStyle="1" w:styleId="affff7">
    <w:name w:val="Рис Знак"/>
    <w:basedOn w:val="ad"/>
    <w:link w:val="affff6"/>
    <w:rsid w:val="00DE68BD"/>
    <w:rPr>
      <w:rFonts w:asciiTheme="minorHAnsi" w:hAnsiTheme="minorHAnsi"/>
      <w:b/>
      <w:bCs/>
      <w:color w:val="437A28"/>
    </w:rPr>
  </w:style>
  <w:style w:type="paragraph" w:customStyle="1" w:styleId="affffa">
    <w:name w:val="Таблица"/>
    <w:basedOn w:val="ac"/>
    <w:link w:val="affffb"/>
    <w:qFormat/>
    <w:rsid w:val="0006573B"/>
    <w:pPr>
      <w:keepNext/>
      <w:jc w:val="right"/>
    </w:pPr>
    <w:rPr>
      <w:color w:val="437A28"/>
    </w:rPr>
  </w:style>
  <w:style w:type="character" w:customStyle="1" w:styleId="affff9">
    <w:name w:val="РИСУНОК Знак"/>
    <w:basedOn w:val="a7"/>
    <w:link w:val="affff8"/>
    <w:rsid w:val="00B824B5"/>
    <w:rPr>
      <w:sz w:val="24"/>
      <w:szCs w:val="24"/>
    </w:rPr>
  </w:style>
  <w:style w:type="character" w:customStyle="1" w:styleId="affffb">
    <w:name w:val="Таблица Знак"/>
    <w:basedOn w:val="ad"/>
    <w:link w:val="affffa"/>
    <w:rsid w:val="0006573B"/>
    <w:rPr>
      <w:b/>
      <w:bCs/>
      <w:color w:val="437A28"/>
    </w:rPr>
  </w:style>
  <w:style w:type="paragraph" w:customStyle="1" w:styleId="a4">
    <w:name w:val="Ссылка на"/>
    <w:basedOn w:val="aff"/>
    <w:link w:val="affffc"/>
    <w:qFormat/>
    <w:rsid w:val="00FD5540"/>
    <w:pPr>
      <w:numPr>
        <w:numId w:val="18"/>
      </w:numPr>
      <w:spacing w:before="0" w:after="200" w:line="360" w:lineRule="auto"/>
    </w:pPr>
    <w:rPr>
      <w:rFonts w:asciiTheme="minorHAnsi" w:hAnsiTheme="minorHAnsi"/>
      <w:b/>
      <w:color w:val="4F81BD" w:themeColor="accent1"/>
    </w:rPr>
  </w:style>
  <w:style w:type="character" w:customStyle="1" w:styleId="affffc">
    <w:name w:val="Ссылка на Знак"/>
    <w:basedOn w:val="aff0"/>
    <w:link w:val="a4"/>
    <w:rsid w:val="00FD5540"/>
    <w:rPr>
      <w:rFonts w:asciiTheme="minorHAnsi" w:hAnsiTheme="minorHAnsi"/>
      <w:b/>
      <w:color w:val="4F81BD" w:themeColor="accent1"/>
      <w:sz w:val="24"/>
      <w:szCs w:val="24"/>
    </w:rPr>
  </w:style>
  <w:style w:type="paragraph" w:styleId="affffd">
    <w:name w:val="Revision"/>
    <w:hidden/>
    <w:uiPriority w:val="99"/>
    <w:semiHidden/>
    <w:rsid w:val="0075350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footnote text" w:uiPriority="99"/>
    <w:lsdException w:name="caption" w:qFormat="1"/>
    <w:lsdException w:name="footnote reference" w:uiPriority="99"/>
    <w:lsdException w:name="Body Text" w:uiPriority="99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99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5">
    <w:name w:val="Normal"/>
    <w:rsid w:val="006E373F"/>
    <w:pPr>
      <w:spacing w:before="40" w:after="40"/>
      <w:jc w:val="both"/>
    </w:pPr>
    <w:rPr>
      <w:sz w:val="24"/>
      <w:szCs w:val="24"/>
    </w:rPr>
  </w:style>
  <w:style w:type="paragraph" w:styleId="1">
    <w:name w:val="heading 1"/>
    <w:basedOn w:val="a5"/>
    <w:next w:val="a6"/>
    <w:qFormat/>
    <w:rsid w:val="00CD586E"/>
    <w:pPr>
      <w:keepNext/>
      <w:numPr>
        <w:numId w:val="16"/>
      </w:numPr>
      <w:spacing w:before="200" w:after="120" w:line="240" w:lineRule="atLeast"/>
      <w:outlineLvl w:val="0"/>
    </w:pPr>
    <w:rPr>
      <w:rFonts w:asciiTheme="minorHAnsi" w:hAnsiTheme="minorHAnsi" w:cs="Arial"/>
      <w:b/>
      <w:bCs/>
      <w:color w:val="437A28"/>
      <w:kern w:val="32"/>
      <w:sz w:val="36"/>
      <w:szCs w:val="28"/>
    </w:rPr>
  </w:style>
  <w:style w:type="paragraph" w:styleId="22">
    <w:name w:val="heading 2"/>
    <w:basedOn w:val="a5"/>
    <w:next w:val="a6"/>
    <w:link w:val="23"/>
    <w:qFormat/>
    <w:rsid w:val="00EB29F1"/>
    <w:pPr>
      <w:keepNext/>
      <w:numPr>
        <w:ilvl w:val="1"/>
        <w:numId w:val="16"/>
      </w:numPr>
      <w:spacing w:before="360" w:after="0" w:line="360" w:lineRule="auto"/>
      <w:outlineLvl w:val="1"/>
    </w:pPr>
    <w:rPr>
      <w:rFonts w:asciiTheme="minorHAnsi" w:hAnsiTheme="minorHAnsi" w:cs="Arial"/>
      <w:b/>
      <w:bCs/>
      <w:iCs/>
      <w:color w:val="437A28"/>
      <w:sz w:val="32"/>
    </w:rPr>
  </w:style>
  <w:style w:type="paragraph" w:styleId="31">
    <w:name w:val="heading 3"/>
    <w:basedOn w:val="a5"/>
    <w:next w:val="a6"/>
    <w:link w:val="32"/>
    <w:qFormat/>
    <w:rsid w:val="0093167A"/>
    <w:pPr>
      <w:keepNext/>
      <w:numPr>
        <w:ilvl w:val="2"/>
        <w:numId w:val="16"/>
      </w:numPr>
      <w:spacing w:before="360" w:after="200"/>
      <w:outlineLvl w:val="2"/>
    </w:pPr>
    <w:rPr>
      <w:rFonts w:asciiTheme="minorHAnsi" w:hAnsiTheme="minorHAnsi" w:cs="Arial"/>
      <w:b/>
      <w:bCs/>
      <w:color w:val="437A28"/>
      <w:sz w:val="28"/>
      <w:szCs w:val="28"/>
    </w:rPr>
  </w:style>
  <w:style w:type="paragraph" w:styleId="4">
    <w:name w:val="heading 4"/>
    <w:basedOn w:val="a5"/>
    <w:next w:val="a6"/>
    <w:link w:val="40"/>
    <w:qFormat/>
    <w:rsid w:val="001C2CED"/>
    <w:pPr>
      <w:keepNext/>
      <w:numPr>
        <w:ilvl w:val="3"/>
        <w:numId w:val="16"/>
      </w:numPr>
      <w:spacing w:before="360" w:after="200" w:line="240" w:lineRule="atLeast"/>
      <w:outlineLvl w:val="3"/>
    </w:pPr>
    <w:rPr>
      <w:rFonts w:asciiTheme="majorHAnsi" w:hAnsiTheme="majorHAnsi"/>
      <w:b/>
      <w:bCs/>
      <w:i/>
      <w:color w:val="17365D" w:themeColor="text2" w:themeShade="BF"/>
      <w:szCs w:val="20"/>
    </w:rPr>
  </w:style>
  <w:style w:type="paragraph" w:styleId="50">
    <w:name w:val="heading 5"/>
    <w:basedOn w:val="a5"/>
    <w:next w:val="a6"/>
    <w:qFormat/>
    <w:rsid w:val="004D7707"/>
    <w:pPr>
      <w:keepNext/>
      <w:numPr>
        <w:ilvl w:val="4"/>
        <w:numId w:val="16"/>
      </w:numPr>
      <w:spacing w:before="120" w:line="240" w:lineRule="atLeast"/>
      <w:outlineLvl w:val="4"/>
    </w:pPr>
    <w:rPr>
      <w:rFonts w:ascii="Arial" w:hAnsi="Arial"/>
      <w:bCs/>
      <w:iCs/>
      <w:szCs w:val="20"/>
    </w:rPr>
  </w:style>
  <w:style w:type="paragraph" w:styleId="6">
    <w:name w:val="heading 6"/>
    <w:basedOn w:val="a5"/>
    <w:next w:val="a5"/>
    <w:qFormat/>
    <w:rsid w:val="004D7707"/>
    <w:pPr>
      <w:numPr>
        <w:ilvl w:val="5"/>
        <w:numId w:val="16"/>
      </w:numPr>
      <w:spacing w:before="240" w:line="240" w:lineRule="atLeast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qFormat/>
    <w:rsid w:val="004D7707"/>
    <w:pPr>
      <w:numPr>
        <w:ilvl w:val="6"/>
        <w:numId w:val="16"/>
      </w:numPr>
      <w:spacing w:before="240" w:line="240" w:lineRule="atLeast"/>
      <w:outlineLvl w:val="6"/>
    </w:pPr>
  </w:style>
  <w:style w:type="paragraph" w:styleId="8">
    <w:name w:val="heading 8"/>
    <w:basedOn w:val="a5"/>
    <w:next w:val="a5"/>
    <w:qFormat/>
    <w:rsid w:val="004D7707"/>
    <w:pPr>
      <w:numPr>
        <w:ilvl w:val="7"/>
        <w:numId w:val="16"/>
      </w:numPr>
      <w:spacing w:before="240" w:line="240" w:lineRule="atLeast"/>
      <w:outlineLvl w:val="7"/>
    </w:pPr>
    <w:rPr>
      <w:i/>
      <w:iCs/>
    </w:rPr>
  </w:style>
  <w:style w:type="paragraph" w:styleId="9">
    <w:name w:val="heading 9"/>
    <w:basedOn w:val="a5"/>
    <w:next w:val="a5"/>
    <w:qFormat/>
    <w:rsid w:val="004D7707"/>
    <w:pPr>
      <w:numPr>
        <w:ilvl w:val="8"/>
        <w:numId w:val="16"/>
      </w:numPr>
      <w:spacing w:before="240" w:line="240" w:lineRule="atLeast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a6">
    <w:name w:val="Body Text"/>
    <w:basedOn w:val="a5"/>
    <w:link w:val="10"/>
    <w:uiPriority w:val="99"/>
    <w:rsid w:val="00BB4C80"/>
    <w:pPr>
      <w:spacing w:after="120" w:line="240" w:lineRule="atLeast"/>
    </w:pPr>
    <w:rPr>
      <w:rFonts w:asciiTheme="minorHAnsi" w:hAnsiTheme="minorHAnsi" w:cstheme="minorHAnsi"/>
    </w:rPr>
  </w:style>
  <w:style w:type="character" w:customStyle="1" w:styleId="10">
    <w:name w:val="Основной текст Знак1"/>
    <w:link w:val="a6"/>
    <w:uiPriority w:val="99"/>
    <w:rsid w:val="00BB4C80"/>
    <w:rPr>
      <w:rFonts w:asciiTheme="minorHAnsi" w:hAnsiTheme="minorHAnsi" w:cstheme="minorHAnsi"/>
      <w:sz w:val="24"/>
      <w:szCs w:val="24"/>
    </w:rPr>
  </w:style>
  <w:style w:type="paragraph" w:customStyle="1" w:styleId="Headingunnumbered">
    <w:name w:val="Heading unnumbered"/>
    <w:basedOn w:val="a5"/>
    <w:next w:val="a6"/>
    <w:rsid w:val="004D7707"/>
    <w:pPr>
      <w:keepNext/>
      <w:spacing w:after="120" w:line="240" w:lineRule="atLeast"/>
      <w:jc w:val="center"/>
    </w:pPr>
    <w:rPr>
      <w:rFonts w:ascii="Arial" w:hAnsi="Arial"/>
      <w:b/>
      <w:sz w:val="36"/>
      <w:szCs w:val="36"/>
    </w:rPr>
  </w:style>
  <w:style w:type="table" w:styleId="aa">
    <w:name w:val="Table Grid"/>
    <w:basedOn w:val="a8"/>
    <w:rsid w:val="004D7707"/>
    <w:tblPr>
      <w:tblInd w:w="72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4" w:space="0" w:color="auto"/>
        <w:insideV w:val="single" w:sz="4" w:space="0" w:color="auto"/>
      </w:tblBorders>
    </w:tblPr>
    <w:tblStylePr w:type="firstRow">
      <w:tblPr/>
      <w:trPr>
        <w:tblHeader/>
      </w:trPr>
    </w:tblStylePr>
    <w:tblStylePr w:type="firstCol">
      <w:tblPr/>
      <w:tcPr>
        <w:tcBorders>
          <w:left w:val="single" w:sz="4" w:space="0" w:color="auto"/>
        </w:tcBorders>
      </w:tcPr>
    </w:tblStylePr>
    <w:tblStylePr w:type="lastCol">
      <w:tblPr/>
      <w:tcPr>
        <w:tcBorders>
          <w:right w:val="single" w:sz="4" w:space="0" w:color="auto"/>
        </w:tcBorders>
      </w:tcPr>
    </w:tblStylePr>
  </w:style>
  <w:style w:type="paragraph" w:customStyle="1" w:styleId="Tabletitle">
    <w:name w:val="Table title"/>
    <w:basedOn w:val="a5"/>
    <w:rsid w:val="004D7707"/>
    <w:pPr>
      <w:keepNext/>
      <w:spacing w:after="120" w:line="240" w:lineRule="atLeast"/>
      <w:jc w:val="right"/>
    </w:pPr>
    <w:rPr>
      <w:b/>
      <w:szCs w:val="20"/>
    </w:rPr>
  </w:style>
  <w:style w:type="paragraph" w:customStyle="1" w:styleId="Tabletext">
    <w:name w:val="Table text"/>
    <w:basedOn w:val="a6"/>
    <w:rsid w:val="004D7707"/>
    <w:pPr>
      <w:spacing w:before="60" w:after="60"/>
    </w:pPr>
  </w:style>
  <w:style w:type="paragraph" w:customStyle="1" w:styleId="Tableheader">
    <w:name w:val="Table header"/>
    <w:basedOn w:val="a6"/>
    <w:rsid w:val="004D7707"/>
    <w:pPr>
      <w:keepNext/>
      <w:spacing w:before="60" w:after="60"/>
      <w:jc w:val="center"/>
    </w:pPr>
    <w:rPr>
      <w:b/>
    </w:rPr>
  </w:style>
  <w:style w:type="paragraph" w:customStyle="1" w:styleId="Figuretitle">
    <w:name w:val="Figure title"/>
    <w:basedOn w:val="a5"/>
    <w:next w:val="a6"/>
    <w:rsid w:val="004D7707"/>
    <w:pPr>
      <w:spacing w:before="120" w:after="120" w:line="240" w:lineRule="atLeast"/>
      <w:jc w:val="center"/>
    </w:pPr>
    <w:rPr>
      <w:b/>
      <w:szCs w:val="20"/>
    </w:rPr>
  </w:style>
  <w:style w:type="paragraph" w:styleId="a">
    <w:name w:val="List Number"/>
    <w:basedOn w:val="a5"/>
    <w:rsid w:val="004D7707"/>
    <w:pPr>
      <w:numPr>
        <w:numId w:val="7"/>
      </w:numPr>
      <w:spacing w:after="120" w:line="240" w:lineRule="atLeast"/>
    </w:pPr>
    <w:rPr>
      <w:szCs w:val="20"/>
    </w:rPr>
  </w:style>
  <w:style w:type="paragraph" w:styleId="2">
    <w:name w:val="List Number 2"/>
    <w:basedOn w:val="a5"/>
    <w:rsid w:val="004D7707"/>
    <w:pPr>
      <w:numPr>
        <w:numId w:val="8"/>
      </w:numPr>
      <w:tabs>
        <w:tab w:val="clear" w:pos="643"/>
        <w:tab w:val="num" w:pos="360"/>
      </w:tabs>
      <w:spacing w:after="120" w:line="240" w:lineRule="atLeast"/>
      <w:ind w:left="0" w:firstLine="0"/>
    </w:pPr>
    <w:rPr>
      <w:szCs w:val="20"/>
    </w:rPr>
  </w:style>
  <w:style w:type="paragraph" w:customStyle="1" w:styleId="LogoHeaderTitlesmall">
    <w:name w:val="Logo Header Title small"/>
    <w:basedOn w:val="LogoHeaderTitle"/>
    <w:rsid w:val="004D7707"/>
    <w:rPr>
      <w:spacing w:val="70"/>
      <w:sz w:val="20"/>
      <w:lang w:val="en-US"/>
    </w:rPr>
  </w:style>
  <w:style w:type="paragraph" w:customStyle="1" w:styleId="LogoHeaderTitle">
    <w:name w:val="Logo Header Title"/>
    <w:basedOn w:val="LogoHeader"/>
    <w:rsid w:val="004D7707"/>
    <w:rPr>
      <w:rFonts w:ascii="Lucida Sans" w:hAnsi="Lucida Sans"/>
      <w:b/>
      <w:sz w:val="52"/>
      <w:szCs w:val="32"/>
    </w:rPr>
  </w:style>
  <w:style w:type="paragraph" w:customStyle="1" w:styleId="LogoHeader">
    <w:name w:val="Logo Header"/>
    <w:basedOn w:val="a5"/>
    <w:rsid w:val="004D7707"/>
    <w:rPr>
      <w:rFonts w:ascii="Bookman Old Style" w:hAnsi="Bookman Old Style" w:cs="Arial"/>
      <w:color w:val="000080"/>
      <w:sz w:val="20"/>
      <w:szCs w:val="14"/>
      <w:lang w:eastAsia="en-US"/>
    </w:rPr>
  </w:style>
  <w:style w:type="paragraph" w:styleId="3">
    <w:name w:val="List Number 3"/>
    <w:basedOn w:val="a5"/>
    <w:rsid w:val="004D7707"/>
    <w:pPr>
      <w:numPr>
        <w:numId w:val="9"/>
      </w:numPr>
      <w:spacing w:after="120" w:line="240" w:lineRule="atLeast"/>
    </w:pPr>
    <w:rPr>
      <w:szCs w:val="20"/>
    </w:rPr>
  </w:style>
  <w:style w:type="paragraph" w:styleId="ab">
    <w:name w:val="List Continue"/>
    <w:basedOn w:val="a5"/>
    <w:rsid w:val="004D7707"/>
    <w:pPr>
      <w:spacing w:after="120" w:line="240" w:lineRule="atLeast"/>
      <w:ind w:left="1077"/>
    </w:pPr>
    <w:rPr>
      <w:szCs w:val="20"/>
    </w:rPr>
  </w:style>
  <w:style w:type="paragraph" w:styleId="24">
    <w:name w:val="List Continue 2"/>
    <w:basedOn w:val="a5"/>
    <w:rsid w:val="004D7707"/>
    <w:pPr>
      <w:spacing w:after="120" w:line="240" w:lineRule="atLeast"/>
      <w:ind w:left="1435"/>
    </w:pPr>
    <w:rPr>
      <w:szCs w:val="20"/>
    </w:rPr>
  </w:style>
  <w:style w:type="paragraph" w:styleId="33">
    <w:name w:val="List Continue 3"/>
    <w:basedOn w:val="a5"/>
    <w:rsid w:val="004D7707"/>
    <w:pPr>
      <w:spacing w:after="120" w:line="240" w:lineRule="atLeast"/>
      <w:ind w:left="1792"/>
    </w:pPr>
    <w:rPr>
      <w:szCs w:val="20"/>
    </w:rPr>
  </w:style>
  <w:style w:type="paragraph" w:styleId="a0">
    <w:name w:val="List Bullet"/>
    <w:basedOn w:val="a5"/>
    <w:rsid w:val="004D7707"/>
    <w:pPr>
      <w:numPr>
        <w:numId w:val="1"/>
      </w:numPr>
      <w:spacing w:after="120" w:line="240" w:lineRule="atLeast"/>
    </w:pPr>
    <w:rPr>
      <w:szCs w:val="20"/>
    </w:rPr>
  </w:style>
  <w:style w:type="paragraph" w:styleId="20">
    <w:name w:val="List Bullet 2"/>
    <w:basedOn w:val="a5"/>
    <w:rsid w:val="009715A8"/>
    <w:pPr>
      <w:numPr>
        <w:numId w:val="5"/>
      </w:numPr>
      <w:spacing w:after="120" w:line="240" w:lineRule="atLeast"/>
      <w:ind w:left="0" w:firstLine="720"/>
    </w:pPr>
    <w:rPr>
      <w:szCs w:val="20"/>
    </w:rPr>
  </w:style>
  <w:style w:type="paragraph" w:styleId="30">
    <w:name w:val="List Bullet 3"/>
    <w:basedOn w:val="a5"/>
    <w:rsid w:val="004D7707"/>
    <w:pPr>
      <w:numPr>
        <w:numId w:val="6"/>
      </w:numPr>
      <w:spacing w:after="120" w:line="240" w:lineRule="atLeast"/>
    </w:pPr>
    <w:rPr>
      <w:szCs w:val="20"/>
    </w:rPr>
  </w:style>
  <w:style w:type="character" w:customStyle="1" w:styleId="Info">
    <w:name w:val="Info"/>
    <w:rsid w:val="004D7707"/>
    <w:rPr>
      <w:i/>
      <w:color w:val="0000FF"/>
    </w:rPr>
  </w:style>
  <w:style w:type="paragraph" w:styleId="ac">
    <w:name w:val="caption"/>
    <w:basedOn w:val="a5"/>
    <w:next w:val="a5"/>
    <w:link w:val="ad"/>
    <w:qFormat/>
    <w:rsid w:val="004D7707"/>
    <w:pPr>
      <w:spacing w:after="120" w:line="240" w:lineRule="atLeast"/>
      <w:ind w:left="720"/>
    </w:pPr>
    <w:rPr>
      <w:b/>
      <w:bCs/>
      <w:sz w:val="20"/>
      <w:szCs w:val="20"/>
    </w:rPr>
  </w:style>
  <w:style w:type="paragraph" w:customStyle="1" w:styleId="DocTitle">
    <w:name w:val="Doc Title"/>
    <w:basedOn w:val="a5"/>
    <w:next w:val="a6"/>
    <w:rsid w:val="004D7707"/>
    <w:pPr>
      <w:spacing w:before="1440" w:after="120" w:line="240" w:lineRule="atLeast"/>
      <w:ind w:left="720"/>
      <w:jc w:val="right"/>
    </w:pPr>
    <w:rPr>
      <w:rFonts w:ascii="Arial" w:hAnsi="Arial"/>
      <w:b/>
      <w:sz w:val="44"/>
      <w:szCs w:val="44"/>
    </w:rPr>
  </w:style>
  <w:style w:type="paragraph" w:customStyle="1" w:styleId="Version">
    <w:name w:val="Version"/>
    <w:basedOn w:val="DocTitle"/>
    <w:next w:val="a6"/>
    <w:rsid w:val="004D7707"/>
    <w:pPr>
      <w:spacing w:before="0"/>
    </w:pPr>
    <w:rPr>
      <w:sz w:val="28"/>
      <w:szCs w:val="28"/>
    </w:rPr>
  </w:style>
  <w:style w:type="paragraph" w:styleId="ae">
    <w:name w:val="header"/>
    <w:basedOn w:val="a5"/>
    <w:link w:val="af"/>
    <w:rsid w:val="004D7707"/>
    <w:pPr>
      <w:tabs>
        <w:tab w:val="center" w:pos="4677"/>
        <w:tab w:val="right" w:pos="9355"/>
      </w:tabs>
      <w:spacing w:line="240" w:lineRule="atLeast"/>
    </w:pPr>
    <w:rPr>
      <w:i/>
      <w:sz w:val="20"/>
      <w:szCs w:val="20"/>
    </w:rPr>
  </w:style>
  <w:style w:type="paragraph" w:styleId="af0">
    <w:name w:val="footer"/>
    <w:basedOn w:val="a5"/>
    <w:rsid w:val="004D7707"/>
    <w:pPr>
      <w:tabs>
        <w:tab w:val="center" w:pos="4677"/>
        <w:tab w:val="right" w:pos="9355"/>
      </w:tabs>
      <w:spacing w:line="240" w:lineRule="atLeast"/>
      <w:jc w:val="center"/>
    </w:pPr>
    <w:rPr>
      <w:sz w:val="20"/>
      <w:szCs w:val="20"/>
    </w:rPr>
  </w:style>
  <w:style w:type="character" w:styleId="af1">
    <w:name w:val="page number"/>
    <w:basedOn w:val="a7"/>
    <w:rsid w:val="004D7707"/>
  </w:style>
  <w:style w:type="paragraph" w:customStyle="1" w:styleId="DocSubtitle">
    <w:name w:val="Doc Subtitle"/>
    <w:basedOn w:val="DocTitle"/>
    <w:next w:val="a6"/>
    <w:rsid w:val="004D7707"/>
    <w:pPr>
      <w:spacing w:before="0"/>
    </w:pPr>
    <w:rPr>
      <w:lang w:val="en-US"/>
    </w:rPr>
  </w:style>
  <w:style w:type="paragraph" w:styleId="11">
    <w:name w:val="toc 1"/>
    <w:basedOn w:val="a5"/>
    <w:next w:val="a5"/>
    <w:autoRedefine/>
    <w:uiPriority w:val="39"/>
    <w:qFormat/>
    <w:rsid w:val="00F65723"/>
    <w:pPr>
      <w:spacing w:before="240" w:after="0"/>
    </w:pPr>
    <w:rPr>
      <w:rFonts w:ascii="Calibri" w:hAnsi="Calibri"/>
      <w:b/>
      <w:bCs/>
      <w:caps/>
      <w:color w:val="437A28"/>
    </w:rPr>
  </w:style>
  <w:style w:type="paragraph" w:styleId="25">
    <w:name w:val="toc 2"/>
    <w:basedOn w:val="a5"/>
    <w:next w:val="a5"/>
    <w:autoRedefine/>
    <w:uiPriority w:val="39"/>
    <w:qFormat/>
    <w:rsid w:val="00633310"/>
    <w:pPr>
      <w:spacing w:before="120" w:after="0" w:line="360" w:lineRule="auto"/>
      <w:jc w:val="left"/>
    </w:pPr>
    <w:rPr>
      <w:rFonts w:asciiTheme="minorHAnsi" w:hAnsiTheme="minorHAnsi" w:cstheme="minorHAnsi"/>
      <w:b/>
      <w:bCs/>
      <w:sz w:val="20"/>
      <w:szCs w:val="20"/>
    </w:rPr>
  </w:style>
  <w:style w:type="paragraph" w:styleId="34">
    <w:name w:val="toc 3"/>
    <w:basedOn w:val="a5"/>
    <w:next w:val="a5"/>
    <w:autoRedefine/>
    <w:uiPriority w:val="39"/>
    <w:qFormat/>
    <w:rsid w:val="00633310"/>
    <w:pPr>
      <w:spacing w:before="0" w:after="0"/>
      <w:ind w:left="238"/>
      <w:jc w:val="left"/>
    </w:pPr>
    <w:rPr>
      <w:rFonts w:asciiTheme="minorHAnsi" w:hAnsiTheme="minorHAnsi" w:cstheme="minorHAnsi"/>
      <w:sz w:val="20"/>
      <w:szCs w:val="20"/>
    </w:rPr>
  </w:style>
  <w:style w:type="paragraph" w:styleId="41">
    <w:name w:val="toc 4"/>
    <w:basedOn w:val="a5"/>
    <w:next w:val="a5"/>
    <w:autoRedefine/>
    <w:uiPriority w:val="39"/>
    <w:rsid w:val="0069183A"/>
    <w:pPr>
      <w:spacing w:before="0" w:after="0"/>
      <w:ind w:left="480"/>
      <w:jc w:val="left"/>
    </w:pPr>
    <w:rPr>
      <w:rFonts w:asciiTheme="minorHAnsi" w:hAnsiTheme="minorHAnsi" w:cstheme="minorHAnsi"/>
      <w:sz w:val="20"/>
      <w:szCs w:val="20"/>
    </w:rPr>
  </w:style>
  <w:style w:type="paragraph" w:styleId="51">
    <w:name w:val="toc 5"/>
    <w:basedOn w:val="a5"/>
    <w:next w:val="a5"/>
    <w:autoRedefine/>
    <w:semiHidden/>
    <w:rsid w:val="004D7707"/>
    <w:pPr>
      <w:spacing w:before="0" w:after="0"/>
      <w:ind w:left="720"/>
      <w:jc w:val="left"/>
    </w:pPr>
    <w:rPr>
      <w:rFonts w:asciiTheme="minorHAnsi" w:hAnsiTheme="minorHAnsi" w:cstheme="minorHAnsi"/>
      <w:sz w:val="20"/>
      <w:szCs w:val="20"/>
    </w:rPr>
  </w:style>
  <w:style w:type="paragraph" w:styleId="60">
    <w:name w:val="toc 6"/>
    <w:basedOn w:val="a5"/>
    <w:next w:val="a5"/>
    <w:autoRedefine/>
    <w:semiHidden/>
    <w:rsid w:val="004D7707"/>
    <w:pPr>
      <w:spacing w:before="0" w:after="0"/>
      <w:ind w:left="960"/>
      <w:jc w:val="left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5"/>
    <w:next w:val="a5"/>
    <w:autoRedefine/>
    <w:semiHidden/>
    <w:rsid w:val="004D7707"/>
    <w:pPr>
      <w:spacing w:before="0" w:after="0"/>
      <w:ind w:left="1200"/>
      <w:jc w:val="left"/>
    </w:pPr>
    <w:rPr>
      <w:rFonts w:asciiTheme="minorHAnsi" w:hAnsiTheme="minorHAnsi" w:cstheme="minorHAnsi"/>
      <w:sz w:val="20"/>
      <w:szCs w:val="20"/>
    </w:rPr>
  </w:style>
  <w:style w:type="paragraph" w:styleId="80">
    <w:name w:val="toc 8"/>
    <w:basedOn w:val="a5"/>
    <w:next w:val="a5"/>
    <w:autoRedefine/>
    <w:semiHidden/>
    <w:rsid w:val="004D7707"/>
    <w:pPr>
      <w:spacing w:before="0" w:after="0"/>
      <w:ind w:left="1440"/>
      <w:jc w:val="left"/>
    </w:pPr>
    <w:rPr>
      <w:rFonts w:asciiTheme="minorHAnsi" w:hAnsiTheme="minorHAnsi" w:cstheme="minorHAnsi"/>
      <w:sz w:val="20"/>
      <w:szCs w:val="20"/>
    </w:rPr>
  </w:style>
  <w:style w:type="paragraph" w:styleId="90">
    <w:name w:val="toc 9"/>
    <w:basedOn w:val="a5"/>
    <w:next w:val="a5"/>
    <w:autoRedefine/>
    <w:semiHidden/>
    <w:rsid w:val="004D7707"/>
    <w:pPr>
      <w:spacing w:before="0" w:after="0"/>
      <w:ind w:left="1680"/>
      <w:jc w:val="left"/>
    </w:pPr>
    <w:rPr>
      <w:rFonts w:asciiTheme="minorHAnsi" w:hAnsiTheme="minorHAnsi" w:cstheme="minorHAnsi"/>
      <w:sz w:val="20"/>
      <w:szCs w:val="20"/>
    </w:rPr>
  </w:style>
  <w:style w:type="character" w:styleId="af2">
    <w:name w:val="Hyperlink"/>
    <w:uiPriority w:val="99"/>
    <w:rsid w:val="004D7707"/>
    <w:rPr>
      <w:color w:val="0000FF"/>
      <w:u w:val="single"/>
    </w:rPr>
  </w:style>
  <w:style w:type="paragraph" w:customStyle="1" w:styleId="Appendix1">
    <w:name w:val="Appendix 1"/>
    <w:basedOn w:val="1"/>
    <w:next w:val="a6"/>
    <w:rsid w:val="004D7707"/>
    <w:pPr>
      <w:pageBreakBefore/>
      <w:numPr>
        <w:numId w:val="0"/>
      </w:numPr>
    </w:pPr>
  </w:style>
  <w:style w:type="paragraph" w:customStyle="1" w:styleId="List2ndlevel">
    <w:name w:val="List 2nd level"/>
    <w:basedOn w:val="a6"/>
    <w:rsid w:val="004D7707"/>
    <w:pPr>
      <w:numPr>
        <w:numId w:val="4"/>
      </w:numPr>
      <w:tabs>
        <w:tab w:val="clear" w:pos="0"/>
        <w:tab w:val="num" w:pos="360"/>
      </w:tabs>
      <w:ind w:left="720" w:firstLine="0"/>
    </w:pPr>
  </w:style>
  <w:style w:type="paragraph" w:customStyle="1" w:styleId="Tablelistbullet">
    <w:name w:val="Table list bullet"/>
    <w:basedOn w:val="Tabletext"/>
    <w:rsid w:val="004D7707"/>
    <w:pPr>
      <w:numPr>
        <w:numId w:val="10"/>
      </w:numPr>
      <w:tabs>
        <w:tab w:val="clear" w:pos="0"/>
        <w:tab w:val="num" w:pos="360"/>
      </w:tabs>
      <w:ind w:left="0" w:firstLine="0"/>
    </w:pPr>
  </w:style>
  <w:style w:type="paragraph" w:customStyle="1" w:styleId="Referenceslist">
    <w:name w:val="References list"/>
    <w:basedOn w:val="a6"/>
    <w:rsid w:val="004D7707"/>
    <w:pPr>
      <w:numPr>
        <w:numId w:val="3"/>
      </w:numPr>
      <w:tabs>
        <w:tab w:val="clear" w:pos="0"/>
        <w:tab w:val="num" w:pos="360"/>
      </w:tabs>
      <w:ind w:left="720"/>
    </w:pPr>
  </w:style>
  <w:style w:type="paragraph" w:customStyle="1" w:styleId="Note">
    <w:name w:val="Note"/>
    <w:basedOn w:val="a6"/>
    <w:link w:val="Note0"/>
    <w:rsid w:val="004D7707"/>
    <w:pPr>
      <w:ind w:left="1435"/>
    </w:pPr>
  </w:style>
  <w:style w:type="character" w:customStyle="1" w:styleId="Note0">
    <w:name w:val="Note Знак"/>
    <w:basedOn w:val="10"/>
    <w:link w:val="Note"/>
    <w:rsid w:val="004D7707"/>
    <w:rPr>
      <w:rFonts w:asciiTheme="minorHAnsi" w:hAnsiTheme="minorHAnsi" w:cstheme="minorHAnsi"/>
      <w:sz w:val="24"/>
      <w:szCs w:val="24"/>
      <w:lang w:val="ru-RU" w:eastAsia="ru-RU" w:bidi="ar-SA"/>
    </w:rPr>
  </w:style>
  <w:style w:type="character" w:customStyle="1" w:styleId="Definition">
    <w:name w:val="Definition"/>
    <w:rsid w:val="004D7707"/>
    <w:rPr>
      <w:b/>
      <w:i/>
      <w:szCs w:val="20"/>
    </w:rPr>
  </w:style>
  <w:style w:type="paragraph" w:customStyle="1" w:styleId="Appendix2">
    <w:name w:val="Appendix 2"/>
    <w:basedOn w:val="22"/>
    <w:next w:val="a6"/>
    <w:rsid w:val="004D7707"/>
    <w:pPr>
      <w:numPr>
        <w:numId w:val="2"/>
      </w:numPr>
    </w:pPr>
    <w:rPr>
      <w:lang w:val="en-US"/>
    </w:rPr>
  </w:style>
  <w:style w:type="paragraph" w:customStyle="1" w:styleId="Appendix3">
    <w:name w:val="Appendix 3"/>
    <w:basedOn w:val="31"/>
    <w:next w:val="a6"/>
    <w:rsid w:val="004D7707"/>
    <w:pPr>
      <w:numPr>
        <w:numId w:val="2"/>
      </w:numPr>
    </w:pPr>
    <w:rPr>
      <w:lang w:val="en-US"/>
    </w:rPr>
  </w:style>
  <w:style w:type="paragraph" w:customStyle="1" w:styleId="Appendix4">
    <w:name w:val="Appendix 4"/>
    <w:basedOn w:val="4"/>
    <w:next w:val="a6"/>
    <w:rsid w:val="004D7707"/>
    <w:pPr>
      <w:numPr>
        <w:numId w:val="2"/>
      </w:numPr>
    </w:pPr>
    <w:rPr>
      <w:lang w:val="en-US"/>
    </w:rPr>
  </w:style>
  <w:style w:type="table" w:customStyle="1" w:styleId="TableInvisible">
    <w:name w:val="Table Invisible"/>
    <w:basedOn w:val="aa"/>
    <w:rsid w:val="004D7707"/>
    <w:tblPr/>
    <w:tblStylePr w:type="firstRow">
      <w:tblPr/>
      <w:trPr>
        <w:tblHeader/>
      </w:trPr>
    </w:tblStylePr>
    <w:tblStylePr w:type="fir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af3">
    <w:name w:val="Document Map"/>
    <w:basedOn w:val="a5"/>
    <w:semiHidden/>
    <w:rsid w:val="004D7707"/>
    <w:pPr>
      <w:shd w:val="clear" w:color="auto" w:fill="000080"/>
      <w:spacing w:after="120" w:line="240" w:lineRule="atLeast"/>
      <w:ind w:left="720"/>
    </w:pPr>
    <w:rPr>
      <w:rFonts w:ascii="Tahoma" w:hAnsi="Tahoma" w:cs="Tahoma"/>
      <w:sz w:val="20"/>
      <w:szCs w:val="20"/>
    </w:rPr>
  </w:style>
  <w:style w:type="paragraph" w:customStyle="1" w:styleId="12">
    <w:name w:val="Приложение 1"/>
    <w:basedOn w:val="1"/>
    <w:rsid w:val="004D7707"/>
    <w:pPr>
      <w:pageBreakBefore/>
      <w:widowControl w:val="0"/>
      <w:numPr>
        <w:numId w:val="0"/>
      </w:numPr>
      <w:tabs>
        <w:tab w:val="num" w:pos="0"/>
      </w:tabs>
      <w:spacing w:before="120" w:line="288" w:lineRule="auto"/>
      <w:jc w:val="center"/>
    </w:pPr>
    <w:rPr>
      <w:rFonts w:cs="Times New Roman"/>
      <w:bCs w:val="0"/>
      <w:kern w:val="0"/>
      <w:szCs w:val="24"/>
      <w:lang w:eastAsia="en-US"/>
    </w:rPr>
  </w:style>
  <w:style w:type="character" w:styleId="af4">
    <w:name w:val="annotation reference"/>
    <w:rsid w:val="004D7707"/>
    <w:rPr>
      <w:sz w:val="16"/>
      <w:szCs w:val="16"/>
    </w:rPr>
  </w:style>
  <w:style w:type="paragraph" w:styleId="af5">
    <w:name w:val="annotation text"/>
    <w:basedOn w:val="a5"/>
    <w:link w:val="af6"/>
    <w:rsid w:val="004D7707"/>
    <w:pPr>
      <w:widowControl w:val="0"/>
      <w:spacing w:line="288" w:lineRule="auto"/>
      <w:ind w:firstLine="720"/>
    </w:pPr>
    <w:rPr>
      <w:sz w:val="20"/>
      <w:szCs w:val="20"/>
      <w:lang w:val="en-US" w:eastAsia="en-US"/>
    </w:rPr>
  </w:style>
  <w:style w:type="character" w:customStyle="1" w:styleId="af6">
    <w:name w:val="Текст примечания Знак"/>
    <w:link w:val="af5"/>
    <w:rsid w:val="004D7707"/>
    <w:rPr>
      <w:lang w:val="en-US" w:eastAsia="en-US" w:bidi="ar-SA"/>
    </w:rPr>
  </w:style>
  <w:style w:type="paragraph" w:styleId="af7">
    <w:name w:val="Balloon Text"/>
    <w:basedOn w:val="a5"/>
    <w:semiHidden/>
    <w:rsid w:val="004D7707"/>
    <w:pPr>
      <w:spacing w:after="120" w:line="240" w:lineRule="atLeast"/>
      <w:ind w:left="720"/>
    </w:pPr>
    <w:rPr>
      <w:rFonts w:ascii="Tahoma" w:hAnsi="Tahoma" w:cs="Tahoma"/>
      <w:sz w:val="16"/>
      <w:szCs w:val="16"/>
    </w:rPr>
  </w:style>
  <w:style w:type="paragraph" w:styleId="af8">
    <w:name w:val="annotation subject"/>
    <w:basedOn w:val="af5"/>
    <w:next w:val="af5"/>
    <w:semiHidden/>
    <w:rsid w:val="004D7707"/>
    <w:pPr>
      <w:widowControl/>
      <w:spacing w:after="120" w:line="240" w:lineRule="atLeast"/>
      <w:ind w:left="720" w:firstLine="0"/>
    </w:pPr>
    <w:rPr>
      <w:b/>
      <w:bCs/>
      <w:lang w:val="ru-RU" w:eastAsia="ru-RU"/>
    </w:rPr>
  </w:style>
  <w:style w:type="paragraph" w:styleId="af9">
    <w:name w:val="Normal (Web)"/>
    <w:basedOn w:val="a5"/>
    <w:rsid w:val="004D7707"/>
    <w:pPr>
      <w:spacing w:before="100" w:beforeAutospacing="1" w:after="100" w:afterAutospacing="1"/>
    </w:pPr>
  </w:style>
  <w:style w:type="character" w:customStyle="1" w:styleId="-">
    <w:name w:val="Обычный - зеленый"/>
    <w:rsid w:val="004D7707"/>
    <w:rPr>
      <w:rFonts w:ascii="Verdana" w:hAnsi="Verdana"/>
      <w:color w:val="99CC00"/>
      <w:sz w:val="20"/>
    </w:rPr>
  </w:style>
  <w:style w:type="character" w:styleId="afa">
    <w:name w:val="Emphasis"/>
    <w:uiPriority w:val="20"/>
    <w:qFormat/>
    <w:rsid w:val="004D7707"/>
    <w:rPr>
      <w:i/>
      <w:spacing w:val="0"/>
    </w:rPr>
  </w:style>
  <w:style w:type="character" w:customStyle="1" w:styleId="afb">
    <w:name w:val="Основной текст Знак"/>
    <w:rsid w:val="004D7707"/>
    <w:rPr>
      <w:sz w:val="24"/>
      <w:lang w:val="ru-RU" w:eastAsia="ru-RU" w:bidi="ar-SA"/>
    </w:rPr>
  </w:style>
  <w:style w:type="paragraph" w:customStyle="1" w:styleId="13">
    <w:name w:val="Обычный1"/>
    <w:basedOn w:val="a5"/>
    <w:rsid w:val="004D7707"/>
    <w:pPr>
      <w:spacing w:before="60"/>
      <w:ind w:left="900"/>
    </w:pPr>
    <w:rPr>
      <w:rFonts w:eastAsia="Calibri"/>
    </w:rPr>
  </w:style>
  <w:style w:type="paragraph" w:customStyle="1" w:styleId="afc">
    <w:name w:val="Текст обычный"/>
    <w:basedOn w:val="a5"/>
    <w:rsid w:val="004D7707"/>
    <w:pPr>
      <w:spacing w:line="360" w:lineRule="auto"/>
      <w:ind w:firstLine="709"/>
    </w:pPr>
    <w:rPr>
      <w:sz w:val="28"/>
      <w:szCs w:val="20"/>
      <w:lang w:eastAsia="en-US"/>
    </w:rPr>
  </w:style>
  <w:style w:type="paragraph" w:customStyle="1" w:styleId="afd">
    <w:name w:val="Обычный.Абзац"/>
    <w:autoRedefine/>
    <w:rsid w:val="004D7707"/>
    <w:pPr>
      <w:ind w:firstLine="680"/>
      <w:jc w:val="both"/>
    </w:pPr>
    <w:rPr>
      <w:sz w:val="24"/>
      <w:szCs w:val="24"/>
    </w:rPr>
  </w:style>
  <w:style w:type="paragraph" w:customStyle="1" w:styleId="14">
    <w:name w:val="çàãîëîâîê 1"/>
    <w:basedOn w:val="a5"/>
    <w:next w:val="a5"/>
    <w:rsid w:val="004D7707"/>
    <w:pPr>
      <w:keepNext/>
      <w:autoSpaceDE w:val="0"/>
      <w:autoSpaceDN w:val="0"/>
      <w:adjustRightInd w:val="0"/>
      <w:ind w:left="709" w:hanging="709"/>
      <w:jc w:val="right"/>
    </w:pPr>
  </w:style>
  <w:style w:type="paragraph" w:customStyle="1" w:styleId="Figure">
    <w:name w:val="Figure"/>
    <w:basedOn w:val="Figuretitle"/>
    <w:rsid w:val="004D7707"/>
    <w:pPr>
      <w:keepNext/>
    </w:pPr>
  </w:style>
  <w:style w:type="paragraph" w:customStyle="1" w:styleId="Tablelistnumbered">
    <w:name w:val="Table list numbered"/>
    <w:basedOn w:val="Tabletext"/>
    <w:rsid w:val="004D7707"/>
    <w:pPr>
      <w:numPr>
        <w:numId w:val="11"/>
      </w:numPr>
      <w:ind w:left="0" w:firstLine="0"/>
    </w:pPr>
  </w:style>
  <w:style w:type="paragraph" w:customStyle="1" w:styleId="a3">
    <w:name w:val="Нумерованный основной текст"/>
    <w:basedOn w:val="a5"/>
    <w:rsid w:val="004D7707"/>
    <w:pPr>
      <w:numPr>
        <w:numId w:val="12"/>
      </w:numPr>
      <w:spacing w:after="120" w:line="240" w:lineRule="atLeast"/>
    </w:pPr>
  </w:style>
  <w:style w:type="paragraph" w:styleId="afe">
    <w:name w:val="Body Text Indent"/>
    <w:basedOn w:val="a5"/>
    <w:rsid w:val="004D7707"/>
    <w:pPr>
      <w:spacing w:line="360" w:lineRule="auto"/>
      <w:ind w:firstLine="720"/>
    </w:pPr>
  </w:style>
  <w:style w:type="paragraph" w:customStyle="1" w:styleId="11812">
    <w:name w:val="Стиль Заголовок 1 + Перед:  18 пт После:  12 пт Междустр.интервал..."/>
    <w:basedOn w:val="1"/>
    <w:rsid w:val="005F1E78"/>
    <w:pPr>
      <w:spacing w:before="360" w:after="240" w:line="240" w:lineRule="auto"/>
    </w:pPr>
    <w:rPr>
      <w:rFonts w:cs="Times New Roman"/>
      <w:szCs w:val="20"/>
    </w:rPr>
  </w:style>
  <w:style w:type="paragraph" w:styleId="aff">
    <w:name w:val="List Paragraph"/>
    <w:aliases w:val="Indention_list"/>
    <w:basedOn w:val="a5"/>
    <w:link w:val="aff0"/>
    <w:uiPriority w:val="34"/>
    <w:qFormat/>
    <w:rsid w:val="00DE10CB"/>
    <w:pPr>
      <w:spacing w:after="80" w:line="240" w:lineRule="atLeast"/>
      <w:contextualSpacing/>
    </w:pPr>
  </w:style>
  <w:style w:type="character" w:customStyle="1" w:styleId="32">
    <w:name w:val="Заголовок 3 Знак"/>
    <w:basedOn w:val="a7"/>
    <w:link w:val="31"/>
    <w:rsid w:val="0093167A"/>
    <w:rPr>
      <w:rFonts w:asciiTheme="minorHAnsi" w:hAnsiTheme="minorHAnsi" w:cs="Arial"/>
      <w:b/>
      <w:bCs/>
      <w:color w:val="437A28"/>
      <w:sz w:val="28"/>
      <w:szCs w:val="28"/>
    </w:rPr>
  </w:style>
  <w:style w:type="character" w:customStyle="1" w:styleId="af">
    <w:name w:val="Верхний колонтитул Знак"/>
    <w:basedOn w:val="a7"/>
    <w:link w:val="ae"/>
    <w:uiPriority w:val="99"/>
    <w:rsid w:val="00DF5315"/>
    <w:rPr>
      <w:i/>
    </w:rPr>
  </w:style>
  <w:style w:type="paragraph" w:styleId="35">
    <w:name w:val="Body Text Indent 3"/>
    <w:basedOn w:val="a5"/>
    <w:link w:val="36"/>
    <w:rsid w:val="00C063ED"/>
    <w:pPr>
      <w:spacing w:after="120"/>
      <w:ind w:left="283"/>
    </w:pPr>
    <w:rPr>
      <w:sz w:val="16"/>
      <w:szCs w:val="16"/>
    </w:rPr>
  </w:style>
  <w:style w:type="character" w:customStyle="1" w:styleId="36">
    <w:name w:val="Основной текст с отступом 3 Знак"/>
    <w:basedOn w:val="a7"/>
    <w:link w:val="35"/>
    <w:rsid w:val="00C063ED"/>
    <w:rPr>
      <w:sz w:val="16"/>
      <w:szCs w:val="16"/>
    </w:rPr>
  </w:style>
  <w:style w:type="paragraph" w:styleId="aff1">
    <w:name w:val="TOC Heading"/>
    <w:basedOn w:val="1"/>
    <w:next w:val="a5"/>
    <w:uiPriority w:val="39"/>
    <w:unhideWhenUsed/>
    <w:qFormat/>
    <w:rsid w:val="00CD586E"/>
    <w:pPr>
      <w:keepLines/>
      <w:numPr>
        <w:numId w:val="0"/>
      </w:numPr>
      <w:spacing w:before="480" w:after="0" w:line="276" w:lineRule="auto"/>
      <w:jc w:val="left"/>
      <w:outlineLvl w:val="9"/>
    </w:pPr>
    <w:rPr>
      <w:rFonts w:eastAsiaTheme="majorEastAsia" w:cstheme="minorHAnsi"/>
      <w:kern w:val="0"/>
      <w:sz w:val="28"/>
    </w:rPr>
  </w:style>
  <w:style w:type="paragraph" w:customStyle="1" w:styleId="a2">
    <w:name w:val="МаркированныйСписок"/>
    <w:basedOn w:val="a6"/>
    <w:link w:val="aff2"/>
    <w:qFormat/>
    <w:rsid w:val="00FC1063"/>
    <w:pPr>
      <w:numPr>
        <w:numId w:val="14"/>
      </w:numPr>
      <w:spacing w:before="0" w:after="40"/>
      <w:ind w:left="284" w:hanging="284"/>
    </w:pPr>
    <w:rPr>
      <w:color w:val="000000" w:themeColor="text1"/>
    </w:rPr>
  </w:style>
  <w:style w:type="paragraph" w:customStyle="1" w:styleId="21">
    <w:name w:val="Список2"/>
    <w:basedOn w:val="a6"/>
    <w:link w:val="26"/>
    <w:qFormat/>
    <w:rsid w:val="00A72E65"/>
    <w:pPr>
      <w:numPr>
        <w:numId w:val="13"/>
      </w:numPr>
      <w:spacing w:after="0"/>
      <w:ind w:left="568" w:hanging="284"/>
    </w:pPr>
  </w:style>
  <w:style w:type="character" w:customStyle="1" w:styleId="aff2">
    <w:name w:val="МаркированныйСписок Знак"/>
    <w:basedOn w:val="10"/>
    <w:link w:val="a2"/>
    <w:rsid w:val="00FC1063"/>
    <w:rPr>
      <w:rFonts w:asciiTheme="minorHAnsi" w:hAnsiTheme="minorHAnsi" w:cstheme="minorHAnsi"/>
      <w:color w:val="000000" w:themeColor="text1"/>
      <w:sz w:val="24"/>
      <w:szCs w:val="24"/>
    </w:rPr>
  </w:style>
  <w:style w:type="character" w:customStyle="1" w:styleId="26">
    <w:name w:val="Список2 Знак"/>
    <w:basedOn w:val="10"/>
    <w:link w:val="21"/>
    <w:rsid w:val="00A72E65"/>
    <w:rPr>
      <w:rFonts w:asciiTheme="minorHAnsi" w:hAnsiTheme="minorHAnsi" w:cstheme="minorHAnsi"/>
      <w:sz w:val="24"/>
      <w:szCs w:val="24"/>
    </w:rPr>
  </w:style>
  <w:style w:type="paragraph" w:customStyle="1" w:styleId="aff3">
    <w:name w:val="НумерованныйСписок"/>
    <w:link w:val="aff4"/>
    <w:qFormat/>
    <w:rsid w:val="00C725E8"/>
    <w:pPr>
      <w:spacing w:after="40" w:line="200" w:lineRule="atLeast"/>
      <w:jc w:val="both"/>
    </w:pPr>
    <w:rPr>
      <w:rFonts w:asciiTheme="minorHAnsi" w:hAnsiTheme="minorHAnsi"/>
      <w:b/>
      <w:bCs/>
      <w:sz w:val="24"/>
      <w:szCs w:val="24"/>
    </w:rPr>
  </w:style>
  <w:style w:type="paragraph" w:customStyle="1" w:styleId="aff5">
    <w:name w:val="Пример"/>
    <w:basedOn w:val="a6"/>
    <w:link w:val="aff6"/>
    <w:qFormat/>
    <w:rsid w:val="004111AE"/>
    <w:pPr>
      <w:spacing w:before="200" w:after="0"/>
    </w:pPr>
    <w:rPr>
      <w:i/>
    </w:rPr>
  </w:style>
  <w:style w:type="character" w:customStyle="1" w:styleId="40">
    <w:name w:val="Заголовок 4 Знак"/>
    <w:basedOn w:val="a7"/>
    <w:link w:val="4"/>
    <w:rsid w:val="001C2CED"/>
    <w:rPr>
      <w:rFonts w:asciiTheme="majorHAnsi" w:hAnsiTheme="majorHAnsi"/>
      <w:b/>
      <w:bCs/>
      <w:i/>
      <w:color w:val="17365D" w:themeColor="text2" w:themeShade="BF"/>
      <w:sz w:val="24"/>
    </w:rPr>
  </w:style>
  <w:style w:type="character" w:customStyle="1" w:styleId="aff4">
    <w:name w:val="НумерованныйСписок Знак"/>
    <w:basedOn w:val="40"/>
    <w:link w:val="aff3"/>
    <w:rsid w:val="00C725E8"/>
    <w:rPr>
      <w:rFonts w:asciiTheme="minorHAnsi" w:hAnsiTheme="minorHAnsi"/>
      <w:b/>
      <w:bCs/>
      <w:i w:val="0"/>
      <w:color w:val="17365D" w:themeColor="text2" w:themeShade="BF"/>
      <w:sz w:val="24"/>
      <w:szCs w:val="24"/>
    </w:rPr>
  </w:style>
  <w:style w:type="paragraph" w:styleId="aff7">
    <w:name w:val="Plain Text"/>
    <w:basedOn w:val="a5"/>
    <w:link w:val="aff8"/>
    <w:uiPriority w:val="99"/>
    <w:rsid w:val="00FA433C"/>
    <w:pPr>
      <w:spacing w:before="0" w:after="0"/>
      <w:jc w:val="left"/>
    </w:pPr>
    <w:rPr>
      <w:rFonts w:ascii="Courier New" w:hAnsi="Courier New" w:cs="Courier New"/>
      <w:sz w:val="20"/>
      <w:szCs w:val="20"/>
    </w:rPr>
  </w:style>
  <w:style w:type="character" w:customStyle="1" w:styleId="aff6">
    <w:name w:val="Пример Знак"/>
    <w:basedOn w:val="10"/>
    <w:link w:val="aff5"/>
    <w:rsid w:val="004111AE"/>
    <w:rPr>
      <w:rFonts w:asciiTheme="minorHAnsi" w:hAnsiTheme="minorHAnsi" w:cstheme="minorHAnsi"/>
      <w:i/>
      <w:sz w:val="24"/>
      <w:szCs w:val="24"/>
      <w:lang w:val="ru-RU" w:eastAsia="ru-RU" w:bidi="ar-SA"/>
    </w:rPr>
  </w:style>
  <w:style w:type="character" w:customStyle="1" w:styleId="aff8">
    <w:name w:val="Текст Знак"/>
    <w:basedOn w:val="a7"/>
    <w:link w:val="aff7"/>
    <w:uiPriority w:val="99"/>
    <w:rsid w:val="00FA433C"/>
    <w:rPr>
      <w:rFonts w:ascii="Courier New" w:hAnsi="Courier New" w:cs="Courier New"/>
    </w:rPr>
  </w:style>
  <w:style w:type="character" w:styleId="aff9">
    <w:name w:val="Intense Emphasis"/>
    <w:basedOn w:val="a7"/>
    <w:uiPriority w:val="99"/>
    <w:rsid w:val="00FF577A"/>
    <w:rPr>
      <w:rFonts w:cs="Times New Roman"/>
      <w:b/>
      <w:bCs/>
      <w:i/>
      <w:iCs/>
      <w:color w:val="4F81BD"/>
    </w:rPr>
  </w:style>
  <w:style w:type="paragraph" w:styleId="affa">
    <w:name w:val="No Spacing"/>
    <w:uiPriority w:val="99"/>
    <w:rsid w:val="00447288"/>
    <w:rPr>
      <w:rFonts w:ascii="Calibri" w:hAnsi="Calibri"/>
      <w:sz w:val="22"/>
      <w:szCs w:val="22"/>
      <w:lang w:eastAsia="en-US"/>
    </w:rPr>
  </w:style>
  <w:style w:type="character" w:customStyle="1" w:styleId="Iniiaiieoeoo">
    <w:name w:val="Iniiaiie o?eoo"/>
    <w:uiPriority w:val="99"/>
    <w:rsid w:val="00606B87"/>
  </w:style>
  <w:style w:type="character" w:styleId="affb">
    <w:name w:val="footnote reference"/>
    <w:basedOn w:val="a7"/>
    <w:uiPriority w:val="99"/>
    <w:rsid w:val="00966D69"/>
    <w:rPr>
      <w:vertAlign w:val="superscript"/>
    </w:rPr>
  </w:style>
  <w:style w:type="paragraph" w:styleId="affc">
    <w:name w:val="footnote text"/>
    <w:basedOn w:val="a5"/>
    <w:link w:val="affd"/>
    <w:uiPriority w:val="99"/>
    <w:rsid w:val="00966D69"/>
    <w:pPr>
      <w:autoSpaceDE w:val="0"/>
      <w:autoSpaceDN w:val="0"/>
      <w:spacing w:before="0" w:after="120"/>
    </w:pPr>
    <w:rPr>
      <w:sz w:val="16"/>
      <w:szCs w:val="16"/>
    </w:rPr>
  </w:style>
  <w:style w:type="character" w:customStyle="1" w:styleId="affd">
    <w:name w:val="Текст сноски Знак"/>
    <w:basedOn w:val="a7"/>
    <w:link w:val="affc"/>
    <w:uiPriority w:val="99"/>
    <w:rsid w:val="00966D69"/>
    <w:rPr>
      <w:sz w:val="16"/>
      <w:szCs w:val="16"/>
    </w:rPr>
  </w:style>
  <w:style w:type="paragraph" w:customStyle="1" w:styleId="Tablehead">
    <w:name w:val="Table_head"/>
    <w:link w:val="Tablehead0"/>
    <w:qFormat/>
    <w:rsid w:val="00340512"/>
    <w:pPr>
      <w:spacing w:before="100" w:after="100" w:line="240" w:lineRule="atLeast"/>
      <w:jc w:val="center"/>
    </w:pPr>
    <w:rPr>
      <w:rFonts w:asciiTheme="minorHAnsi" w:hAnsiTheme="minorHAnsi" w:cstheme="minorHAnsi"/>
      <w:b/>
      <w:color w:val="FFFFFF" w:themeColor="background1"/>
      <w:sz w:val="24"/>
      <w:szCs w:val="28"/>
    </w:rPr>
  </w:style>
  <w:style w:type="table" w:customStyle="1" w:styleId="Table">
    <w:name w:val="Table"/>
    <w:basedOn w:val="a8"/>
    <w:uiPriority w:val="99"/>
    <w:rsid w:val="008828D0"/>
    <w:tblPr/>
  </w:style>
  <w:style w:type="paragraph" w:customStyle="1" w:styleId="Tablebody">
    <w:name w:val="Table_body"/>
    <w:basedOn w:val="Tablehead"/>
    <w:link w:val="Tablebody0"/>
    <w:qFormat/>
    <w:rsid w:val="00FC1063"/>
    <w:pPr>
      <w:spacing w:before="60" w:after="60"/>
      <w:jc w:val="both"/>
    </w:pPr>
    <w:rPr>
      <w:b w:val="0"/>
      <w:lang w:val="en-US"/>
    </w:rPr>
  </w:style>
  <w:style w:type="paragraph" w:customStyle="1" w:styleId="Notehead">
    <w:name w:val="Note_head"/>
    <w:basedOn w:val="a5"/>
    <w:link w:val="Notehead0"/>
    <w:rsid w:val="008828D0"/>
    <w:pPr>
      <w:spacing w:before="200" w:after="0" w:line="240" w:lineRule="atLeast"/>
    </w:pPr>
    <w:rPr>
      <w:b/>
      <w:i/>
    </w:rPr>
  </w:style>
  <w:style w:type="character" w:customStyle="1" w:styleId="Tablehead0">
    <w:name w:val="Table_head Знак"/>
    <w:basedOn w:val="a7"/>
    <w:link w:val="Tablehead"/>
    <w:rsid w:val="00340512"/>
    <w:rPr>
      <w:rFonts w:asciiTheme="minorHAnsi" w:hAnsiTheme="minorHAnsi" w:cstheme="minorHAnsi"/>
      <w:b/>
      <w:color w:val="FFFFFF" w:themeColor="background1"/>
      <w:sz w:val="24"/>
      <w:szCs w:val="28"/>
    </w:rPr>
  </w:style>
  <w:style w:type="character" w:customStyle="1" w:styleId="Tablebody0">
    <w:name w:val="Table_body Знак"/>
    <w:basedOn w:val="Tablehead0"/>
    <w:link w:val="Tablebody"/>
    <w:rsid w:val="00FC1063"/>
    <w:rPr>
      <w:rFonts w:asciiTheme="minorHAnsi" w:hAnsiTheme="minorHAnsi" w:cstheme="minorHAnsi"/>
      <w:b w:val="0"/>
      <w:color w:val="FFFFFF" w:themeColor="background1"/>
      <w:sz w:val="24"/>
      <w:szCs w:val="24"/>
      <w:lang w:val="en-US"/>
    </w:rPr>
  </w:style>
  <w:style w:type="paragraph" w:customStyle="1" w:styleId="Notebody">
    <w:name w:val="Note_body"/>
    <w:basedOn w:val="a5"/>
    <w:link w:val="Notebody0"/>
    <w:qFormat/>
    <w:rsid w:val="00DE10CB"/>
    <w:pPr>
      <w:spacing w:before="0" w:after="0" w:line="240" w:lineRule="atLeast"/>
    </w:pPr>
    <w:rPr>
      <w:i/>
      <w:sz w:val="22"/>
    </w:rPr>
  </w:style>
  <w:style w:type="character" w:customStyle="1" w:styleId="Notehead0">
    <w:name w:val="Note_head Знак"/>
    <w:basedOn w:val="a7"/>
    <w:link w:val="Notehead"/>
    <w:rsid w:val="008828D0"/>
    <w:rPr>
      <w:b/>
      <w:i/>
      <w:sz w:val="24"/>
      <w:szCs w:val="24"/>
    </w:rPr>
  </w:style>
  <w:style w:type="paragraph" w:customStyle="1" w:styleId="INDENTION">
    <w:name w:val="INDENTION"/>
    <w:basedOn w:val="a5"/>
    <w:link w:val="INDENTION0"/>
    <w:qFormat/>
    <w:rsid w:val="0071560B"/>
    <w:pPr>
      <w:spacing w:before="0" w:line="360" w:lineRule="auto"/>
    </w:pPr>
    <w:rPr>
      <w:rFonts w:asciiTheme="minorHAnsi" w:hAnsiTheme="minorHAnsi"/>
    </w:rPr>
  </w:style>
  <w:style w:type="character" w:customStyle="1" w:styleId="Notebody0">
    <w:name w:val="Note_body Знак"/>
    <w:basedOn w:val="a7"/>
    <w:link w:val="Notebody"/>
    <w:rsid w:val="00DE10CB"/>
    <w:rPr>
      <w:i/>
      <w:sz w:val="22"/>
      <w:szCs w:val="24"/>
    </w:rPr>
  </w:style>
  <w:style w:type="character" w:styleId="affe">
    <w:name w:val="Intense Reference"/>
    <w:basedOn w:val="a7"/>
    <w:uiPriority w:val="32"/>
    <w:qFormat/>
    <w:rsid w:val="00DE10CB"/>
    <w:rPr>
      <w:b/>
      <w:bCs/>
      <w:smallCaps/>
      <w:color w:val="C0504D" w:themeColor="accent2"/>
      <w:spacing w:val="5"/>
      <w:u w:val="single"/>
    </w:rPr>
  </w:style>
  <w:style w:type="character" w:customStyle="1" w:styleId="INDENTION0">
    <w:name w:val="INDENTION Знак"/>
    <w:basedOn w:val="a7"/>
    <w:link w:val="INDENTION"/>
    <w:rsid w:val="0071560B"/>
    <w:rPr>
      <w:rFonts w:asciiTheme="minorHAnsi" w:hAnsiTheme="minorHAnsi"/>
      <w:sz w:val="24"/>
      <w:szCs w:val="24"/>
    </w:rPr>
  </w:style>
  <w:style w:type="paragraph" w:customStyle="1" w:styleId="WARNING">
    <w:name w:val="WARNING"/>
    <w:basedOn w:val="a5"/>
    <w:link w:val="WARNING0"/>
    <w:rsid w:val="00FC1063"/>
    <w:pPr>
      <w:spacing w:before="200" w:after="0" w:line="240" w:lineRule="atLeast"/>
    </w:pPr>
    <w:rPr>
      <w:rFonts w:asciiTheme="minorHAnsi" w:hAnsiTheme="minorHAnsi"/>
      <w:b/>
      <w:color w:val="C00000"/>
      <w:u w:val="single"/>
    </w:rPr>
  </w:style>
  <w:style w:type="paragraph" w:customStyle="1" w:styleId="Warnbody">
    <w:name w:val="Warn_body"/>
    <w:basedOn w:val="WARNING"/>
    <w:link w:val="Warnbody0"/>
    <w:rsid w:val="00DE10CB"/>
    <w:pPr>
      <w:spacing w:before="0"/>
    </w:pPr>
    <w:rPr>
      <w:b w:val="0"/>
      <w:color w:val="auto"/>
      <w:sz w:val="22"/>
      <w:u w:val="none"/>
    </w:rPr>
  </w:style>
  <w:style w:type="character" w:customStyle="1" w:styleId="WARNING0">
    <w:name w:val="WARNING Знак"/>
    <w:basedOn w:val="a7"/>
    <w:link w:val="WARNING"/>
    <w:rsid w:val="00FC1063"/>
    <w:rPr>
      <w:rFonts w:asciiTheme="minorHAnsi" w:hAnsiTheme="minorHAnsi"/>
      <w:b/>
      <w:color w:val="C00000"/>
      <w:sz w:val="24"/>
      <w:szCs w:val="24"/>
      <w:u w:val="single"/>
    </w:rPr>
  </w:style>
  <w:style w:type="character" w:customStyle="1" w:styleId="Warnbody0">
    <w:name w:val="Warn_body Знак"/>
    <w:basedOn w:val="WARNING0"/>
    <w:link w:val="Warnbody"/>
    <w:rsid w:val="00DE10CB"/>
    <w:rPr>
      <w:rFonts w:asciiTheme="minorHAnsi" w:hAnsiTheme="minorHAnsi"/>
      <w:b w:val="0"/>
      <w:color w:val="C00000"/>
      <w:sz w:val="22"/>
      <w:szCs w:val="24"/>
      <w:u w:val="single"/>
    </w:rPr>
  </w:style>
  <w:style w:type="paragraph" w:customStyle="1" w:styleId="Picture">
    <w:name w:val="Picture"/>
    <w:basedOn w:val="a5"/>
    <w:link w:val="Picture0"/>
    <w:rsid w:val="00747CFE"/>
    <w:pPr>
      <w:spacing w:before="0" w:after="120" w:line="240" w:lineRule="atLeast"/>
    </w:pPr>
    <w:rPr>
      <w:bCs/>
      <w:i/>
      <w:sz w:val="22"/>
    </w:rPr>
  </w:style>
  <w:style w:type="paragraph" w:customStyle="1" w:styleId="Tabletitle0">
    <w:name w:val="Table_title"/>
    <w:basedOn w:val="Picture"/>
    <w:link w:val="Tabletitle1"/>
    <w:qFormat/>
    <w:rsid w:val="00335A07"/>
    <w:pPr>
      <w:spacing w:before="200"/>
      <w:jc w:val="right"/>
    </w:pPr>
    <w:rPr>
      <w:rFonts w:asciiTheme="minorHAnsi" w:hAnsiTheme="minorHAnsi"/>
      <w:i w:val="0"/>
      <w:color w:val="365F91" w:themeColor="accent1" w:themeShade="BF"/>
    </w:rPr>
  </w:style>
  <w:style w:type="character" w:customStyle="1" w:styleId="Picture0">
    <w:name w:val="Picture Знак"/>
    <w:basedOn w:val="a7"/>
    <w:link w:val="Picture"/>
    <w:rsid w:val="00747CFE"/>
    <w:rPr>
      <w:bCs/>
      <w:i/>
      <w:sz w:val="22"/>
      <w:szCs w:val="24"/>
    </w:rPr>
  </w:style>
  <w:style w:type="character" w:customStyle="1" w:styleId="Tabletitle1">
    <w:name w:val="Table_title Знак"/>
    <w:basedOn w:val="Picture0"/>
    <w:link w:val="Tabletitle0"/>
    <w:rsid w:val="00335A07"/>
    <w:rPr>
      <w:rFonts w:asciiTheme="minorHAnsi" w:hAnsiTheme="minorHAnsi"/>
      <w:bCs/>
      <w:i w:val="0"/>
      <w:color w:val="365F91" w:themeColor="accent1" w:themeShade="BF"/>
      <w:sz w:val="22"/>
      <w:szCs w:val="24"/>
    </w:rPr>
  </w:style>
  <w:style w:type="paragraph" w:customStyle="1" w:styleId="afff">
    <w:name w:val="ТАБЛИЦЫ"/>
    <w:basedOn w:val="a6"/>
    <w:link w:val="afff0"/>
    <w:rsid w:val="007C620F"/>
    <w:pPr>
      <w:spacing w:before="100" w:after="100"/>
    </w:pPr>
  </w:style>
  <w:style w:type="character" w:customStyle="1" w:styleId="afff0">
    <w:name w:val="ТАБЛИЦЫ Знак"/>
    <w:basedOn w:val="10"/>
    <w:link w:val="afff"/>
    <w:rsid w:val="007C620F"/>
    <w:rPr>
      <w:rFonts w:asciiTheme="minorHAnsi" w:hAnsiTheme="minorHAnsi" w:cstheme="minorHAnsi"/>
      <w:sz w:val="24"/>
      <w:szCs w:val="24"/>
      <w:lang w:val="ru-RU" w:eastAsia="ru-RU" w:bidi="ar-SA"/>
    </w:rPr>
  </w:style>
  <w:style w:type="paragraph" w:customStyle="1" w:styleId="afff1">
    <w:name w:val="Основной_ТЗ"/>
    <w:basedOn w:val="a5"/>
    <w:link w:val="15"/>
    <w:rsid w:val="00EE6A81"/>
    <w:pPr>
      <w:spacing w:before="0" w:after="0"/>
      <w:ind w:firstLine="567"/>
    </w:pPr>
    <w:rPr>
      <w:sz w:val="22"/>
      <w:szCs w:val="22"/>
      <w:lang w:eastAsia="en-US"/>
    </w:rPr>
  </w:style>
  <w:style w:type="character" w:customStyle="1" w:styleId="15">
    <w:name w:val="Основной_ТЗ Знак1"/>
    <w:link w:val="afff1"/>
    <w:rsid w:val="00EE6A81"/>
    <w:rPr>
      <w:sz w:val="22"/>
      <w:szCs w:val="22"/>
      <w:lang w:eastAsia="en-US"/>
    </w:rPr>
  </w:style>
  <w:style w:type="character" w:customStyle="1" w:styleId="23">
    <w:name w:val="Заголовок 2 Знак"/>
    <w:basedOn w:val="a7"/>
    <w:link w:val="22"/>
    <w:rsid w:val="00EB29F1"/>
    <w:rPr>
      <w:rFonts w:asciiTheme="minorHAnsi" w:hAnsiTheme="minorHAnsi" w:cs="Arial"/>
      <w:b/>
      <w:bCs/>
      <w:iCs/>
      <w:color w:val="437A28"/>
      <w:sz w:val="32"/>
      <w:szCs w:val="24"/>
    </w:rPr>
  </w:style>
  <w:style w:type="character" w:customStyle="1" w:styleId="code">
    <w:name w:val="code"/>
    <w:rsid w:val="00841959"/>
    <w:rPr>
      <w:rFonts w:ascii="Courier New" w:hAnsi="Courier New" w:cs="Courier New"/>
    </w:rPr>
  </w:style>
  <w:style w:type="paragraph" w:customStyle="1" w:styleId="afff2">
    <w:name w:val="Перед списком"/>
    <w:basedOn w:val="INDENTION"/>
    <w:link w:val="afff3"/>
    <w:rsid w:val="00545EC2"/>
    <w:pPr>
      <w:spacing w:before="80" w:after="120"/>
    </w:pPr>
    <w:rPr>
      <w:lang w:val="en-US"/>
    </w:rPr>
  </w:style>
  <w:style w:type="paragraph" w:customStyle="1" w:styleId="afff4">
    <w:name w:val="Подпись к картинкам"/>
    <w:basedOn w:val="ac"/>
    <w:link w:val="afff5"/>
    <w:qFormat/>
    <w:rsid w:val="000D06AF"/>
    <w:pPr>
      <w:spacing w:before="0" w:after="0"/>
      <w:ind w:hanging="720"/>
    </w:pPr>
    <w:rPr>
      <w:rFonts w:asciiTheme="minorHAnsi" w:hAnsiTheme="minorHAnsi" w:cstheme="minorHAnsi"/>
      <w:i/>
    </w:rPr>
  </w:style>
  <w:style w:type="character" w:customStyle="1" w:styleId="afff3">
    <w:name w:val="Перед списком Знак"/>
    <w:basedOn w:val="INDENTION0"/>
    <w:link w:val="afff2"/>
    <w:rsid w:val="00545EC2"/>
    <w:rPr>
      <w:rFonts w:asciiTheme="minorHAnsi" w:hAnsiTheme="minorHAnsi"/>
      <w:sz w:val="24"/>
      <w:szCs w:val="24"/>
      <w:lang w:val="en-US"/>
    </w:rPr>
  </w:style>
  <w:style w:type="character" w:customStyle="1" w:styleId="ad">
    <w:name w:val="Название объекта Знак"/>
    <w:basedOn w:val="a7"/>
    <w:link w:val="ac"/>
    <w:rsid w:val="000D06AF"/>
    <w:rPr>
      <w:b/>
      <w:bCs/>
    </w:rPr>
  </w:style>
  <w:style w:type="character" w:customStyle="1" w:styleId="afff5">
    <w:name w:val="Подпись к картинкам Знак"/>
    <w:basedOn w:val="ad"/>
    <w:link w:val="afff4"/>
    <w:rsid w:val="000D06AF"/>
    <w:rPr>
      <w:rFonts w:asciiTheme="minorHAnsi" w:hAnsiTheme="minorHAnsi" w:cstheme="minorHAnsi"/>
      <w:b/>
      <w:bCs/>
      <w:i/>
    </w:rPr>
  </w:style>
  <w:style w:type="paragraph" w:customStyle="1" w:styleId="27">
    <w:name w:val="Перед списком2"/>
    <w:basedOn w:val="afff2"/>
    <w:link w:val="28"/>
    <w:qFormat/>
    <w:rsid w:val="00A2043B"/>
    <w:pPr>
      <w:spacing w:after="80"/>
    </w:pPr>
  </w:style>
  <w:style w:type="character" w:customStyle="1" w:styleId="28">
    <w:name w:val="Перед списком2 Знак"/>
    <w:basedOn w:val="afff3"/>
    <w:link w:val="27"/>
    <w:rsid w:val="00A2043B"/>
    <w:rPr>
      <w:rFonts w:asciiTheme="minorHAnsi" w:hAnsiTheme="minorHAnsi"/>
      <w:sz w:val="24"/>
      <w:szCs w:val="24"/>
      <w:lang w:val="en-US"/>
    </w:rPr>
  </w:style>
  <w:style w:type="paragraph" w:styleId="5">
    <w:name w:val="List Number 5"/>
    <w:basedOn w:val="a5"/>
    <w:rsid w:val="009E352D"/>
    <w:pPr>
      <w:numPr>
        <w:numId w:val="15"/>
      </w:numPr>
      <w:spacing w:before="0" w:after="0"/>
      <w:jc w:val="left"/>
    </w:pPr>
    <w:rPr>
      <w:rFonts w:eastAsia="MS Mincho"/>
      <w:lang w:val="en-GB" w:eastAsia="en-GB"/>
    </w:rPr>
  </w:style>
  <w:style w:type="paragraph" w:customStyle="1" w:styleId="afff6">
    <w:name w:val="Примечание"/>
    <w:basedOn w:val="INDENTION"/>
    <w:link w:val="afff7"/>
    <w:qFormat/>
    <w:rsid w:val="00FC1063"/>
    <w:rPr>
      <w:i/>
      <w:color w:val="17365D" w:themeColor="text2" w:themeShade="BF"/>
      <w:sz w:val="20"/>
      <w:szCs w:val="20"/>
    </w:rPr>
  </w:style>
  <w:style w:type="paragraph" w:customStyle="1" w:styleId="Warningtext">
    <w:name w:val="Warning_text"/>
    <w:basedOn w:val="Notebody"/>
    <w:link w:val="Warningtext0"/>
    <w:qFormat/>
    <w:rsid w:val="00FC1063"/>
    <w:rPr>
      <w:rFonts w:asciiTheme="minorHAnsi" w:hAnsiTheme="minorHAnsi" w:cstheme="minorHAnsi"/>
      <w:color w:val="943634" w:themeColor="accent2" w:themeShade="BF"/>
      <w:sz w:val="20"/>
      <w:szCs w:val="20"/>
    </w:rPr>
  </w:style>
  <w:style w:type="character" w:customStyle="1" w:styleId="afff7">
    <w:name w:val="Примечание Знак"/>
    <w:basedOn w:val="INDENTION0"/>
    <w:link w:val="afff6"/>
    <w:rsid w:val="00FC1063"/>
    <w:rPr>
      <w:rFonts w:asciiTheme="minorHAnsi" w:hAnsiTheme="minorHAnsi"/>
      <w:i/>
      <w:color w:val="17365D" w:themeColor="text2" w:themeShade="BF"/>
      <w:sz w:val="24"/>
      <w:szCs w:val="24"/>
    </w:rPr>
  </w:style>
  <w:style w:type="paragraph" w:customStyle="1" w:styleId="Warningtitle">
    <w:name w:val="Warning_title"/>
    <w:basedOn w:val="WARNING"/>
    <w:link w:val="Warningtitle0"/>
    <w:qFormat/>
    <w:rsid w:val="00FC1063"/>
    <w:pPr>
      <w:spacing w:before="100"/>
    </w:pPr>
    <w:rPr>
      <w:rFonts w:cstheme="minorHAnsi"/>
      <w:i/>
      <w:color w:val="943634" w:themeColor="accent2" w:themeShade="BF"/>
    </w:rPr>
  </w:style>
  <w:style w:type="character" w:customStyle="1" w:styleId="Warningtext0">
    <w:name w:val="Warning_text Знак"/>
    <w:basedOn w:val="Notebody0"/>
    <w:link w:val="Warningtext"/>
    <w:rsid w:val="00FC1063"/>
    <w:rPr>
      <w:rFonts w:asciiTheme="minorHAnsi" w:hAnsiTheme="minorHAnsi" w:cstheme="minorHAnsi"/>
      <w:i/>
      <w:color w:val="943634" w:themeColor="accent2" w:themeShade="BF"/>
      <w:sz w:val="22"/>
      <w:szCs w:val="24"/>
    </w:rPr>
  </w:style>
  <w:style w:type="character" w:customStyle="1" w:styleId="Warningtitle0">
    <w:name w:val="Warning_title Знак"/>
    <w:basedOn w:val="WARNING0"/>
    <w:link w:val="Warningtitle"/>
    <w:rsid w:val="00FC1063"/>
    <w:rPr>
      <w:rFonts w:asciiTheme="minorHAnsi" w:hAnsiTheme="minorHAnsi" w:cstheme="minorHAnsi"/>
      <w:b/>
      <w:i/>
      <w:color w:val="943634" w:themeColor="accent2" w:themeShade="BF"/>
      <w:sz w:val="24"/>
      <w:szCs w:val="24"/>
      <w:u w:val="single"/>
    </w:rPr>
  </w:style>
  <w:style w:type="paragraph" w:customStyle="1" w:styleId="afff8">
    <w:name w:val="Абзац перед списком"/>
    <w:basedOn w:val="a5"/>
    <w:link w:val="afff9"/>
    <w:qFormat/>
    <w:rsid w:val="000D7393"/>
    <w:pPr>
      <w:spacing w:before="200" w:after="120"/>
    </w:pPr>
    <w:rPr>
      <w:rFonts w:asciiTheme="minorHAnsi" w:hAnsiTheme="minorHAnsi" w:cstheme="minorHAnsi"/>
    </w:rPr>
  </w:style>
  <w:style w:type="character" w:customStyle="1" w:styleId="afff9">
    <w:name w:val="Абзац перед списком Знак"/>
    <w:basedOn w:val="a7"/>
    <w:link w:val="afff8"/>
    <w:rsid w:val="000D7393"/>
    <w:rPr>
      <w:rFonts w:asciiTheme="minorHAnsi" w:hAnsiTheme="minorHAnsi" w:cstheme="minorHAnsi"/>
      <w:sz w:val="24"/>
      <w:szCs w:val="24"/>
    </w:rPr>
  </w:style>
  <w:style w:type="character" w:styleId="afffa">
    <w:name w:val="FollowedHyperlink"/>
    <w:basedOn w:val="a7"/>
    <w:rsid w:val="00022D1D"/>
    <w:rPr>
      <w:color w:val="800080" w:themeColor="followedHyperlink"/>
      <w:u w:val="single"/>
    </w:rPr>
  </w:style>
  <w:style w:type="character" w:styleId="afffb">
    <w:name w:val="Strong"/>
    <w:basedOn w:val="a7"/>
    <w:uiPriority w:val="22"/>
    <w:qFormat/>
    <w:rsid w:val="00EC4AA2"/>
    <w:rPr>
      <w:b/>
      <w:bCs/>
    </w:rPr>
  </w:style>
  <w:style w:type="character" w:customStyle="1" w:styleId="apple-converted-space">
    <w:name w:val="apple-converted-space"/>
    <w:basedOn w:val="a7"/>
    <w:rsid w:val="00EC4AA2"/>
  </w:style>
  <w:style w:type="paragraph" w:customStyle="1" w:styleId="afffc">
    <w:name w:val="Заголовок без номера"/>
    <w:next w:val="a5"/>
    <w:link w:val="afffd"/>
    <w:qFormat/>
    <w:rsid w:val="00CD586E"/>
    <w:pPr>
      <w:spacing w:line="360" w:lineRule="auto"/>
    </w:pPr>
    <w:rPr>
      <w:rFonts w:asciiTheme="minorHAnsi" w:hAnsiTheme="minorHAnsi" w:cs="Tahoma"/>
      <w:b/>
      <w:color w:val="437A28"/>
      <w:sz w:val="40"/>
      <w:szCs w:val="40"/>
    </w:rPr>
  </w:style>
  <w:style w:type="paragraph" w:customStyle="1" w:styleId="afffe">
    <w:name w:val="Кнопка"/>
    <w:basedOn w:val="INDENTION"/>
    <w:link w:val="affff"/>
    <w:qFormat/>
    <w:rsid w:val="00464767"/>
    <w:rPr>
      <w:b/>
      <w:color w:val="437A28"/>
    </w:rPr>
  </w:style>
  <w:style w:type="character" w:customStyle="1" w:styleId="afffd">
    <w:name w:val="Заголовок без номера Знак"/>
    <w:basedOn w:val="a7"/>
    <w:link w:val="afffc"/>
    <w:rsid w:val="00CD586E"/>
    <w:rPr>
      <w:rFonts w:asciiTheme="minorHAnsi" w:hAnsiTheme="minorHAnsi" w:cs="Tahoma"/>
      <w:b/>
      <w:color w:val="437A28"/>
      <w:sz w:val="40"/>
      <w:szCs w:val="40"/>
    </w:rPr>
  </w:style>
  <w:style w:type="character" w:customStyle="1" w:styleId="affff">
    <w:name w:val="Кнопка Знак"/>
    <w:basedOn w:val="INDENTION0"/>
    <w:link w:val="afffe"/>
    <w:rsid w:val="00464767"/>
    <w:rPr>
      <w:rFonts w:asciiTheme="minorHAnsi" w:hAnsiTheme="minorHAnsi"/>
      <w:b/>
      <w:color w:val="437A28"/>
      <w:sz w:val="24"/>
      <w:szCs w:val="24"/>
    </w:rPr>
  </w:style>
  <w:style w:type="paragraph" w:customStyle="1" w:styleId="100">
    <w:name w:val="Стиль Заголовок 1 + Слева:  0 см Первая строка:  0 см"/>
    <w:basedOn w:val="1"/>
    <w:qFormat/>
    <w:rsid w:val="00D03C7F"/>
    <w:pPr>
      <w:ind w:left="0" w:firstLine="0"/>
    </w:pPr>
    <w:rPr>
      <w:rFonts w:cs="Times New Roman"/>
      <w:szCs w:val="20"/>
    </w:rPr>
  </w:style>
  <w:style w:type="paragraph" w:customStyle="1" w:styleId="a1">
    <w:name w:val="Сообщение"/>
    <w:basedOn w:val="aff"/>
    <w:link w:val="affff0"/>
    <w:rsid w:val="00D05034"/>
    <w:pPr>
      <w:numPr>
        <w:numId w:val="20"/>
      </w:numPr>
      <w:spacing w:line="360" w:lineRule="auto"/>
    </w:pPr>
    <w:rPr>
      <w:shd w:val="clear" w:color="auto" w:fill="FFC000"/>
    </w:rPr>
  </w:style>
  <w:style w:type="paragraph" w:customStyle="1" w:styleId="affff1">
    <w:name w:val="Сообщение на дисплее"/>
    <w:basedOn w:val="a5"/>
    <w:link w:val="affff2"/>
    <w:rsid w:val="00D05034"/>
    <w:pPr>
      <w:spacing w:line="360" w:lineRule="auto"/>
      <w:ind w:left="360"/>
    </w:pPr>
    <w:rPr>
      <w:rFonts w:asciiTheme="minorHAnsi" w:hAnsiTheme="minorHAnsi"/>
      <w:b/>
      <w:color w:val="437A28"/>
      <w:bdr w:val="single" w:sz="4" w:space="0" w:color="D99594" w:themeColor="accent2" w:themeTint="99"/>
      <w:shd w:val="clear" w:color="auto" w:fill="FFC000"/>
    </w:rPr>
  </w:style>
  <w:style w:type="character" w:customStyle="1" w:styleId="aff0">
    <w:name w:val="Абзац списка Знак"/>
    <w:aliases w:val="Indention_list Знак"/>
    <w:basedOn w:val="a7"/>
    <w:link w:val="aff"/>
    <w:uiPriority w:val="34"/>
    <w:rsid w:val="00D05034"/>
    <w:rPr>
      <w:sz w:val="24"/>
      <w:szCs w:val="24"/>
    </w:rPr>
  </w:style>
  <w:style w:type="character" w:customStyle="1" w:styleId="affff0">
    <w:name w:val="Сообщение Знак"/>
    <w:basedOn w:val="aff0"/>
    <w:link w:val="a1"/>
    <w:rsid w:val="00D05034"/>
    <w:rPr>
      <w:sz w:val="24"/>
      <w:szCs w:val="24"/>
    </w:rPr>
  </w:style>
  <w:style w:type="paragraph" w:customStyle="1" w:styleId="affff3">
    <w:name w:val="Кнопка Отмена"/>
    <w:basedOn w:val="INDENTION"/>
    <w:link w:val="affff4"/>
    <w:qFormat/>
    <w:rsid w:val="00067F6A"/>
    <w:rPr>
      <w:b/>
      <w:color w:val="C00000"/>
    </w:rPr>
  </w:style>
  <w:style w:type="character" w:customStyle="1" w:styleId="affff2">
    <w:name w:val="Сообщение на дисплее Знак"/>
    <w:basedOn w:val="aff0"/>
    <w:link w:val="affff1"/>
    <w:rsid w:val="00D05034"/>
    <w:rPr>
      <w:rFonts w:asciiTheme="minorHAnsi" w:hAnsiTheme="minorHAnsi"/>
      <w:b/>
      <w:color w:val="437A28"/>
      <w:sz w:val="24"/>
      <w:szCs w:val="24"/>
      <w:bdr w:val="single" w:sz="4" w:space="0" w:color="D99594" w:themeColor="accent2" w:themeTint="99"/>
    </w:rPr>
  </w:style>
  <w:style w:type="character" w:customStyle="1" w:styleId="affff4">
    <w:name w:val="Кнопка Отмена Знак"/>
    <w:basedOn w:val="INDENTION0"/>
    <w:link w:val="affff3"/>
    <w:rsid w:val="00067F6A"/>
    <w:rPr>
      <w:rFonts w:asciiTheme="minorHAnsi" w:hAnsiTheme="minorHAnsi"/>
      <w:b/>
      <w:color w:val="C00000"/>
      <w:sz w:val="24"/>
      <w:szCs w:val="24"/>
    </w:rPr>
  </w:style>
  <w:style w:type="character" w:styleId="affff5">
    <w:name w:val="Placeholder Text"/>
    <w:basedOn w:val="a7"/>
    <w:uiPriority w:val="99"/>
    <w:semiHidden/>
    <w:rsid w:val="00E52F18"/>
    <w:rPr>
      <w:color w:val="808080"/>
    </w:rPr>
  </w:style>
  <w:style w:type="paragraph" w:customStyle="1" w:styleId="affff6">
    <w:name w:val="Рис"/>
    <w:basedOn w:val="ac"/>
    <w:next w:val="INDENTION"/>
    <w:link w:val="affff7"/>
    <w:qFormat/>
    <w:rsid w:val="00DE68BD"/>
    <w:pPr>
      <w:spacing w:before="120" w:after="240" w:line="360" w:lineRule="auto"/>
      <w:ind w:left="0"/>
      <w:jc w:val="center"/>
    </w:pPr>
    <w:rPr>
      <w:rFonts w:asciiTheme="minorHAnsi" w:hAnsiTheme="minorHAnsi"/>
      <w:color w:val="437A28"/>
    </w:rPr>
  </w:style>
  <w:style w:type="paragraph" w:customStyle="1" w:styleId="affff8">
    <w:name w:val="РИСУНОК"/>
    <w:basedOn w:val="a5"/>
    <w:link w:val="affff9"/>
    <w:qFormat/>
    <w:rsid w:val="00B824B5"/>
    <w:pPr>
      <w:keepNext/>
      <w:jc w:val="center"/>
    </w:pPr>
  </w:style>
  <w:style w:type="character" w:customStyle="1" w:styleId="affff7">
    <w:name w:val="Рис Знак"/>
    <w:basedOn w:val="ad"/>
    <w:link w:val="affff6"/>
    <w:rsid w:val="00DE68BD"/>
    <w:rPr>
      <w:rFonts w:asciiTheme="minorHAnsi" w:hAnsiTheme="minorHAnsi"/>
      <w:b/>
      <w:bCs/>
      <w:color w:val="437A28"/>
    </w:rPr>
  </w:style>
  <w:style w:type="paragraph" w:customStyle="1" w:styleId="affffa">
    <w:name w:val="Таблица"/>
    <w:basedOn w:val="ac"/>
    <w:link w:val="affffb"/>
    <w:qFormat/>
    <w:rsid w:val="0006573B"/>
    <w:pPr>
      <w:keepNext/>
      <w:jc w:val="right"/>
    </w:pPr>
    <w:rPr>
      <w:color w:val="437A28"/>
    </w:rPr>
  </w:style>
  <w:style w:type="character" w:customStyle="1" w:styleId="affff9">
    <w:name w:val="РИСУНОК Знак"/>
    <w:basedOn w:val="a7"/>
    <w:link w:val="affff8"/>
    <w:rsid w:val="00B824B5"/>
    <w:rPr>
      <w:sz w:val="24"/>
      <w:szCs w:val="24"/>
    </w:rPr>
  </w:style>
  <w:style w:type="character" w:customStyle="1" w:styleId="affffb">
    <w:name w:val="Таблица Знак"/>
    <w:basedOn w:val="ad"/>
    <w:link w:val="affffa"/>
    <w:rsid w:val="0006573B"/>
    <w:rPr>
      <w:b/>
      <w:bCs/>
      <w:color w:val="437A28"/>
    </w:rPr>
  </w:style>
  <w:style w:type="paragraph" w:customStyle="1" w:styleId="a4">
    <w:name w:val="Ссылка на"/>
    <w:basedOn w:val="aff"/>
    <w:link w:val="affffc"/>
    <w:qFormat/>
    <w:rsid w:val="00FD5540"/>
    <w:pPr>
      <w:numPr>
        <w:numId w:val="18"/>
      </w:numPr>
      <w:spacing w:before="0" w:after="200" w:line="360" w:lineRule="auto"/>
    </w:pPr>
    <w:rPr>
      <w:rFonts w:asciiTheme="minorHAnsi" w:hAnsiTheme="minorHAnsi"/>
      <w:b/>
      <w:color w:val="4F81BD" w:themeColor="accent1"/>
    </w:rPr>
  </w:style>
  <w:style w:type="character" w:customStyle="1" w:styleId="affffc">
    <w:name w:val="Ссылка на Знак"/>
    <w:basedOn w:val="aff0"/>
    <w:link w:val="a4"/>
    <w:rsid w:val="00FD5540"/>
    <w:rPr>
      <w:rFonts w:asciiTheme="minorHAnsi" w:hAnsiTheme="minorHAnsi"/>
      <w:b/>
      <w:color w:val="4F81BD" w:themeColor="accent1"/>
      <w:sz w:val="24"/>
      <w:szCs w:val="24"/>
    </w:rPr>
  </w:style>
  <w:style w:type="paragraph" w:styleId="affffd">
    <w:name w:val="Revision"/>
    <w:hidden/>
    <w:uiPriority w:val="99"/>
    <w:semiHidden/>
    <w:rsid w:val="0075350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8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4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1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5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image" Target="media/image80.emf"/><Relationship Id="rId21" Type="http://schemas.openxmlformats.org/officeDocument/2006/relationships/image" Target="media/image6.png"/><Relationship Id="rId42" Type="http://schemas.openxmlformats.org/officeDocument/2006/relationships/image" Target="media/image22.png"/><Relationship Id="rId47" Type="http://schemas.openxmlformats.org/officeDocument/2006/relationships/image" Target="media/image25.emf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61.PNG"/><Relationship Id="rId89" Type="http://schemas.openxmlformats.org/officeDocument/2006/relationships/image" Target="media/image66.emf"/><Relationship Id="rId112" Type="http://schemas.openxmlformats.org/officeDocument/2006/relationships/oleObject" Target="embeddings/oleObject23.bin"/><Relationship Id="rId133" Type="http://schemas.openxmlformats.org/officeDocument/2006/relationships/image" Target="media/image88.emf"/><Relationship Id="rId138" Type="http://schemas.openxmlformats.org/officeDocument/2006/relationships/oleObject" Target="embeddings/oleObject36.bin"/><Relationship Id="rId154" Type="http://schemas.openxmlformats.org/officeDocument/2006/relationships/oleObject" Target="embeddings/oleObject45.bin"/><Relationship Id="rId159" Type="http://schemas.openxmlformats.org/officeDocument/2006/relationships/image" Target="media/image98.emf"/><Relationship Id="rId175" Type="http://schemas.openxmlformats.org/officeDocument/2006/relationships/image" Target="media/image107.emf"/><Relationship Id="rId170" Type="http://schemas.openxmlformats.org/officeDocument/2006/relationships/image" Target="media/image105.emf"/><Relationship Id="rId16" Type="http://schemas.openxmlformats.org/officeDocument/2006/relationships/header" Target="header2.xml"/><Relationship Id="rId107" Type="http://schemas.openxmlformats.org/officeDocument/2006/relationships/image" Target="media/image75.emf"/><Relationship Id="rId11" Type="http://schemas.openxmlformats.org/officeDocument/2006/relationships/oleObject" Target="embeddings/oleObject1.bin"/><Relationship Id="rId32" Type="http://schemas.openxmlformats.org/officeDocument/2006/relationships/image" Target="media/image14.png"/><Relationship Id="rId37" Type="http://schemas.openxmlformats.org/officeDocument/2006/relationships/image" Target="media/image17.png"/><Relationship Id="rId53" Type="http://schemas.openxmlformats.org/officeDocument/2006/relationships/image" Target="media/image30.png"/><Relationship Id="rId58" Type="http://schemas.openxmlformats.org/officeDocument/2006/relationships/image" Target="media/image35.png"/><Relationship Id="rId74" Type="http://schemas.openxmlformats.org/officeDocument/2006/relationships/image" Target="media/image51.png"/><Relationship Id="rId79" Type="http://schemas.openxmlformats.org/officeDocument/2006/relationships/image" Target="media/image56.png"/><Relationship Id="rId102" Type="http://schemas.openxmlformats.org/officeDocument/2006/relationships/oleObject" Target="embeddings/oleObject18.bin"/><Relationship Id="rId123" Type="http://schemas.openxmlformats.org/officeDocument/2006/relationships/image" Target="media/image83.emf"/><Relationship Id="rId128" Type="http://schemas.openxmlformats.org/officeDocument/2006/relationships/oleObject" Target="embeddings/oleObject31.bin"/><Relationship Id="rId144" Type="http://schemas.openxmlformats.org/officeDocument/2006/relationships/oleObject" Target="embeddings/oleObject39.bin"/><Relationship Id="rId149" Type="http://schemas.openxmlformats.org/officeDocument/2006/relationships/oleObject" Target="embeddings/oleObject42.bin"/><Relationship Id="rId5" Type="http://schemas.openxmlformats.org/officeDocument/2006/relationships/settings" Target="settings.xml"/><Relationship Id="rId90" Type="http://schemas.openxmlformats.org/officeDocument/2006/relationships/oleObject" Target="embeddings/oleObject12.bin"/><Relationship Id="rId95" Type="http://schemas.openxmlformats.org/officeDocument/2006/relationships/image" Target="media/image69.png"/><Relationship Id="rId160" Type="http://schemas.openxmlformats.org/officeDocument/2006/relationships/oleObject" Target="embeddings/oleObject50.bin"/><Relationship Id="rId165" Type="http://schemas.openxmlformats.org/officeDocument/2006/relationships/oleObject" Target="embeddings/oleObject51.bin"/><Relationship Id="rId22" Type="http://schemas.openxmlformats.org/officeDocument/2006/relationships/image" Target="media/image7.emf"/><Relationship Id="rId27" Type="http://schemas.openxmlformats.org/officeDocument/2006/relationships/oleObject" Target="embeddings/oleObject5.bin"/><Relationship Id="rId43" Type="http://schemas.openxmlformats.org/officeDocument/2006/relationships/image" Target="media/image23.emf"/><Relationship Id="rId48" Type="http://schemas.openxmlformats.org/officeDocument/2006/relationships/oleObject" Target="embeddings/oleObject11.bin"/><Relationship Id="rId64" Type="http://schemas.openxmlformats.org/officeDocument/2006/relationships/image" Target="media/image41.jpeg"/><Relationship Id="rId69" Type="http://schemas.openxmlformats.org/officeDocument/2006/relationships/image" Target="media/image46.png"/><Relationship Id="rId113" Type="http://schemas.openxmlformats.org/officeDocument/2006/relationships/image" Target="media/image78.emf"/><Relationship Id="rId118" Type="http://schemas.openxmlformats.org/officeDocument/2006/relationships/oleObject" Target="embeddings/oleObject26.bin"/><Relationship Id="rId134" Type="http://schemas.openxmlformats.org/officeDocument/2006/relationships/oleObject" Target="embeddings/oleObject34.bin"/><Relationship Id="rId139" Type="http://schemas.openxmlformats.org/officeDocument/2006/relationships/image" Target="media/image91.emf"/><Relationship Id="rId80" Type="http://schemas.openxmlformats.org/officeDocument/2006/relationships/image" Target="media/image57.png"/><Relationship Id="rId85" Type="http://schemas.openxmlformats.org/officeDocument/2006/relationships/image" Target="media/image62.PNG"/><Relationship Id="rId150" Type="http://schemas.openxmlformats.org/officeDocument/2006/relationships/oleObject" Target="embeddings/oleObject43.bin"/><Relationship Id="rId155" Type="http://schemas.openxmlformats.org/officeDocument/2006/relationships/oleObject" Target="embeddings/oleObject46.bin"/><Relationship Id="rId171" Type="http://schemas.openxmlformats.org/officeDocument/2006/relationships/oleObject" Target="embeddings/oleObject54.bin"/><Relationship Id="rId176" Type="http://schemas.openxmlformats.org/officeDocument/2006/relationships/oleObject" Target="embeddings/oleObject57.bin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33" Type="http://schemas.openxmlformats.org/officeDocument/2006/relationships/image" Target="media/image15.emf"/><Relationship Id="rId38" Type="http://schemas.openxmlformats.org/officeDocument/2006/relationships/image" Target="media/image18.png"/><Relationship Id="rId59" Type="http://schemas.openxmlformats.org/officeDocument/2006/relationships/image" Target="media/image36.png"/><Relationship Id="rId103" Type="http://schemas.openxmlformats.org/officeDocument/2006/relationships/image" Target="media/image73.emf"/><Relationship Id="rId108" Type="http://schemas.openxmlformats.org/officeDocument/2006/relationships/oleObject" Target="embeddings/oleObject21.bin"/><Relationship Id="rId124" Type="http://schemas.openxmlformats.org/officeDocument/2006/relationships/oleObject" Target="embeddings/oleObject29.bin"/><Relationship Id="rId129" Type="http://schemas.openxmlformats.org/officeDocument/2006/relationships/image" Target="media/image86.emf"/><Relationship Id="rId54" Type="http://schemas.openxmlformats.org/officeDocument/2006/relationships/image" Target="media/image31.png"/><Relationship Id="rId70" Type="http://schemas.openxmlformats.org/officeDocument/2006/relationships/image" Target="media/image47.png"/><Relationship Id="rId75" Type="http://schemas.openxmlformats.org/officeDocument/2006/relationships/image" Target="media/image52.png"/><Relationship Id="rId91" Type="http://schemas.openxmlformats.org/officeDocument/2006/relationships/image" Target="media/image67.emf"/><Relationship Id="rId96" Type="http://schemas.openxmlformats.org/officeDocument/2006/relationships/image" Target="media/image70.emf"/><Relationship Id="rId140" Type="http://schemas.openxmlformats.org/officeDocument/2006/relationships/oleObject" Target="embeddings/oleObject37.bin"/><Relationship Id="rId145" Type="http://schemas.openxmlformats.org/officeDocument/2006/relationships/oleObject" Target="embeddings/oleObject40.bin"/><Relationship Id="rId161" Type="http://schemas.openxmlformats.org/officeDocument/2006/relationships/image" Target="media/image99.png"/><Relationship Id="rId166" Type="http://schemas.openxmlformats.org/officeDocument/2006/relationships/image" Target="media/image10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4.bin"/><Relationship Id="rId28" Type="http://schemas.openxmlformats.org/officeDocument/2006/relationships/image" Target="media/image11.png"/><Relationship Id="rId49" Type="http://schemas.openxmlformats.org/officeDocument/2006/relationships/image" Target="media/image26.png"/><Relationship Id="rId114" Type="http://schemas.openxmlformats.org/officeDocument/2006/relationships/oleObject" Target="embeddings/oleObject24.bin"/><Relationship Id="rId119" Type="http://schemas.openxmlformats.org/officeDocument/2006/relationships/image" Target="media/image81.emf"/><Relationship Id="rId10" Type="http://schemas.openxmlformats.org/officeDocument/2006/relationships/image" Target="media/image2.emf"/><Relationship Id="rId31" Type="http://schemas.openxmlformats.org/officeDocument/2006/relationships/image" Target="media/image13.png"/><Relationship Id="rId44" Type="http://schemas.openxmlformats.org/officeDocument/2006/relationships/oleObject" Target="embeddings/oleObject9.bin"/><Relationship Id="rId52" Type="http://schemas.openxmlformats.org/officeDocument/2006/relationships/image" Target="media/image29.png"/><Relationship Id="rId60" Type="http://schemas.openxmlformats.org/officeDocument/2006/relationships/image" Target="media/image37.png"/><Relationship Id="rId65" Type="http://schemas.openxmlformats.org/officeDocument/2006/relationships/image" Target="media/image42.png"/><Relationship Id="rId73" Type="http://schemas.openxmlformats.org/officeDocument/2006/relationships/image" Target="media/image50.png"/><Relationship Id="rId78" Type="http://schemas.openxmlformats.org/officeDocument/2006/relationships/image" Target="media/image55.png"/><Relationship Id="rId81" Type="http://schemas.openxmlformats.org/officeDocument/2006/relationships/image" Target="media/image58.png"/><Relationship Id="rId86" Type="http://schemas.openxmlformats.org/officeDocument/2006/relationships/image" Target="media/image63.PNG"/><Relationship Id="rId94" Type="http://schemas.openxmlformats.org/officeDocument/2006/relationships/oleObject" Target="embeddings/oleObject14.bin"/><Relationship Id="rId99" Type="http://schemas.openxmlformats.org/officeDocument/2006/relationships/oleObject" Target="embeddings/oleObject16.bin"/><Relationship Id="rId101" Type="http://schemas.openxmlformats.org/officeDocument/2006/relationships/oleObject" Target="embeddings/oleObject17.bin"/><Relationship Id="rId122" Type="http://schemas.openxmlformats.org/officeDocument/2006/relationships/oleObject" Target="embeddings/oleObject28.bin"/><Relationship Id="rId130" Type="http://schemas.openxmlformats.org/officeDocument/2006/relationships/oleObject" Target="embeddings/oleObject32.bin"/><Relationship Id="rId135" Type="http://schemas.openxmlformats.org/officeDocument/2006/relationships/image" Target="media/image89.emf"/><Relationship Id="rId143" Type="http://schemas.openxmlformats.org/officeDocument/2006/relationships/image" Target="media/image93.emf"/><Relationship Id="rId148" Type="http://schemas.openxmlformats.org/officeDocument/2006/relationships/image" Target="media/image95.emf"/><Relationship Id="rId151" Type="http://schemas.openxmlformats.org/officeDocument/2006/relationships/image" Target="media/image96.emf"/><Relationship Id="rId156" Type="http://schemas.openxmlformats.org/officeDocument/2006/relationships/oleObject" Target="embeddings/oleObject47.bin"/><Relationship Id="rId164" Type="http://schemas.openxmlformats.org/officeDocument/2006/relationships/image" Target="media/image102.emf"/><Relationship Id="rId169" Type="http://schemas.openxmlformats.org/officeDocument/2006/relationships/oleObject" Target="embeddings/oleObject53.bin"/><Relationship Id="rId177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72" Type="http://schemas.openxmlformats.org/officeDocument/2006/relationships/image" Target="media/image106.emf"/><Relationship Id="rId13" Type="http://schemas.openxmlformats.org/officeDocument/2006/relationships/oleObject" Target="embeddings/oleObject2.bin"/><Relationship Id="rId18" Type="http://schemas.openxmlformats.org/officeDocument/2006/relationships/image" Target="media/image4.png"/><Relationship Id="rId39" Type="http://schemas.openxmlformats.org/officeDocument/2006/relationships/image" Target="media/image19.png"/><Relationship Id="rId109" Type="http://schemas.openxmlformats.org/officeDocument/2006/relationships/image" Target="media/image76.emf"/><Relationship Id="rId34" Type="http://schemas.openxmlformats.org/officeDocument/2006/relationships/oleObject" Target="embeddings/oleObject7.bin"/><Relationship Id="rId50" Type="http://schemas.openxmlformats.org/officeDocument/2006/relationships/image" Target="media/image27.png"/><Relationship Id="rId55" Type="http://schemas.openxmlformats.org/officeDocument/2006/relationships/image" Target="media/image32.png"/><Relationship Id="rId76" Type="http://schemas.openxmlformats.org/officeDocument/2006/relationships/image" Target="media/image53.png"/><Relationship Id="rId97" Type="http://schemas.openxmlformats.org/officeDocument/2006/relationships/oleObject" Target="embeddings/oleObject15.bin"/><Relationship Id="rId104" Type="http://schemas.openxmlformats.org/officeDocument/2006/relationships/oleObject" Target="embeddings/oleObject19.bin"/><Relationship Id="rId120" Type="http://schemas.openxmlformats.org/officeDocument/2006/relationships/oleObject" Target="embeddings/oleObject27.bin"/><Relationship Id="rId125" Type="http://schemas.openxmlformats.org/officeDocument/2006/relationships/image" Target="media/image84.emf"/><Relationship Id="rId141" Type="http://schemas.openxmlformats.org/officeDocument/2006/relationships/image" Target="media/image92.emf"/><Relationship Id="rId146" Type="http://schemas.openxmlformats.org/officeDocument/2006/relationships/image" Target="media/image94.emf"/><Relationship Id="rId167" Type="http://schemas.openxmlformats.org/officeDocument/2006/relationships/oleObject" Target="embeddings/oleObject52.bin"/><Relationship Id="rId7" Type="http://schemas.openxmlformats.org/officeDocument/2006/relationships/footnotes" Target="footnotes.xml"/><Relationship Id="rId71" Type="http://schemas.openxmlformats.org/officeDocument/2006/relationships/image" Target="media/image48.png"/><Relationship Id="rId92" Type="http://schemas.openxmlformats.org/officeDocument/2006/relationships/oleObject" Target="embeddings/oleObject13.bin"/><Relationship Id="rId162" Type="http://schemas.openxmlformats.org/officeDocument/2006/relationships/image" Target="media/image100.png"/><Relationship Id="rId2" Type="http://schemas.openxmlformats.org/officeDocument/2006/relationships/numbering" Target="numbering.xml"/><Relationship Id="rId29" Type="http://schemas.openxmlformats.org/officeDocument/2006/relationships/image" Target="media/image12.emf"/><Relationship Id="rId24" Type="http://schemas.openxmlformats.org/officeDocument/2006/relationships/image" Target="media/image8.png"/><Relationship Id="rId40" Type="http://schemas.openxmlformats.org/officeDocument/2006/relationships/image" Target="media/image20.png"/><Relationship Id="rId45" Type="http://schemas.openxmlformats.org/officeDocument/2006/relationships/image" Target="media/image24.emf"/><Relationship Id="rId66" Type="http://schemas.openxmlformats.org/officeDocument/2006/relationships/image" Target="media/image43.png"/><Relationship Id="rId87" Type="http://schemas.openxmlformats.org/officeDocument/2006/relationships/image" Target="media/image64.png"/><Relationship Id="rId110" Type="http://schemas.openxmlformats.org/officeDocument/2006/relationships/oleObject" Target="embeddings/oleObject22.bin"/><Relationship Id="rId115" Type="http://schemas.openxmlformats.org/officeDocument/2006/relationships/image" Target="media/image79.emf"/><Relationship Id="rId131" Type="http://schemas.openxmlformats.org/officeDocument/2006/relationships/image" Target="media/image87.png"/><Relationship Id="rId136" Type="http://schemas.openxmlformats.org/officeDocument/2006/relationships/oleObject" Target="embeddings/oleObject35.bin"/><Relationship Id="rId157" Type="http://schemas.openxmlformats.org/officeDocument/2006/relationships/oleObject" Target="embeddings/oleObject48.bin"/><Relationship Id="rId178" Type="http://schemas.openxmlformats.org/officeDocument/2006/relationships/theme" Target="theme/theme1.xml"/><Relationship Id="rId61" Type="http://schemas.openxmlformats.org/officeDocument/2006/relationships/image" Target="media/image38.png"/><Relationship Id="rId82" Type="http://schemas.openxmlformats.org/officeDocument/2006/relationships/image" Target="media/image59.png"/><Relationship Id="rId152" Type="http://schemas.openxmlformats.org/officeDocument/2006/relationships/oleObject" Target="embeddings/oleObject44.bin"/><Relationship Id="rId173" Type="http://schemas.openxmlformats.org/officeDocument/2006/relationships/oleObject" Target="embeddings/oleObject55.bin"/><Relationship Id="rId19" Type="http://schemas.openxmlformats.org/officeDocument/2006/relationships/image" Target="media/image5.emf"/><Relationship Id="rId14" Type="http://schemas.openxmlformats.org/officeDocument/2006/relationships/header" Target="header1.xml"/><Relationship Id="rId30" Type="http://schemas.openxmlformats.org/officeDocument/2006/relationships/oleObject" Target="embeddings/oleObject6.bin"/><Relationship Id="rId35" Type="http://schemas.openxmlformats.org/officeDocument/2006/relationships/image" Target="media/image16.emf"/><Relationship Id="rId56" Type="http://schemas.openxmlformats.org/officeDocument/2006/relationships/image" Target="media/image33.jpeg"/><Relationship Id="rId77" Type="http://schemas.openxmlformats.org/officeDocument/2006/relationships/image" Target="media/image54.png"/><Relationship Id="rId100" Type="http://schemas.openxmlformats.org/officeDocument/2006/relationships/image" Target="media/image72.emf"/><Relationship Id="rId105" Type="http://schemas.openxmlformats.org/officeDocument/2006/relationships/image" Target="media/image74.emf"/><Relationship Id="rId126" Type="http://schemas.openxmlformats.org/officeDocument/2006/relationships/oleObject" Target="embeddings/oleObject30.bin"/><Relationship Id="rId147" Type="http://schemas.openxmlformats.org/officeDocument/2006/relationships/oleObject" Target="embeddings/oleObject41.bin"/><Relationship Id="rId168" Type="http://schemas.openxmlformats.org/officeDocument/2006/relationships/image" Target="media/image104.emf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72" Type="http://schemas.openxmlformats.org/officeDocument/2006/relationships/image" Target="media/image49.png"/><Relationship Id="rId93" Type="http://schemas.openxmlformats.org/officeDocument/2006/relationships/image" Target="media/image68.emf"/><Relationship Id="rId98" Type="http://schemas.openxmlformats.org/officeDocument/2006/relationships/image" Target="media/image71.emf"/><Relationship Id="rId121" Type="http://schemas.openxmlformats.org/officeDocument/2006/relationships/image" Target="media/image82.emf"/><Relationship Id="rId142" Type="http://schemas.openxmlformats.org/officeDocument/2006/relationships/oleObject" Target="embeddings/oleObject38.bin"/><Relationship Id="rId163" Type="http://schemas.openxmlformats.org/officeDocument/2006/relationships/image" Target="media/image101.png"/><Relationship Id="rId3" Type="http://schemas.openxmlformats.org/officeDocument/2006/relationships/styles" Target="styles.xml"/><Relationship Id="rId25" Type="http://schemas.openxmlformats.org/officeDocument/2006/relationships/image" Target="media/image9.png"/><Relationship Id="rId46" Type="http://schemas.openxmlformats.org/officeDocument/2006/relationships/oleObject" Target="embeddings/oleObject10.bin"/><Relationship Id="rId67" Type="http://schemas.openxmlformats.org/officeDocument/2006/relationships/image" Target="media/image44.png"/><Relationship Id="rId116" Type="http://schemas.openxmlformats.org/officeDocument/2006/relationships/oleObject" Target="embeddings/oleObject25.bin"/><Relationship Id="rId137" Type="http://schemas.openxmlformats.org/officeDocument/2006/relationships/image" Target="media/image90.emf"/><Relationship Id="rId158" Type="http://schemas.openxmlformats.org/officeDocument/2006/relationships/oleObject" Target="embeddings/oleObject49.bin"/><Relationship Id="rId20" Type="http://schemas.openxmlformats.org/officeDocument/2006/relationships/oleObject" Target="embeddings/oleObject3.bin"/><Relationship Id="rId41" Type="http://schemas.openxmlformats.org/officeDocument/2006/relationships/image" Target="media/image21.png"/><Relationship Id="rId62" Type="http://schemas.openxmlformats.org/officeDocument/2006/relationships/image" Target="media/image39.png"/><Relationship Id="rId83" Type="http://schemas.openxmlformats.org/officeDocument/2006/relationships/image" Target="media/image60.png"/><Relationship Id="rId88" Type="http://schemas.openxmlformats.org/officeDocument/2006/relationships/image" Target="media/image65.png"/><Relationship Id="rId111" Type="http://schemas.openxmlformats.org/officeDocument/2006/relationships/image" Target="media/image77.emf"/><Relationship Id="rId132" Type="http://schemas.openxmlformats.org/officeDocument/2006/relationships/oleObject" Target="embeddings/oleObject33.bin"/><Relationship Id="rId153" Type="http://schemas.openxmlformats.org/officeDocument/2006/relationships/image" Target="media/image97.emf"/><Relationship Id="rId174" Type="http://schemas.openxmlformats.org/officeDocument/2006/relationships/oleObject" Target="embeddings/oleObject56.bin"/><Relationship Id="rId15" Type="http://schemas.openxmlformats.org/officeDocument/2006/relationships/footer" Target="footer1.xml"/><Relationship Id="rId36" Type="http://schemas.openxmlformats.org/officeDocument/2006/relationships/oleObject" Target="embeddings/oleObject8.bin"/><Relationship Id="rId57" Type="http://schemas.openxmlformats.org/officeDocument/2006/relationships/image" Target="media/image34.png"/><Relationship Id="rId106" Type="http://schemas.openxmlformats.org/officeDocument/2006/relationships/oleObject" Target="embeddings/oleObject20.bin"/><Relationship Id="rId127" Type="http://schemas.openxmlformats.org/officeDocument/2006/relationships/image" Target="media/image8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BT-Troshenkova-TO\Documents\&#1064;&#1072;&#1073;&#1083;&#1086;&#1085;&#1099;%20&#1076;&#1086;&#1082;&#1091;&#1084;&#1077;&#1085;&#1090;&#1086;&#1074;\&#1064;&#1072;&#1073;&#1083;&#1086;&#1085;_&#1056;&#105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8EE32-CEED-4A13-AB7B-6158E12F5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Шаблон_РП.dotx</Template>
  <TotalTime>2627</TotalTime>
  <Pages>48</Pages>
  <Words>5206</Words>
  <Characters>29677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Название АС</vt:lpstr>
    </vt:vector>
  </TitlesOfParts>
  <Company>Сбербанк России</Company>
  <LinksUpToDate>false</LinksUpToDate>
  <CharactersWithSpaces>34814</CharactersWithSpaces>
  <SharedDoc>false</SharedDoc>
  <HLinks>
    <vt:vector size="168" baseType="variant">
      <vt:variant>
        <vt:i4>1572916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_Toc339963865</vt:lpwstr>
      </vt:variant>
      <vt:variant>
        <vt:i4>1572916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_Toc339963864</vt:lpwstr>
      </vt:variant>
      <vt:variant>
        <vt:i4>1572916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_Toc339963863</vt:lpwstr>
      </vt:variant>
      <vt:variant>
        <vt:i4>1572916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_Toc339963862</vt:lpwstr>
      </vt:variant>
      <vt:variant>
        <vt:i4>1572916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_Toc339963861</vt:lpwstr>
      </vt:variant>
      <vt:variant>
        <vt:i4>1572916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_Toc339963860</vt:lpwstr>
      </vt:variant>
      <vt:variant>
        <vt:i4>1769524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_Toc339963859</vt:lpwstr>
      </vt:variant>
      <vt:variant>
        <vt:i4>1769524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_Toc339963858</vt:lpwstr>
      </vt:variant>
      <vt:variant>
        <vt:i4>1769524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_Toc339963857</vt:lpwstr>
      </vt:variant>
      <vt:variant>
        <vt:i4>1769524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_Toc339963856</vt:lpwstr>
      </vt:variant>
      <vt:variant>
        <vt:i4>1769524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_Toc339963855</vt:lpwstr>
      </vt:variant>
      <vt:variant>
        <vt:i4>1769524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_Toc339963854</vt:lpwstr>
      </vt:variant>
      <vt:variant>
        <vt:i4>1769524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_Toc339963853</vt:lpwstr>
      </vt:variant>
      <vt:variant>
        <vt:i4>1769524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_Toc339963852</vt:lpwstr>
      </vt:variant>
      <vt:variant>
        <vt:i4>1769524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_Toc339963851</vt:lpwstr>
      </vt:variant>
      <vt:variant>
        <vt:i4>1769524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_Toc339963850</vt:lpwstr>
      </vt:variant>
      <vt:variant>
        <vt:i4>1703988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_Toc339963849</vt:lpwstr>
      </vt:variant>
      <vt:variant>
        <vt:i4>1703988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_Toc339963848</vt:lpwstr>
      </vt:variant>
      <vt:variant>
        <vt:i4>1703988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_Toc339963847</vt:lpwstr>
      </vt:variant>
      <vt:variant>
        <vt:i4>1703988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_Toc339963846</vt:lpwstr>
      </vt:variant>
      <vt:variant>
        <vt:i4>1703988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_Toc339963845</vt:lpwstr>
      </vt:variant>
      <vt:variant>
        <vt:i4>1703988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_Toc339963844</vt:lpwstr>
      </vt:variant>
      <vt:variant>
        <vt:i4>1703988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_Toc339963843</vt:lpwstr>
      </vt:variant>
      <vt:variant>
        <vt:i4>1703988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_Toc339963842</vt:lpwstr>
      </vt:variant>
      <vt:variant>
        <vt:i4>1703988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_Toc339963841</vt:lpwstr>
      </vt:variant>
      <vt:variant>
        <vt:i4>1703988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_Toc339963840</vt:lpwstr>
      </vt:variant>
      <vt:variant>
        <vt:i4>1900596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_Toc339963839</vt:lpwstr>
      </vt:variant>
      <vt:variant>
        <vt:i4>1900596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_Toc339963838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Название АС</dc:title>
  <dc:subject>Руководство администратора</dc:subject>
  <dc:creator>Трошенкова Татьяна Олеговна</dc:creator>
  <cp:lastModifiedBy>SBT-Dmitrova-EA</cp:lastModifiedBy>
  <cp:revision>27</cp:revision>
  <cp:lastPrinted>2016-11-06T15:49:00Z</cp:lastPrinted>
  <dcterms:created xsi:type="dcterms:W3CDTF">2016-11-03T13:19:00Z</dcterms:created>
  <dcterms:modified xsi:type="dcterms:W3CDTF">2017-04-26T09:48:00Z</dcterms:modified>
</cp:coreProperties>
</file>